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ED331A" w14:textId="77777777" w:rsidR="00B36EDA" w:rsidRPr="00353FDC" w:rsidRDefault="00A31651" w:rsidP="00B36EDA">
      <w:pPr>
        <w:spacing w:after="600"/>
        <w:jc w:val="right"/>
        <w:rPr>
          <w:rFonts w:ascii="Arial" w:hAnsi="Arial" w:cs="Arial"/>
        </w:rPr>
      </w:pPr>
      <w:bookmarkStart w:id="0" w:name="_Hlk53520193"/>
      <w:r w:rsidRPr="00A31651">
        <w:rPr>
          <w:rFonts w:ascii="Arial" w:hAnsi="Arial" w:cs="Arial"/>
        </w:rPr>
        <w:t>Kolbuszowa</w:t>
      </w:r>
      <w:r w:rsidR="00B36EDA" w:rsidRPr="00353FDC">
        <w:rPr>
          <w:rFonts w:ascii="Arial" w:hAnsi="Arial" w:cs="Arial"/>
        </w:rPr>
        <w:t xml:space="preserve"> dnia: </w:t>
      </w:r>
      <w:r w:rsidRPr="00A31651">
        <w:rPr>
          <w:rFonts w:ascii="Arial" w:hAnsi="Arial" w:cs="Arial"/>
        </w:rPr>
        <w:t>2024-02-19</w:t>
      </w:r>
    </w:p>
    <w:p w14:paraId="70CE56D7" w14:textId="77777777" w:rsidR="00B36EDA" w:rsidRPr="00353FDC" w:rsidRDefault="00A31651" w:rsidP="00B36EDA">
      <w:pPr>
        <w:spacing w:line="360" w:lineRule="auto"/>
        <w:ind w:right="3969"/>
        <w:rPr>
          <w:rFonts w:ascii="Arial" w:hAnsi="Arial" w:cs="Arial"/>
          <w:b/>
          <w:bCs/>
        </w:rPr>
      </w:pPr>
      <w:r w:rsidRPr="00A31651">
        <w:rPr>
          <w:rFonts w:ascii="Arial" w:hAnsi="Arial" w:cs="Arial"/>
          <w:b/>
          <w:bCs/>
        </w:rPr>
        <w:t>Samodzielny Publiczny Zespół Opieki Zdrowotnej w Kolbuszowej</w:t>
      </w:r>
    </w:p>
    <w:p w14:paraId="36E6739C" w14:textId="77777777" w:rsidR="00B36EDA" w:rsidRPr="00353FDC" w:rsidRDefault="00A31651" w:rsidP="00B36EDA">
      <w:pPr>
        <w:spacing w:line="360" w:lineRule="auto"/>
        <w:ind w:right="3969"/>
        <w:rPr>
          <w:rFonts w:ascii="Arial" w:hAnsi="Arial" w:cs="Arial"/>
        </w:rPr>
      </w:pPr>
      <w:r w:rsidRPr="00A31651">
        <w:rPr>
          <w:rFonts w:ascii="Arial" w:hAnsi="Arial" w:cs="Arial"/>
        </w:rPr>
        <w:t>Grunwaldzka</w:t>
      </w:r>
      <w:r w:rsidR="00B36EDA" w:rsidRPr="00353FDC">
        <w:rPr>
          <w:rFonts w:ascii="Arial" w:hAnsi="Arial" w:cs="Arial"/>
        </w:rPr>
        <w:t xml:space="preserve"> </w:t>
      </w:r>
      <w:r w:rsidRPr="00A31651">
        <w:rPr>
          <w:rFonts w:ascii="Arial" w:hAnsi="Arial" w:cs="Arial"/>
        </w:rPr>
        <w:t>4</w:t>
      </w:r>
    </w:p>
    <w:p w14:paraId="41EE0B1A" w14:textId="77777777" w:rsidR="00B36EDA" w:rsidRPr="00353FDC" w:rsidRDefault="00A31651" w:rsidP="00B36EDA">
      <w:pPr>
        <w:ind w:right="3969"/>
        <w:rPr>
          <w:rFonts w:ascii="Arial" w:hAnsi="Arial" w:cs="Arial"/>
        </w:rPr>
      </w:pPr>
      <w:r w:rsidRPr="00A31651">
        <w:rPr>
          <w:rFonts w:ascii="Arial" w:hAnsi="Arial" w:cs="Arial"/>
        </w:rPr>
        <w:t>36-100</w:t>
      </w:r>
      <w:r w:rsidR="00B36EDA" w:rsidRPr="00353FDC">
        <w:rPr>
          <w:rFonts w:ascii="Arial" w:hAnsi="Arial" w:cs="Arial"/>
        </w:rPr>
        <w:t xml:space="preserve"> </w:t>
      </w:r>
      <w:r w:rsidRPr="00A31651">
        <w:rPr>
          <w:rFonts w:ascii="Arial" w:hAnsi="Arial" w:cs="Arial"/>
        </w:rPr>
        <w:t>Kolbuszowa</w:t>
      </w:r>
    </w:p>
    <w:p w14:paraId="642CBFB5" w14:textId="77777777" w:rsidR="00B36EDA" w:rsidRPr="00353FDC" w:rsidRDefault="00B36EDA" w:rsidP="00B36EDA">
      <w:pPr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23C365BC" w14:textId="77777777" w:rsidR="00B36EDA" w:rsidRPr="00524B34" w:rsidRDefault="00B36EDA" w:rsidP="00B36EDA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[nazwa zamawiającego, adres]</w:t>
      </w:r>
    </w:p>
    <w:p w14:paraId="1A22B51E" w14:textId="77777777" w:rsidR="00B36EDA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353FDC" w14:paraId="34BAB1CF" w14:textId="77777777" w:rsidTr="00B36EDA">
        <w:tc>
          <w:tcPr>
            <w:tcW w:w="9923" w:type="dxa"/>
            <w:shd w:val="clear" w:color="auto" w:fill="F2F2F2"/>
            <w:hideMark/>
          </w:tcPr>
          <w:p w14:paraId="408AEEE1" w14:textId="77777777" w:rsidR="00B36EDA" w:rsidRPr="00353FDC" w:rsidRDefault="00B36EDA" w:rsidP="00967BF4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14:paraId="2CFB034F" w14:textId="77777777" w:rsidR="00B36EDA" w:rsidRPr="00353FDC" w:rsidRDefault="00B36EDA" w:rsidP="00967BF4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14:paraId="7944304E" w14:textId="77777777" w:rsidR="00B36EDA" w:rsidRPr="00353FDC" w:rsidRDefault="00B36EDA" w:rsidP="00B36EDA">
      <w:pPr>
        <w:keepNext/>
        <w:spacing w:after="240"/>
        <w:outlineLvl w:val="0"/>
        <w:rPr>
          <w:rFonts w:ascii="Arial" w:hAnsi="Arial" w:cs="Arial"/>
          <w:b/>
        </w:rPr>
      </w:pPr>
    </w:p>
    <w:p w14:paraId="47FE25EF" w14:textId="77777777" w:rsidR="00B36EDA" w:rsidRPr="00353FDC" w:rsidRDefault="00B36EDA" w:rsidP="00B36EDA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353FDC" w14:paraId="6D0AA6EF" w14:textId="77777777" w:rsidTr="00B36EDA">
        <w:tc>
          <w:tcPr>
            <w:tcW w:w="2269" w:type="dxa"/>
            <w:shd w:val="clear" w:color="auto" w:fill="auto"/>
          </w:tcPr>
          <w:p w14:paraId="7C021691" w14:textId="77777777" w:rsidR="00B36EDA" w:rsidRPr="00353FDC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654" w:type="dxa"/>
            <w:shd w:val="clear" w:color="auto" w:fill="auto"/>
          </w:tcPr>
          <w:p w14:paraId="7728A339" w14:textId="77777777" w:rsidR="00B36EDA" w:rsidRPr="00353FDC" w:rsidRDefault="00A31651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A31651">
              <w:rPr>
                <w:rFonts w:ascii="Arial" w:hAnsi="Arial" w:cs="Arial"/>
                <w:bCs/>
              </w:rPr>
              <w:t>Dostawa rękawic medycznych - 4 pakiety</w:t>
            </w:r>
          </w:p>
        </w:tc>
      </w:tr>
      <w:tr w:rsidR="00A31651" w:rsidRPr="00353FDC" w14:paraId="68E48DEA" w14:textId="77777777" w:rsidTr="00D56AD2">
        <w:tc>
          <w:tcPr>
            <w:tcW w:w="2269" w:type="dxa"/>
            <w:shd w:val="clear" w:color="auto" w:fill="auto"/>
          </w:tcPr>
          <w:p w14:paraId="4CB307F3" w14:textId="77777777" w:rsidR="00A31651" w:rsidRPr="00353FDC" w:rsidRDefault="00A31651" w:rsidP="00D56AD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654" w:type="dxa"/>
            <w:shd w:val="clear" w:color="auto" w:fill="auto"/>
          </w:tcPr>
          <w:p w14:paraId="0B44C920" w14:textId="77777777" w:rsidR="00A31651" w:rsidRPr="00353FDC" w:rsidRDefault="00A31651" w:rsidP="00D56AD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A31651">
              <w:rPr>
                <w:rFonts w:ascii="Arial" w:hAnsi="Arial" w:cs="Arial"/>
                <w:bCs/>
              </w:rPr>
              <w:t>Eap-2412/3/24/M</w:t>
            </w:r>
          </w:p>
        </w:tc>
      </w:tr>
    </w:tbl>
    <w:p w14:paraId="23253A2D" w14:textId="77777777" w:rsidR="00B36EDA" w:rsidRPr="00E1738E" w:rsidRDefault="00B36EDA" w:rsidP="00B36EDA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6635A6F6" w14:textId="77777777" w:rsidR="00B36EDA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" w:hAnsi="Arial" w:cs="Arial"/>
          <w:bCs/>
        </w:rPr>
      </w:pPr>
      <w:r w:rsidRPr="008D02AA">
        <w:rPr>
          <w:rFonts w:ascii="Arial" w:hAnsi="Arial" w:cs="Arial"/>
        </w:rPr>
        <w:t xml:space="preserve">Zamawiający, </w:t>
      </w:r>
      <w:r w:rsidR="00A31651" w:rsidRPr="00A31651">
        <w:rPr>
          <w:rFonts w:ascii="Arial" w:hAnsi="Arial" w:cs="Arial"/>
          <w:b/>
        </w:rPr>
        <w:t>Samodzielny Publiczny Zespół Opieki Zdrowotnej w Kolbuszowej</w:t>
      </w:r>
      <w:r w:rsidRPr="008D02AA">
        <w:rPr>
          <w:rFonts w:ascii="Arial" w:hAnsi="Arial" w:cs="Arial"/>
        </w:rPr>
        <w:t>, działając na podstawie art. 253 ust. 1</w:t>
      </w:r>
      <w:r>
        <w:rPr>
          <w:rFonts w:ascii="Arial" w:hAnsi="Arial" w:cs="Arial"/>
        </w:rPr>
        <w:t xml:space="preserve"> pkt. 1 i ust. 2</w:t>
      </w:r>
      <w:r w:rsidRPr="008D02AA">
        <w:rPr>
          <w:rFonts w:ascii="Arial" w:hAnsi="Arial" w:cs="Arial"/>
        </w:rPr>
        <w:t xml:space="preserve"> ustawy z dnia 11 września 2019r. Prawo zamówień publicznych </w:t>
      </w:r>
      <w:r w:rsidR="00A31651" w:rsidRPr="00A31651">
        <w:rPr>
          <w:rFonts w:ascii="Arial" w:hAnsi="Arial" w:cs="Arial"/>
        </w:rPr>
        <w:t>(</w:t>
      </w:r>
      <w:proofErr w:type="spellStart"/>
      <w:r w:rsidR="00A31651" w:rsidRPr="00A31651">
        <w:rPr>
          <w:rFonts w:ascii="Arial" w:hAnsi="Arial" w:cs="Arial"/>
        </w:rPr>
        <w:t>t.j</w:t>
      </w:r>
      <w:proofErr w:type="spellEnd"/>
      <w:r w:rsidR="00A31651" w:rsidRPr="00A31651">
        <w:rPr>
          <w:rFonts w:ascii="Arial" w:hAnsi="Arial" w:cs="Arial"/>
        </w:rPr>
        <w:t>. Dz. U. z 2023r. poz. 1605)</w:t>
      </w:r>
      <w:r w:rsidRPr="008D02AA">
        <w:rPr>
          <w:rFonts w:ascii="Arial" w:hAnsi="Arial" w:cs="Arial"/>
        </w:rPr>
        <w:t xml:space="preserve">, zwanej dalej „ustawą </w:t>
      </w:r>
      <w:proofErr w:type="spellStart"/>
      <w:r w:rsidRPr="008D02AA">
        <w:rPr>
          <w:rFonts w:ascii="Arial" w:hAnsi="Arial" w:cs="Arial"/>
        </w:rPr>
        <w:t>Pzp</w:t>
      </w:r>
      <w:proofErr w:type="spellEnd"/>
      <w:r w:rsidRPr="008D02AA">
        <w:rPr>
          <w:rFonts w:ascii="Arial" w:hAnsi="Arial" w:cs="Arial"/>
        </w:rPr>
        <w:t>”, informuje, że w toczącym się postępowaniu o udzielenie zamówienia publicznego</w:t>
      </w:r>
      <w:r>
        <w:rPr>
          <w:rFonts w:ascii="Arial" w:hAnsi="Arial" w:cs="Arial"/>
        </w:rPr>
        <w:t xml:space="preserve">, </w:t>
      </w:r>
      <w:r w:rsidRPr="00F245C5">
        <w:rPr>
          <w:rFonts w:ascii="Arial" w:hAnsi="Arial" w:cs="Arial"/>
        </w:rPr>
        <w:t>jako najkorzystniejsza wybrana została oferta złożona przez wykonawcę</w:t>
      </w:r>
      <w:r>
        <w:rPr>
          <w:rFonts w:ascii="Arial" w:hAnsi="Arial" w:cs="Arial"/>
        </w:rPr>
        <w:t>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A31651" w14:paraId="465F3E84" w14:textId="77777777" w:rsidTr="00A31651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532AAC" w14:textId="77777777" w:rsidR="00A31651" w:rsidRPr="00F245C5" w:rsidRDefault="00A31651" w:rsidP="00D56AD2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A31651">
              <w:rPr>
                <w:rFonts w:ascii="Arial" w:hAnsi="Arial" w:cs="Arial"/>
                <w:b/>
                <w:bCs/>
              </w:rPr>
              <w:t>1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A31651">
              <w:rPr>
                <w:rFonts w:ascii="Arial" w:hAnsi="Arial" w:cs="Arial"/>
              </w:rPr>
              <w:t>Pakiet 1 - Rękawice chirurgiczne sterylne</w:t>
            </w:r>
          </w:p>
          <w:p w14:paraId="1898D344" w14:textId="77777777" w:rsidR="00A31651" w:rsidRPr="00F245C5" w:rsidRDefault="00A31651" w:rsidP="00D56AD2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A31651">
              <w:rPr>
                <w:rFonts w:ascii="Arial" w:hAnsi="Arial" w:cs="Arial"/>
                <w:b/>
              </w:rPr>
              <w:t xml:space="preserve">Mercator </w:t>
            </w:r>
            <w:proofErr w:type="spellStart"/>
            <w:r w:rsidRPr="00A31651">
              <w:rPr>
                <w:rFonts w:ascii="Arial" w:hAnsi="Arial" w:cs="Arial"/>
                <w:b/>
              </w:rPr>
              <w:t>Medical</w:t>
            </w:r>
            <w:proofErr w:type="spellEnd"/>
            <w:r w:rsidRPr="00A31651">
              <w:rPr>
                <w:rFonts w:ascii="Arial" w:hAnsi="Arial" w:cs="Arial"/>
                <w:b/>
              </w:rPr>
              <w:t xml:space="preserve"> S.A.</w:t>
            </w:r>
          </w:p>
          <w:p w14:paraId="39ED95D2" w14:textId="77777777" w:rsidR="00A31651" w:rsidRPr="00F245C5" w:rsidRDefault="00A31651" w:rsidP="00D56AD2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A31651">
              <w:rPr>
                <w:rFonts w:ascii="Arial" w:hAnsi="Arial" w:cs="Arial"/>
                <w:bCs/>
              </w:rPr>
              <w:t>Modrzejewskiej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A31651">
              <w:rPr>
                <w:rFonts w:ascii="Arial" w:hAnsi="Arial" w:cs="Arial"/>
                <w:bCs/>
              </w:rPr>
              <w:t>30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6A996304" w14:textId="77777777" w:rsidR="00A31651" w:rsidRPr="00F245C5" w:rsidRDefault="00A31651" w:rsidP="00D56AD2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A31651">
              <w:rPr>
                <w:rFonts w:ascii="Arial" w:hAnsi="Arial" w:cs="Arial"/>
                <w:bCs/>
              </w:rPr>
              <w:t>31-327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A31651">
              <w:rPr>
                <w:rFonts w:ascii="Arial" w:hAnsi="Arial" w:cs="Arial"/>
                <w:bCs/>
              </w:rPr>
              <w:t>Kraków</w:t>
            </w:r>
          </w:p>
          <w:p w14:paraId="19788678" w14:textId="77777777" w:rsidR="00A31651" w:rsidRPr="00F245C5" w:rsidRDefault="00A31651" w:rsidP="00D56AD2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A31651">
              <w:rPr>
                <w:rFonts w:ascii="Arial" w:hAnsi="Arial" w:cs="Arial"/>
                <w:b/>
              </w:rPr>
              <w:t>38 100.24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3FCB604B" w14:textId="77777777" w:rsidR="00A31651" w:rsidRPr="00F245C5" w:rsidRDefault="00A31651" w:rsidP="00D56AD2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7839E7A6" w14:textId="77777777" w:rsidR="00A31651" w:rsidRPr="00A31651" w:rsidRDefault="00A31651" w:rsidP="00D56AD2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A31651">
              <w:rPr>
                <w:rFonts w:ascii="Arial" w:hAnsi="Arial" w:cs="Arial"/>
              </w:rPr>
              <w:t>-</w:t>
            </w:r>
            <w:r w:rsidRPr="00A31651">
              <w:rPr>
                <w:rFonts w:ascii="Arial" w:hAnsi="Arial" w:cs="Arial"/>
              </w:rPr>
              <w:tab/>
              <w:t xml:space="preserve">treść wybranej oferty odpowiada treści SWZ, </w:t>
            </w:r>
          </w:p>
          <w:p w14:paraId="6078B34E" w14:textId="77777777" w:rsidR="00A31651" w:rsidRPr="00A31651" w:rsidRDefault="00A31651" w:rsidP="00D56AD2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A31651">
              <w:rPr>
                <w:rFonts w:ascii="Arial" w:hAnsi="Arial" w:cs="Arial"/>
              </w:rPr>
              <w:t>-</w:t>
            </w:r>
            <w:r w:rsidRPr="00A31651">
              <w:rPr>
                <w:rFonts w:ascii="Arial" w:hAnsi="Arial" w:cs="Arial"/>
              </w:rPr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118395AC" w14:textId="77777777" w:rsidR="00A31651" w:rsidRPr="00A31651" w:rsidRDefault="00A31651" w:rsidP="00D56AD2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A31651">
              <w:rPr>
                <w:rFonts w:ascii="Arial" w:hAnsi="Arial" w:cs="Arial"/>
              </w:rPr>
              <w:t>I. Kryterium: Cena oferty - 60 punktów</w:t>
            </w:r>
          </w:p>
          <w:p w14:paraId="0011B544" w14:textId="77777777" w:rsidR="00A31651" w:rsidRPr="00A31651" w:rsidRDefault="00A31651" w:rsidP="00D56AD2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A31651">
              <w:rPr>
                <w:rFonts w:ascii="Arial" w:hAnsi="Arial" w:cs="Arial"/>
              </w:rPr>
              <w:t>II. Warunki techniczne  - 35 punktów</w:t>
            </w:r>
          </w:p>
          <w:p w14:paraId="426393A5" w14:textId="77777777" w:rsidR="00A31651" w:rsidRPr="00A31651" w:rsidRDefault="00A31651" w:rsidP="00D56AD2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A31651">
              <w:rPr>
                <w:rFonts w:ascii="Arial" w:hAnsi="Arial" w:cs="Arial"/>
              </w:rPr>
              <w:t>III. Termin dostawy  - 5 punktów</w:t>
            </w:r>
          </w:p>
          <w:p w14:paraId="012405A7" w14:textId="77777777" w:rsidR="00A31651" w:rsidRPr="00A31651" w:rsidRDefault="00A31651" w:rsidP="00D56AD2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A31651">
              <w:rPr>
                <w:rFonts w:ascii="Arial" w:hAnsi="Arial" w:cs="Arial"/>
              </w:rPr>
              <w:t>- oferta wpłynęła do Zamawiającego w wyznaczonym terminie , a Wykonawca  ją składający nie podlega wykluczeniu z postępowania</w:t>
            </w:r>
          </w:p>
          <w:p w14:paraId="5DF97736" w14:textId="77777777" w:rsidR="00A31651" w:rsidRPr="00F245C5" w:rsidRDefault="00A31651" w:rsidP="00D56AD2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A31651">
              <w:rPr>
                <w:rFonts w:ascii="Arial" w:hAnsi="Arial" w:cs="Arial"/>
              </w:rPr>
              <w:t>-kwota oferty nie przekraczała kwoty jaką Zamawiający zamierza przeznaczyć na sfinansowanie zamówienia.</w:t>
            </w:r>
          </w:p>
        </w:tc>
      </w:tr>
      <w:tr w:rsidR="00A31651" w14:paraId="61CF90B6" w14:textId="77777777" w:rsidTr="00A31651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EE2279" w14:textId="77777777" w:rsidR="00A31651" w:rsidRPr="00F245C5" w:rsidRDefault="00A31651" w:rsidP="00D56AD2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A31651">
              <w:rPr>
                <w:rFonts w:ascii="Arial" w:hAnsi="Arial" w:cs="Arial"/>
                <w:b/>
                <w:bCs/>
              </w:rPr>
              <w:t>3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A31651">
              <w:rPr>
                <w:rFonts w:ascii="Arial" w:hAnsi="Arial" w:cs="Arial"/>
              </w:rPr>
              <w:t>Pakiet  3 - Rękawice  diagnostyczne do procedur wysokiego ryzyka zakażeń</w:t>
            </w:r>
          </w:p>
          <w:p w14:paraId="20AD519A" w14:textId="77777777" w:rsidR="00A31651" w:rsidRPr="00F245C5" w:rsidRDefault="00A31651" w:rsidP="00D56AD2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A31651">
              <w:rPr>
                <w:rFonts w:ascii="Arial" w:hAnsi="Arial" w:cs="Arial"/>
                <w:b/>
              </w:rPr>
              <w:t xml:space="preserve">Mercator </w:t>
            </w:r>
            <w:proofErr w:type="spellStart"/>
            <w:r w:rsidRPr="00A31651">
              <w:rPr>
                <w:rFonts w:ascii="Arial" w:hAnsi="Arial" w:cs="Arial"/>
                <w:b/>
              </w:rPr>
              <w:t>Medical</w:t>
            </w:r>
            <w:proofErr w:type="spellEnd"/>
            <w:r w:rsidRPr="00A31651">
              <w:rPr>
                <w:rFonts w:ascii="Arial" w:hAnsi="Arial" w:cs="Arial"/>
                <w:b/>
              </w:rPr>
              <w:t xml:space="preserve"> S.A.</w:t>
            </w:r>
          </w:p>
          <w:p w14:paraId="34204C06" w14:textId="77777777" w:rsidR="00A31651" w:rsidRPr="00F245C5" w:rsidRDefault="00A31651" w:rsidP="00D56AD2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A31651">
              <w:rPr>
                <w:rFonts w:ascii="Arial" w:hAnsi="Arial" w:cs="Arial"/>
                <w:bCs/>
              </w:rPr>
              <w:t>Modrzejewskiej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A31651">
              <w:rPr>
                <w:rFonts w:ascii="Arial" w:hAnsi="Arial" w:cs="Arial"/>
                <w:bCs/>
              </w:rPr>
              <w:t>30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56115C2B" w14:textId="77777777" w:rsidR="00A31651" w:rsidRPr="00F245C5" w:rsidRDefault="00A31651" w:rsidP="00D56AD2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A31651">
              <w:rPr>
                <w:rFonts w:ascii="Arial" w:hAnsi="Arial" w:cs="Arial"/>
                <w:bCs/>
              </w:rPr>
              <w:t>31-327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A31651">
              <w:rPr>
                <w:rFonts w:ascii="Arial" w:hAnsi="Arial" w:cs="Arial"/>
                <w:bCs/>
              </w:rPr>
              <w:t>Kraków</w:t>
            </w:r>
          </w:p>
          <w:p w14:paraId="7309BD3A" w14:textId="77777777" w:rsidR="00A31651" w:rsidRPr="00F245C5" w:rsidRDefault="00A31651" w:rsidP="00D56AD2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A31651">
              <w:rPr>
                <w:rFonts w:ascii="Arial" w:hAnsi="Arial" w:cs="Arial"/>
                <w:b/>
              </w:rPr>
              <w:t>10 066.14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57AD5194" w14:textId="77777777" w:rsidR="00A31651" w:rsidRPr="00F245C5" w:rsidRDefault="00A31651" w:rsidP="00D56AD2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2F1F902E" w14:textId="77777777" w:rsidR="00A31651" w:rsidRPr="00A31651" w:rsidRDefault="00A31651" w:rsidP="00D56AD2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A31651">
              <w:rPr>
                <w:rFonts w:ascii="Arial" w:hAnsi="Arial" w:cs="Arial"/>
              </w:rPr>
              <w:t>-</w:t>
            </w:r>
            <w:r w:rsidRPr="00A31651">
              <w:rPr>
                <w:rFonts w:ascii="Arial" w:hAnsi="Arial" w:cs="Arial"/>
              </w:rPr>
              <w:tab/>
              <w:t xml:space="preserve">treść wybranej oferty odpowiada treści SWZ, </w:t>
            </w:r>
          </w:p>
          <w:p w14:paraId="68EB0063" w14:textId="77777777" w:rsidR="00A31651" w:rsidRPr="00A31651" w:rsidRDefault="00A31651" w:rsidP="00D56AD2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A31651">
              <w:rPr>
                <w:rFonts w:ascii="Arial" w:hAnsi="Arial" w:cs="Arial"/>
              </w:rPr>
              <w:t>-</w:t>
            </w:r>
            <w:r w:rsidRPr="00A31651">
              <w:rPr>
                <w:rFonts w:ascii="Arial" w:hAnsi="Arial" w:cs="Arial"/>
              </w:rPr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1A7AC157" w14:textId="77777777" w:rsidR="00A31651" w:rsidRPr="00A31651" w:rsidRDefault="00A31651" w:rsidP="00D56AD2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A31651">
              <w:rPr>
                <w:rFonts w:ascii="Arial" w:hAnsi="Arial" w:cs="Arial"/>
              </w:rPr>
              <w:t>I. Kryterium: Cena oferty - 60 punktów</w:t>
            </w:r>
          </w:p>
          <w:p w14:paraId="7257E53E" w14:textId="77777777" w:rsidR="00A31651" w:rsidRPr="00A31651" w:rsidRDefault="00A31651" w:rsidP="00D56AD2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A31651">
              <w:rPr>
                <w:rFonts w:ascii="Arial" w:hAnsi="Arial" w:cs="Arial"/>
              </w:rPr>
              <w:t>II. Warunki techniczne  - 35 punktów</w:t>
            </w:r>
          </w:p>
          <w:p w14:paraId="31027608" w14:textId="77777777" w:rsidR="00A31651" w:rsidRPr="00A31651" w:rsidRDefault="00A31651" w:rsidP="00D56AD2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A31651">
              <w:rPr>
                <w:rFonts w:ascii="Arial" w:hAnsi="Arial" w:cs="Arial"/>
              </w:rPr>
              <w:t>III. Termin dostawy  - 5 punktów</w:t>
            </w:r>
          </w:p>
          <w:p w14:paraId="4676EA25" w14:textId="77777777" w:rsidR="00A31651" w:rsidRPr="00A31651" w:rsidRDefault="00A31651" w:rsidP="00D56AD2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A31651">
              <w:rPr>
                <w:rFonts w:ascii="Arial" w:hAnsi="Arial" w:cs="Arial"/>
              </w:rPr>
              <w:t>- oferta wpłynęła do Zamawiającego w wyznaczonym terminie , a Wykonawca  ją składający nie podlega wykluczeniu z postępowania</w:t>
            </w:r>
          </w:p>
          <w:p w14:paraId="5B017418" w14:textId="77777777" w:rsidR="00A31651" w:rsidRPr="00F245C5" w:rsidRDefault="00A31651" w:rsidP="00D56AD2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A31651">
              <w:rPr>
                <w:rFonts w:ascii="Arial" w:hAnsi="Arial" w:cs="Arial"/>
              </w:rPr>
              <w:t>-kwota oferty nie przekraczała kwoty jaką Zamawiający zamierza przeznaczyć na sfinansowanie zamówienia.</w:t>
            </w:r>
          </w:p>
        </w:tc>
      </w:tr>
      <w:tr w:rsidR="00A31651" w14:paraId="5F253B27" w14:textId="77777777" w:rsidTr="00A31651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EF87B5" w14:textId="77777777" w:rsidR="00A31651" w:rsidRPr="00F245C5" w:rsidRDefault="00A31651" w:rsidP="00D56AD2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A31651">
              <w:rPr>
                <w:rFonts w:ascii="Arial" w:hAnsi="Arial" w:cs="Arial"/>
                <w:b/>
                <w:bCs/>
              </w:rPr>
              <w:t>4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A31651">
              <w:rPr>
                <w:rFonts w:ascii="Arial" w:hAnsi="Arial" w:cs="Arial"/>
              </w:rPr>
              <w:t>Pakiet 4 - Rękawice diagnostyczne winylowe</w:t>
            </w:r>
          </w:p>
          <w:p w14:paraId="6A3612AD" w14:textId="77777777" w:rsidR="00A31651" w:rsidRPr="00F245C5" w:rsidRDefault="00A31651" w:rsidP="00D56AD2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A31651">
              <w:rPr>
                <w:rFonts w:ascii="Arial" w:hAnsi="Arial" w:cs="Arial"/>
                <w:b/>
              </w:rPr>
              <w:t xml:space="preserve">Zarys International </w:t>
            </w:r>
            <w:proofErr w:type="spellStart"/>
            <w:r w:rsidRPr="00A31651">
              <w:rPr>
                <w:rFonts w:ascii="Arial" w:hAnsi="Arial" w:cs="Arial"/>
                <w:b/>
              </w:rPr>
              <w:t>Group</w:t>
            </w:r>
            <w:proofErr w:type="spellEnd"/>
            <w:r w:rsidRPr="00A31651">
              <w:rPr>
                <w:rFonts w:ascii="Arial" w:hAnsi="Arial" w:cs="Arial"/>
                <w:b/>
              </w:rPr>
              <w:t xml:space="preserve"> spółka z ograniczoną odpowiedzialnością spółka komandytowa</w:t>
            </w:r>
          </w:p>
          <w:p w14:paraId="377774A7" w14:textId="77777777" w:rsidR="00A31651" w:rsidRPr="00F245C5" w:rsidRDefault="00A31651" w:rsidP="00D56AD2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A31651">
              <w:rPr>
                <w:rFonts w:ascii="Arial" w:hAnsi="Arial" w:cs="Arial"/>
                <w:bCs/>
              </w:rPr>
              <w:t>Pod Borem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A31651">
              <w:rPr>
                <w:rFonts w:ascii="Arial" w:hAnsi="Arial" w:cs="Arial"/>
                <w:bCs/>
              </w:rPr>
              <w:t>18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7CC30388" w14:textId="77777777" w:rsidR="00A31651" w:rsidRPr="00F245C5" w:rsidRDefault="00A31651" w:rsidP="00D56AD2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A31651">
              <w:rPr>
                <w:rFonts w:ascii="Arial" w:hAnsi="Arial" w:cs="Arial"/>
                <w:bCs/>
              </w:rPr>
              <w:t>41-808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A31651">
              <w:rPr>
                <w:rFonts w:ascii="Arial" w:hAnsi="Arial" w:cs="Arial"/>
                <w:bCs/>
              </w:rPr>
              <w:t>Zabrze</w:t>
            </w:r>
          </w:p>
          <w:p w14:paraId="606B6294" w14:textId="77777777" w:rsidR="00A31651" w:rsidRPr="00F245C5" w:rsidRDefault="00A31651" w:rsidP="00D56AD2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A31651">
              <w:rPr>
                <w:rFonts w:ascii="Arial" w:hAnsi="Arial" w:cs="Arial"/>
                <w:b/>
              </w:rPr>
              <w:t>1 250.64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12B1B072" w14:textId="77777777" w:rsidR="00A31651" w:rsidRPr="00F245C5" w:rsidRDefault="00A31651" w:rsidP="00D56AD2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45CAAF60" w14:textId="77777777" w:rsidR="00A31651" w:rsidRPr="00A31651" w:rsidRDefault="00A31651" w:rsidP="00D56AD2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A31651">
              <w:rPr>
                <w:rFonts w:ascii="Arial" w:hAnsi="Arial" w:cs="Arial"/>
              </w:rPr>
              <w:t>-</w:t>
            </w:r>
            <w:r w:rsidRPr="00A31651">
              <w:rPr>
                <w:rFonts w:ascii="Arial" w:hAnsi="Arial" w:cs="Arial"/>
              </w:rPr>
              <w:tab/>
              <w:t xml:space="preserve">treść wybranej oferty odpowiada treści SWZ, </w:t>
            </w:r>
          </w:p>
          <w:p w14:paraId="0BB6C4EE" w14:textId="77777777" w:rsidR="00A31651" w:rsidRPr="00A31651" w:rsidRDefault="00A31651" w:rsidP="00D56AD2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A31651">
              <w:rPr>
                <w:rFonts w:ascii="Arial" w:hAnsi="Arial" w:cs="Arial"/>
              </w:rPr>
              <w:t>-</w:t>
            </w:r>
            <w:r w:rsidRPr="00A31651">
              <w:rPr>
                <w:rFonts w:ascii="Arial" w:hAnsi="Arial" w:cs="Arial"/>
              </w:rPr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7DAD83C6" w14:textId="77777777" w:rsidR="00A31651" w:rsidRPr="00A31651" w:rsidRDefault="00A31651" w:rsidP="00D56AD2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A31651">
              <w:rPr>
                <w:rFonts w:ascii="Arial" w:hAnsi="Arial" w:cs="Arial"/>
              </w:rPr>
              <w:t>I. Kryterium: Cena oferty - 60 punktów</w:t>
            </w:r>
          </w:p>
          <w:p w14:paraId="04A52E4E" w14:textId="77777777" w:rsidR="00A31651" w:rsidRPr="00A31651" w:rsidRDefault="00A31651" w:rsidP="00D56AD2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A31651">
              <w:rPr>
                <w:rFonts w:ascii="Arial" w:hAnsi="Arial" w:cs="Arial"/>
              </w:rPr>
              <w:t>II. Warunki techniczne  - 35 punktów</w:t>
            </w:r>
          </w:p>
          <w:p w14:paraId="4FEE250D" w14:textId="77777777" w:rsidR="00A31651" w:rsidRPr="00A31651" w:rsidRDefault="00A31651" w:rsidP="00D56AD2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A31651">
              <w:rPr>
                <w:rFonts w:ascii="Arial" w:hAnsi="Arial" w:cs="Arial"/>
              </w:rPr>
              <w:t>III. Termin dostawy  - 5 punktów</w:t>
            </w:r>
          </w:p>
          <w:p w14:paraId="7E103ED5" w14:textId="77777777" w:rsidR="00A31651" w:rsidRPr="00A31651" w:rsidRDefault="00A31651" w:rsidP="00D56AD2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A31651">
              <w:rPr>
                <w:rFonts w:ascii="Arial" w:hAnsi="Arial" w:cs="Arial"/>
              </w:rPr>
              <w:t>- oferta wpłynęła do Zamawiającego w wyznaczonym terminie , a Wykonawca  ją składający nie podlega wykluczeniu z postępowania</w:t>
            </w:r>
          </w:p>
          <w:p w14:paraId="50476CC9" w14:textId="77777777" w:rsidR="00A31651" w:rsidRPr="00F245C5" w:rsidRDefault="00A31651" w:rsidP="00D56AD2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A31651">
              <w:rPr>
                <w:rFonts w:ascii="Arial" w:hAnsi="Arial" w:cs="Arial"/>
              </w:rPr>
              <w:t>-kwota oferty nie przekraczała kwoty jaką Zamawiający zamierza przeznaczyć na sfinansowanie zamówienia.</w:t>
            </w:r>
          </w:p>
        </w:tc>
      </w:tr>
    </w:tbl>
    <w:p w14:paraId="325B22BB" w14:textId="77777777" w:rsidR="00B36EDA" w:rsidRDefault="00B36EDA" w:rsidP="00B36EDA">
      <w:pPr>
        <w:spacing w:before="360" w:after="120" w:line="276" w:lineRule="auto"/>
        <w:ind w:right="-425"/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</w:t>
      </w:r>
      <w:r>
        <w:rPr>
          <w:rFonts w:ascii="Arial" w:hAnsi="Arial" w:cs="Arial"/>
          <w:b/>
          <w:bCs/>
          <w:color w:val="000000"/>
        </w:rPr>
        <w:t xml:space="preserve"> </w:t>
      </w:r>
      <w:r w:rsidRPr="00C6247D">
        <w:rPr>
          <w:rFonts w:ascii="Arial" w:hAnsi="Arial" w:cs="Arial"/>
          <w:b/>
          <w:bCs/>
          <w:color w:val="000000"/>
        </w:rPr>
        <w:t>punktacją</w:t>
      </w:r>
      <w:r>
        <w:rPr>
          <w:rFonts w:ascii="Arial" w:hAnsi="Arial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559"/>
      </w:tblGrid>
      <w:tr w:rsidR="00B36EDA" w14:paraId="5A82FEB4" w14:textId="77777777" w:rsidTr="00A3165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D50386C" w14:textId="77777777" w:rsidR="00B36EDA" w:rsidRPr="00F245C5" w:rsidRDefault="00B36EDA" w:rsidP="00967BF4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</w:rPr>
              <w:t>Część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>
              <w:rPr>
                <w:rFonts w:ascii="Arial" w:hAnsi="Arial" w:cs="Arial"/>
                <w:bCs/>
              </w:rPr>
              <w:t>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99174EE" w14:textId="77777777" w:rsidR="00B36EDA" w:rsidRPr="00F245C5" w:rsidRDefault="00B36EDA" w:rsidP="00967BF4">
            <w:pPr>
              <w:spacing w:before="120" w:after="12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C3FA54E" w14:textId="77777777" w:rsidR="00B36EDA" w:rsidRPr="00F245C5" w:rsidRDefault="00B36EDA" w:rsidP="00967BF4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K</w:t>
            </w:r>
            <w:r w:rsidRPr="00F245C5">
              <w:rPr>
                <w:rFonts w:ascii="Arial" w:hAnsi="Arial" w:cs="Arial"/>
                <w:bCs/>
                <w:color w:val="000000"/>
              </w:rPr>
              <w:t xml:space="preserve">ryterium - </w:t>
            </w:r>
            <w:r>
              <w:rPr>
                <w:rFonts w:ascii="Arial" w:hAnsi="Arial" w:cs="Arial"/>
                <w:bCs/>
                <w:color w:val="000000"/>
              </w:rPr>
              <w:t>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0B568D1" w14:textId="77777777" w:rsidR="00B36EDA" w:rsidRPr="00F245C5" w:rsidRDefault="00B36EDA" w:rsidP="00967BF4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 w:rsidRPr="00F245C5">
              <w:rPr>
                <w:rFonts w:ascii="Arial" w:hAnsi="Arial" w:cs="Arial"/>
                <w:bCs/>
                <w:color w:val="000000"/>
              </w:rPr>
              <w:t>Razem</w:t>
            </w:r>
          </w:p>
        </w:tc>
      </w:tr>
      <w:tr w:rsidR="00A31651" w14:paraId="7FA9F8CF" w14:textId="77777777" w:rsidTr="00A3165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7224FE" w14:textId="77777777" w:rsidR="00A31651" w:rsidRPr="007D7932" w:rsidRDefault="00A31651" w:rsidP="00D56AD2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31651">
              <w:rPr>
                <w:rFonts w:ascii="Arial" w:hAnsi="Arial" w:cs="Arial"/>
                <w:sz w:val="22"/>
                <w:szCs w:val="22"/>
              </w:rPr>
              <w:t>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A31651">
              <w:rPr>
                <w:rFonts w:ascii="Arial" w:hAnsi="Arial" w:cs="Arial"/>
                <w:sz w:val="22"/>
                <w:szCs w:val="22"/>
              </w:rPr>
              <w:t>Pakiet 1 - Rękawice chirurgiczne sterylne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0209CE" w14:textId="77777777" w:rsidR="00A31651" w:rsidRPr="007D7932" w:rsidRDefault="00A31651" w:rsidP="00D56AD2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3165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Mercator </w:t>
            </w:r>
            <w:proofErr w:type="spellStart"/>
            <w:r w:rsidRPr="00A31651">
              <w:rPr>
                <w:rFonts w:ascii="Arial" w:hAnsi="Arial" w:cs="Arial"/>
                <w:b/>
                <w:bCs/>
                <w:sz w:val="22"/>
                <w:szCs w:val="22"/>
              </w:rPr>
              <w:t>Medical</w:t>
            </w:r>
            <w:proofErr w:type="spellEnd"/>
            <w:r w:rsidRPr="00A3165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S.A.</w:t>
            </w:r>
          </w:p>
          <w:p w14:paraId="653EDC1B" w14:textId="77777777" w:rsidR="00A31651" w:rsidRPr="007D7932" w:rsidRDefault="00A31651" w:rsidP="00D56AD2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A31651">
              <w:rPr>
                <w:rFonts w:ascii="Arial" w:hAnsi="Arial" w:cs="Arial"/>
                <w:sz w:val="22"/>
                <w:szCs w:val="22"/>
              </w:rPr>
              <w:t>Modrzejewskiej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31651">
              <w:rPr>
                <w:rFonts w:ascii="Arial" w:hAnsi="Arial" w:cs="Arial"/>
                <w:sz w:val="22"/>
                <w:szCs w:val="22"/>
              </w:rPr>
              <w:t>30</w:t>
            </w:r>
          </w:p>
          <w:p w14:paraId="378EE175" w14:textId="77777777" w:rsidR="00A31651" w:rsidRPr="007D7932" w:rsidRDefault="00A31651" w:rsidP="00D56AD2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31651">
              <w:rPr>
                <w:rFonts w:ascii="Arial" w:hAnsi="Arial" w:cs="Arial"/>
                <w:sz w:val="22"/>
                <w:szCs w:val="22"/>
              </w:rPr>
              <w:t>31-327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31651">
              <w:rPr>
                <w:rFonts w:ascii="Arial" w:hAnsi="Arial" w:cs="Arial"/>
                <w:sz w:val="22"/>
                <w:szCs w:val="22"/>
              </w:rPr>
              <w:t>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6C23AF" w14:textId="77777777" w:rsidR="00A31651" w:rsidRPr="00A31651" w:rsidRDefault="00A31651" w:rsidP="00D56AD2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A31651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72A1FD23" w14:textId="77777777" w:rsidR="00A31651" w:rsidRPr="00A31651" w:rsidRDefault="00A31651" w:rsidP="00D56AD2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A31651">
              <w:rPr>
                <w:rFonts w:ascii="Arial" w:hAnsi="Arial" w:cs="Arial"/>
                <w:sz w:val="22"/>
                <w:szCs w:val="22"/>
              </w:rPr>
              <w:t>2 - Warunki techniczne - 35.00</w:t>
            </w:r>
          </w:p>
          <w:p w14:paraId="4B791EA0" w14:textId="77777777" w:rsidR="00A31651" w:rsidRPr="007D7932" w:rsidRDefault="00A31651" w:rsidP="00D56AD2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31651">
              <w:rPr>
                <w:rFonts w:ascii="Arial" w:hAnsi="Arial" w:cs="Arial"/>
                <w:sz w:val="22"/>
                <w:szCs w:val="22"/>
              </w:rPr>
              <w:t>3 - Termin dostawy - 5.00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98C429" w14:textId="77777777" w:rsidR="00A31651" w:rsidRPr="007D7932" w:rsidRDefault="00A31651" w:rsidP="00D56AD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31651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A31651" w14:paraId="5F2729B5" w14:textId="77777777" w:rsidTr="00A3165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BB2BF1" w14:textId="77777777" w:rsidR="00A31651" w:rsidRPr="007D7932" w:rsidRDefault="00A31651" w:rsidP="00D56AD2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31651">
              <w:rPr>
                <w:rFonts w:ascii="Arial" w:hAnsi="Arial" w:cs="Arial"/>
                <w:sz w:val="22"/>
                <w:szCs w:val="22"/>
              </w:rPr>
              <w:t>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A31651">
              <w:rPr>
                <w:rFonts w:ascii="Arial" w:hAnsi="Arial" w:cs="Arial"/>
                <w:sz w:val="22"/>
                <w:szCs w:val="22"/>
              </w:rPr>
              <w:t>Pakiet 1 - Rękawice chirurgiczne sterylne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917C9D" w14:textId="77777777" w:rsidR="00A31651" w:rsidRPr="007D7932" w:rsidRDefault="00A31651" w:rsidP="00D56AD2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31651">
              <w:rPr>
                <w:rFonts w:ascii="Arial" w:hAnsi="Arial" w:cs="Arial"/>
                <w:b/>
                <w:bCs/>
                <w:sz w:val="22"/>
                <w:szCs w:val="22"/>
              </w:rPr>
              <w:t>ANMAR Sp. z o.o.</w:t>
            </w:r>
          </w:p>
          <w:p w14:paraId="7966787C" w14:textId="77777777" w:rsidR="00A31651" w:rsidRPr="007D7932" w:rsidRDefault="00A31651" w:rsidP="00D56AD2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A31651">
              <w:rPr>
                <w:rFonts w:ascii="Arial" w:hAnsi="Arial" w:cs="Arial"/>
                <w:sz w:val="22"/>
                <w:szCs w:val="22"/>
              </w:rPr>
              <w:t>Strefowa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31651">
              <w:rPr>
                <w:rFonts w:ascii="Arial" w:hAnsi="Arial" w:cs="Arial"/>
                <w:sz w:val="22"/>
                <w:szCs w:val="22"/>
              </w:rPr>
              <w:t>22</w:t>
            </w:r>
          </w:p>
          <w:p w14:paraId="6B292B00" w14:textId="77777777" w:rsidR="00A31651" w:rsidRPr="007D7932" w:rsidRDefault="00A31651" w:rsidP="00D56AD2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31651">
              <w:rPr>
                <w:rFonts w:ascii="Arial" w:hAnsi="Arial" w:cs="Arial"/>
                <w:sz w:val="22"/>
                <w:szCs w:val="22"/>
              </w:rPr>
              <w:t>43-100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31651">
              <w:rPr>
                <w:rFonts w:ascii="Arial" w:hAnsi="Arial" w:cs="Arial"/>
                <w:sz w:val="22"/>
                <w:szCs w:val="22"/>
              </w:rPr>
              <w:t>Tychy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6385E1" w14:textId="77777777" w:rsidR="00A31651" w:rsidRPr="00A31651" w:rsidRDefault="00A31651" w:rsidP="00D56AD2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A31651">
              <w:rPr>
                <w:rFonts w:ascii="Arial" w:hAnsi="Arial" w:cs="Arial"/>
                <w:sz w:val="22"/>
                <w:szCs w:val="22"/>
              </w:rPr>
              <w:t>1 - Cena - 35.01</w:t>
            </w:r>
          </w:p>
          <w:p w14:paraId="7613CB59" w14:textId="77777777" w:rsidR="00A31651" w:rsidRPr="00A31651" w:rsidRDefault="00A31651" w:rsidP="00D56AD2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A31651">
              <w:rPr>
                <w:rFonts w:ascii="Arial" w:hAnsi="Arial" w:cs="Arial"/>
                <w:sz w:val="22"/>
                <w:szCs w:val="22"/>
              </w:rPr>
              <w:t>2 - Warunki techniczne - 35.00</w:t>
            </w:r>
          </w:p>
          <w:p w14:paraId="706D0187" w14:textId="77777777" w:rsidR="00A31651" w:rsidRPr="007D7932" w:rsidRDefault="00A31651" w:rsidP="00D56AD2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31651">
              <w:rPr>
                <w:rFonts w:ascii="Arial" w:hAnsi="Arial" w:cs="Arial"/>
                <w:sz w:val="22"/>
                <w:szCs w:val="22"/>
              </w:rPr>
              <w:t>3 - Termin dostawy - 5.00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E07CF9" w14:textId="77777777" w:rsidR="00A31651" w:rsidRPr="007D7932" w:rsidRDefault="00A31651" w:rsidP="00D56AD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31651">
              <w:rPr>
                <w:rFonts w:ascii="Arial" w:hAnsi="Arial" w:cs="Arial"/>
                <w:sz w:val="22"/>
                <w:szCs w:val="22"/>
              </w:rPr>
              <w:t xml:space="preserve">  75,01</w:t>
            </w:r>
          </w:p>
        </w:tc>
      </w:tr>
      <w:tr w:rsidR="00A31651" w14:paraId="599B8812" w14:textId="77777777" w:rsidTr="00A3165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77E901" w14:textId="77777777" w:rsidR="00A31651" w:rsidRPr="007D7932" w:rsidRDefault="00A31651" w:rsidP="00D56AD2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31651">
              <w:rPr>
                <w:rFonts w:ascii="Arial" w:hAnsi="Arial" w:cs="Arial"/>
                <w:sz w:val="22"/>
                <w:szCs w:val="22"/>
              </w:rPr>
              <w:t>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A31651">
              <w:rPr>
                <w:rFonts w:ascii="Arial" w:hAnsi="Arial" w:cs="Arial"/>
                <w:sz w:val="22"/>
                <w:szCs w:val="22"/>
              </w:rPr>
              <w:t>Pakiet  3 - Rękawice  diagnostyczne do procedur wysokiego ryzyka zakażeń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32CCEB" w14:textId="77777777" w:rsidR="00A31651" w:rsidRPr="007D7932" w:rsidRDefault="00A31651" w:rsidP="00D56AD2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3165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Mercator </w:t>
            </w:r>
            <w:proofErr w:type="spellStart"/>
            <w:r w:rsidRPr="00A31651">
              <w:rPr>
                <w:rFonts w:ascii="Arial" w:hAnsi="Arial" w:cs="Arial"/>
                <w:b/>
                <w:bCs/>
                <w:sz w:val="22"/>
                <w:szCs w:val="22"/>
              </w:rPr>
              <w:t>Medical</w:t>
            </w:r>
            <w:proofErr w:type="spellEnd"/>
            <w:r w:rsidRPr="00A3165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S.A.</w:t>
            </w:r>
          </w:p>
          <w:p w14:paraId="7AEC0917" w14:textId="77777777" w:rsidR="00A31651" w:rsidRPr="007D7932" w:rsidRDefault="00A31651" w:rsidP="00D56AD2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A31651">
              <w:rPr>
                <w:rFonts w:ascii="Arial" w:hAnsi="Arial" w:cs="Arial"/>
                <w:sz w:val="22"/>
                <w:szCs w:val="22"/>
              </w:rPr>
              <w:t>Modrzejewskiej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31651">
              <w:rPr>
                <w:rFonts w:ascii="Arial" w:hAnsi="Arial" w:cs="Arial"/>
                <w:sz w:val="22"/>
                <w:szCs w:val="22"/>
              </w:rPr>
              <w:t>30</w:t>
            </w:r>
          </w:p>
          <w:p w14:paraId="4C25C0A0" w14:textId="77777777" w:rsidR="00A31651" w:rsidRPr="007D7932" w:rsidRDefault="00A31651" w:rsidP="00D56AD2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31651">
              <w:rPr>
                <w:rFonts w:ascii="Arial" w:hAnsi="Arial" w:cs="Arial"/>
                <w:sz w:val="22"/>
                <w:szCs w:val="22"/>
              </w:rPr>
              <w:t>31-327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31651">
              <w:rPr>
                <w:rFonts w:ascii="Arial" w:hAnsi="Arial" w:cs="Arial"/>
                <w:sz w:val="22"/>
                <w:szCs w:val="22"/>
              </w:rPr>
              <w:t>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5B8AF9" w14:textId="77777777" w:rsidR="00A31651" w:rsidRPr="00A31651" w:rsidRDefault="00A31651" w:rsidP="00D56AD2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A31651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55EF4BEC" w14:textId="77777777" w:rsidR="00A31651" w:rsidRPr="00A31651" w:rsidRDefault="00A31651" w:rsidP="00D56AD2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A31651">
              <w:rPr>
                <w:rFonts w:ascii="Arial" w:hAnsi="Arial" w:cs="Arial"/>
                <w:sz w:val="22"/>
                <w:szCs w:val="22"/>
              </w:rPr>
              <w:t>2 - Warunki techniczne - 35.00</w:t>
            </w:r>
          </w:p>
          <w:p w14:paraId="584071ED" w14:textId="77777777" w:rsidR="00A31651" w:rsidRPr="007D7932" w:rsidRDefault="00A31651" w:rsidP="00D56AD2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31651">
              <w:rPr>
                <w:rFonts w:ascii="Arial" w:hAnsi="Arial" w:cs="Arial"/>
                <w:sz w:val="22"/>
                <w:szCs w:val="22"/>
              </w:rPr>
              <w:t>3 - Termin dostawy - 5.00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5F7F18" w14:textId="77777777" w:rsidR="00A31651" w:rsidRPr="007D7932" w:rsidRDefault="00A31651" w:rsidP="00D56AD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31651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A31651" w14:paraId="08BC7DEE" w14:textId="77777777" w:rsidTr="00A3165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BFF7E6" w14:textId="77777777" w:rsidR="00A31651" w:rsidRPr="007D7932" w:rsidRDefault="00A31651" w:rsidP="00D56AD2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31651">
              <w:rPr>
                <w:rFonts w:ascii="Arial" w:hAnsi="Arial" w:cs="Arial"/>
                <w:sz w:val="22"/>
                <w:szCs w:val="22"/>
              </w:rPr>
              <w:t>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A31651">
              <w:rPr>
                <w:rFonts w:ascii="Arial" w:hAnsi="Arial" w:cs="Arial"/>
                <w:sz w:val="22"/>
                <w:szCs w:val="22"/>
              </w:rPr>
              <w:t xml:space="preserve">Pakiet 4 - Rękawice diagnostyczne </w:t>
            </w:r>
            <w:r w:rsidRPr="00A31651">
              <w:rPr>
                <w:rFonts w:ascii="Arial" w:hAnsi="Arial" w:cs="Arial"/>
                <w:sz w:val="22"/>
                <w:szCs w:val="22"/>
              </w:rPr>
              <w:lastRenderedPageBreak/>
              <w:t>winylowe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9618D4" w14:textId="77777777" w:rsidR="00A31651" w:rsidRPr="007D7932" w:rsidRDefault="00A31651" w:rsidP="00D56AD2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31651"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 xml:space="preserve">Zarys International </w:t>
            </w:r>
            <w:proofErr w:type="spellStart"/>
            <w:r w:rsidRPr="00A31651">
              <w:rPr>
                <w:rFonts w:ascii="Arial" w:hAnsi="Arial" w:cs="Arial"/>
                <w:b/>
                <w:bCs/>
                <w:sz w:val="22"/>
                <w:szCs w:val="22"/>
              </w:rPr>
              <w:t>Group</w:t>
            </w:r>
            <w:proofErr w:type="spellEnd"/>
            <w:r w:rsidRPr="00A3165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spółka z ograniczoną odpowiedzialnością </w:t>
            </w:r>
            <w:r w:rsidRPr="00A31651"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>spółka komandytowa</w:t>
            </w:r>
          </w:p>
          <w:p w14:paraId="4A437AE5" w14:textId="77777777" w:rsidR="00A31651" w:rsidRPr="007D7932" w:rsidRDefault="00A31651" w:rsidP="00D56AD2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A31651">
              <w:rPr>
                <w:rFonts w:ascii="Arial" w:hAnsi="Arial" w:cs="Arial"/>
                <w:sz w:val="22"/>
                <w:szCs w:val="22"/>
              </w:rPr>
              <w:t>Pod Borem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31651">
              <w:rPr>
                <w:rFonts w:ascii="Arial" w:hAnsi="Arial" w:cs="Arial"/>
                <w:sz w:val="22"/>
                <w:szCs w:val="22"/>
              </w:rPr>
              <w:t>18</w:t>
            </w:r>
          </w:p>
          <w:p w14:paraId="19CE8307" w14:textId="77777777" w:rsidR="00A31651" w:rsidRPr="007D7932" w:rsidRDefault="00A31651" w:rsidP="00D56AD2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31651">
              <w:rPr>
                <w:rFonts w:ascii="Arial" w:hAnsi="Arial" w:cs="Arial"/>
                <w:sz w:val="22"/>
                <w:szCs w:val="22"/>
              </w:rPr>
              <w:t>41-808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31651">
              <w:rPr>
                <w:rFonts w:ascii="Arial" w:hAnsi="Arial" w:cs="Arial"/>
                <w:sz w:val="22"/>
                <w:szCs w:val="22"/>
              </w:rPr>
              <w:t>Zabrze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85633C" w14:textId="77777777" w:rsidR="00A31651" w:rsidRPr="00A31651" w:rsidRDefault="00A31651" w:rsidP="00D56AD2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A31651">
              <w:rPr>
                <w:rFonts w:ascii="Arial" w:hAnsi="Arial" w:cs="Arial"/>
                <w:sz w:val="22"/>
                <w:szCs w:val="22"/>
              </w:rPr>
              <w:lastRenderedPageBreak/>
              <w:t>1 - Cena - 60.00</w:t>
            </w:r>
          </w:p>
          <w:p w14:paraId="723CB768" w14:textId="77777777" w:rsidR="00A31651" w:rsidRPr="00A31651" w:rsidRDefault="00A31651" w:rsidP="00D56AD2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A31651">
              <w:rPr>
                <w:rFonts w:ascii="Arial" w:hAnsi="Arial" w:cs="Arial"/>
                <w:sz w:val="22"/>
                <w:szCs w:val="22"/>
              </w:rPr>
              <w:t>2 - Warunki techniczne - 35.00</w:t>
            </w:r>
          </w:p>
          <w:p w14:paraId="1E54FCFB" w14:textId="77777777" w:rsidR="00A31651" w:rsidRPr="007D7932" w:rsidRDefault="00A31651" w:rsidP="00D56AD2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31651">
              <w:rPr>
                <w:rFonts w:ascii="Arial" w:hAnsi="Arial" w:cs="Arial"/>
                <w:sz w:val="22"/>
                <w:szCs w:val="22"/>
              </w:rPr>
              <w:lastRenderedPageBreak/>
              <w:t>3 - Termin dostawy - 5.00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79E7C0" w14:textId="77777777" w:rsidR="00A31651" w:rsidRPr="007D7932" w:rsidRDefault="00A31651" w:rsidP="00D56AD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31651">
              <w:rPr>
                <w:rFonts w:ascii="Arial" w:hAnsi="Arial" w:cs="Arial"/>
                <w:sz w:val="22"/>
                <w:szCs w:val="22"/>
              </w:rPr>
              <w:lastRenderedPageBreak/>
              <w:t xml:space="preserve">  100,00</w:t>
            </w:r>
          </w:p>
        </w:tc>
      </w:tr>
    </w:tbl>
    <w:p w14:paraId="4237CA62" w14:textId="77777777" w:rsidR="00B464D3" w:rsidRPr="00B36EDA" w:rsidRDefault="00B464D3" w:rsidP="00B36EDA">
      <w:pPr>
        <w:spacing w:before="720" w:after="480" w:line="360" w:lineRule="auto"/>
        <w:ind w:left="3119" w:right="-425" w:firstLine="425"/>
        <w:jc w:val="right"/>
        <w:rPr>
          <w:rFonts w:ascii="Arial" w:hAnsi="Arial" w:cs="Arial"/>
          <w:i/>
        </w:rPr>
      </w:pPr>
      <w:r w:rsidRPr="00B36EDA">
        <w:rPr>
          <w:rFonts w:ascii="Arial" w:hAnsi="Arial" w:cs="Arial"/>
          <w:i/>
        </w:rPr>
        <w:t>Zamawiający</w:t>
      </w:r>
    </w:p>
    <w:bookmarkEnd w:id="0"/>
    <w:p w14:paraId="1B0DDB44" w14:textId="77777777" w:rsidR="005E5D7D" w:rsidRDefault="005E5D7D" w:rsidP="00B36EDA">
      <w:pPr>
        <w:ind w:right="-425"/>
        <w:jc w:val="right"/>
        <w:rPr>
          <w:rFonts w:ascii="Arial" w:hAnsi="Arial" w:cs="Arial"/>
        </w:rPr>
      </w:pPr>
      <w:r>
        <w:rPr>
          <w:rFonts w:ascii="Arial" w:hAnsi="Arial" w:cs="Arial"/>
        </w:rPr>
        <w:t>Dyrektor SP ZOZ Kolbuszowa</w:t>
      </w:r>
    </w:p>
    <w:p w14:paraId="715BF0E8" w14:textId="16000D60" w:rsidR="008642B3" w:rsidRPr="00B36EDA" w:rsidRDefault="005E5D7D" w:rsidP="00B36EDA">
      <w:pPr>
        <w:ind w:right="-425"/>
        <w:jc w:val="right"/>
        <w:rPr>
          <w:rFonts w:ascii="Arial" w:hAnsi="Arial" w:cs="Arial"/>
          <w:vertAlign w:val="superscript"/>
        </w:rPr>
      </w:pPr>
      <w:r>
        <w:rPr>
          <w:rFonts w:ascii="Arial" w:hAnsi="Arial" w:cs="Arial"/>
        </w:rPr>
        <w:t xml:space="preserve"> Zbigniew Strzelczyk </w:t>
      </w:r>
    </w:p>
    <w:sectPr w:rsidR="008642B3" w:rsidRPr="00B36EDA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1B2093" w14:textId="77777777" w:rsidR="00DB697C" w:rsidRDefault="00DB697C">
      <w:r>
        <w:separator/>
      </w:r>
    </w:p>
  </w:endnote>
  <w:endnote w:type="continuationSeparator" w:id="0">
    <w:p w14:paraId="754D769B" w14:textId="77777777" w:rsidR="00DB697C" w:rsidRDefault="00DB69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384353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CDF99D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19EDC864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522D5B53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F46A38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FDDFE3" w14:textId="77777777" w:rsidR="00DB697C" w:rsidRDefault="00DB697C">
      <w:r>
        <w:separator/>
      </w:r>
    </w:p>
  </w:footnote>
  <w:footnote w:type="continuationSeparator" w:id="0">
    <w:p w14:paraId="21C0876F" w14:textId="77777777" w:rsidR="00DB697C" w:rsidRDefault="00DB69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E975F1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1DC76D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E1047B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B697C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5E5D7D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67BF4"/>
    <w:rsid w:val="0097748A"/>
    <w:rsid w:val="009F0E5C"/>
    <w:rsid w:val="00A029B8"/>
    <w:rsid w:val="00A31651"/>
    <w:rsid w:val="00A91321"/>
    <w:rsid w:val="00AA02AC"/>
    <w:rsid w:val="00B32D12"/>
    <w:rsid w:val="00B36EDA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DB697C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6E99DE2"/>
  <w15:chartTrackingRefBased/>
  <w15:docId w15:val="{30C4C6FB-5DDC-4116-864B-AF102E1B06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L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5</Pages>
  <Words>618</Words>
  <Characters>3589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Płoch</dc:creator>
  <cp:keywords/>
  <dc:description/>
  <cp:lastModifiedBy>Joanna Płoch</cp:lastModifiedBy>
  <cp:revision>2</cp:revision>
  <cp:lastPrinted>1601-01-01T00:00:00Z</cp:lastPrinted>
  <dcterms:created xsi:type="dcterms:W3CDTF">2024-02-19T11:22:00Z</dcterms:created>
  <dcterms:modified xsi:type="dcterms:W3CDTF">2024-02-19T11:22:00Z</dcterms:modified>
</cp:coreProperties>
</file>