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BA" w:rsidRDefault="00CC44BA" w:rsidP="00CC44BA">
      <w:pPr>
        <w:rPr>
          <w:b/>
          <w:bCs/>
        </w:rPr>
      </w:pPr>
      <w:bookmarkStart w:id="0" w:name="_Hlk53520193"/>
      <w:r w:rsidRPr="00947935">
        <w:rPr>
          <w:b/>
          <w:bCs/>
        </w:rPr>
        <w:t xml:space="preserve">Okręgowy Szpital Kolejowy w Katowicach - </w:t>
      </w:r>
      <w:proofErr w:type="spellStart"/>
      <w:r w:rsidRPr="00947935">
        <w:rPr>
          <w:b/>
          <w:bCs/>
        </w:rPr>
        <w:t>s.p.z.o.z</w:t>
      </w:r>
      <w:proofErr w:type="spellEnd"/>
      <w:r w:rsidRPr="00947935">
        <w:rPr>
          <w:b/>
          <w:bCs/>
        </w:rPr>
        <w:t>.</w:t>
      </w:r>
    </w:p>
    <w:p w:rsidR="00CC44BA" w:rsidRDefault="00CC44BA" w:rsidP="00CC44BA">
      <w:pPr>
        <w:rPr>
          <w:b/>
          <w:bCs/>
        </w:rPr>
      </w:pPr>
      <w:proofErr w:type="spellStart"/>
      <w:r w:rsidRPr="00947935">
        <w:rPr>
          <w:b/>
          <w:bCs/>
        </w:rPr>
        <w:t>Panewnicka</w:t>
      </w:r>
      <w:proofErr w:type="spellEnd"/>
      <w:r>
        <w:rPr>
          <w:b/>
          <w:bCs/>
        </w:rPr>
        <w:t xml:space="preserve"> </w:t>
      </w:r>
      <w:r w:rsidRPr="00947935">
        <w:rPr>
          <w:b/>
          <w:bCs/>
        </w:rPr>
        <w:t>65</w:t>
      </w:r>
    </w:p>
    <w:p w:rsidR="00CC44BA" w:rsidRDefault="00CC44BA" w:rsidP="00CC44BA">
      <w:pPr>
        <w:rPr>
          <w:b/>
          <w:bCs/>
        </w:rPr>
      </w:pPr>
      <w:r w:rsidRPr="00947935">
        <w:rPr>
          <w:b/>
          <w:bCs/>
        </w:rPr>
        <w:t>40-760</w:t>
      </w:r>
      <w:r>
        <w:rPr>
          <w:b/>
          <w:bCs/>
        </w:rPr>
        <w:t xml:space="preserve"> </w:t>
      </w:r>
      <w:r w:rsidRPr="00947935">
        <w:rPr>
          <w:b/>
          <w:bCs/>
        </w:rPr>
        <w:t>Katowice</w:t>
      </w:r>
    </w:p>
    <w:p w:rsidR="00CC44BA" w:rsidRDefault="00CC44BA" w:rsidP="00CC44BA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CC44BA" w:rsidRDefault="00CC44BA" w:rsidP="00CC44BA">
      <w:pPr>
        <w:pStyle w:val="Nagwek"/>
        <w:tabs>
          <w:tab w:val="clear" w:pos="4536"/>
          <w:tab w:val="clear" w:pos="9072"/>
          <w:tab w:val="right" w:pos="9498"/>
        </w:tabs>
      </w:pPr>
      <w:r>
        <w:rPr>
          <w:b/>
          <w:bCs/>
        </w:rPr>
        <w:t xml:space="preserve">Pismo: </w:t>
      </w:r>
      <w:r w:rsidRPr="00947935">
        <w:rPr>
          <w:b/>
          <w:bCs/>
        </w:rPr>
        <w:t>AZP/</w:t>
      </w:r>
      <w:r>
        <w:rPr>
          <w:b/>
          <w:bCs/>
        </w:rPr>
        <w:t>29</w:t>
      </w:r>
      <w:r w:rsidRPr="00947935">
        <w:rPr>
          <w:b/>
          <w:bCs/>
        </w:rPr>
        <w:t>/P/202</w:t>
      </w:r>
      <w:r>
        <w:rPr>
          <w:b/>
          <w:bCs/>
        </w:rPr>
        <w:t>3</w:t>
      </w:r>
      <w:r>
        <w:tab/>
        <w:t xml:space="preserve"> </w:t>
      </w:r>
      <w:r w:rsidRPr="00947935">
        <w:t>Katowice</w:t>
      </w:r>
      <w:r>
        <w:t xml:space="preserve"> dnia: 0</w:t>
      </w:r>
      <w:r w:rsidR="007A1251">
        <w:t>6</w:t>
      </w:r>
      <w:r>
        <w:t>.03.2024 r.</w:t>
      </w:r>
    </w:p>
    <w:p w:rsidR="00CC44BA" w:rsidRDefault="00CC44BA" w:rsidP="00CC44BA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CC44BA" w:rsidRPr="00AC59AF" w:rsidRDefault="00CC44BA" w:rsidP="00CC44BA"/>
    <w:p w:rsidR="00CC44BA" w:rsidRDefault="00CC44BA" w:rsidP="00CC44BA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ZAWIADOMIENIE</w:t>
      </w:r>
    </w:p>
    <w:p w:rsidR="00CC44BA" w:rsidRDefault="00CC44BA" w:rsidP="00CC44BA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CC44BA" w:rsidRDefault="00CC44BA" w:rsidP="00CC44BA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CC44BA" w:rsidRPr="00631243" w:rsidRDefault="00CC44BA" w:rsidP="00CC44BA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tbl>
      <w:tblPr>
        <w:tblW w:w="9889" w:type="dxa"/>
        <w:tblBorders>
          <w:insideH w:val="single" w:sz="4" w:space="0" w:color="auto"/>
        </w:tblBorders>
        <w:tblLook w:val="04A0"/>
      </w:tblPr>
      <w:tblGrid>
        <w:gridCol w:w="1016"/>
        <w:gridCol w:w="8873"/>
      </w:tblGrid>
      <w:tr w:rsidR="00CC44BA" w:rsidRPr="00607F9B" w:rsidTr="00CC44BA">
        <w:trPr>
          <w:trHeight w:val="698"/>
        </w:trPr>
        <w:tc>
          <w:tcPr>
            <w:tcW w:w="1016" w:type="dxa"/>
            <w:shd w:val="clear" w:color="auto" w:fill="auto"/>
          </w:tcPr>
          <w:p w:rsidR="00CC44BA" w:rsidRPr="000224F7" w:rsidRDefault="00CC44BA" w:rsidP="00CC44BA">
            <w:pPr>
              <w:spacing w:after="60" w:line="276" w:lineRule="auto"/>
              <w:jc w:val="both"/>
              <w:rPr>
                <w:i/>
              </w:rPr>
            </w:pPr>
            <w:r w:rsidRPr="000224F7">
              <w:rPr>
                <w:i/>
              </w:rPr>
              <w:t>dotyczy:</w:t>
            </w:r>
          </w:p>
        </w:tc>
        <w:tc>
          <w:tcPr>
            <w:tcW w:w="8873" w:type="dxa"/>
            <w:shd w:val="clear" w:color="auto" w:fill="auto"/>
          </w:tcPr>
          <w:p w:rsidR="00CC44BA" w:rsidRPr="000224F7" w:rsidRDefault="00CC44BA" w:rsidP="00046D69">
            <w:pPr>
              <w:rPr>
                <w:i/>
              </w:rPr>
            </w:pPr>
            <w:r w:rsidRPr="000224F7">
              <w:rPr>
                <w:i/>
              </w:rPr>
              <w:t>postępowania o udzielenie zamówienia publicznego, prowadzonego w trybie podstawowym</w:t>
            </w:r>
            <w:r w:rsidRPr="000224F7">
              <w:rPr>
                <w:b/>
                <w:i/>
              </w:rPr>
              <w:t xml:space="preserve"> </w:t>
            </w:r>
            <w:r w:rsidRPr="000224F7">
              <w:rPr>
                <w:i/>
              </w:rPr>
              <w:t xml:space="preserve">(art. 275 </w:t>
            </w:r>
            <w:proofErr w:type="spellStart"/>
            <w:r w:rsidRPr="000224F7">
              <w:rPr>
                <w:i/>
              </w:rPr>
              <w:t>pkt</w:t>
            </w:r>
            <w:proofErr w:type="spellEnd"/>
            <w:r w:rsidRPr="000224F7">
              <w:rPr>
                <w:i/>
              </w:rPr>
              <w:t xml:space="preserve"> 1 ustawy </w:t>
            </w:r>
            <w:proofErr w:type="spellStart"/>
            <w:r w:rsidRPr="000224F7">
              <w:rPr>
                <w:i/>
              </w:rPr>
              <w:t>Pzp</w:t>
            </w:r>
            <w:proofErr w:type="spellEnd"/>
            <w:r w:rsidRPr="000224F7">
              <w:rPr>
                <w:i/>
              </w:rPr>
              <w:t>) pn.</w:t>
            </w:r>
            <w:r w:rsidRPr="000224F7">
              <w:rPr>
                <w:b/>
                <w:i/>
              </w:rPr>
              <w:t xml:space="preserve"> </w:t>
            </w:r>
            <w:r w:rsidRPr="000224F7">
              <w:rPr>
                <w:b/>
                <w:bCs/>
                <w:i/>
              </w:rPr>
              <w:t>”</w:t>
            </w:r>
            <w:r w:rsidR="006F236B" w:rsidRPr="006F236B">
              <w:rPr>
                <w:b/>
                <w:bCs/>
              </w:rPr>
              <w:t>Dostawa obłożeń i odzieży operacyjnej oraz pozostałych wyrobów medycznych</w:t>
            </w:r>
            <w:r w:rsidRPr="000224F7">
              <w:rPr>
                <w:b/>
                <w:bCs/>
                <w:i/>
              </w:rPr>
              <w:t>”</w:t>
            </w:r>
            <w:r>
              <w:rPr>
                <w:bCs/>
                <w:i/>
              </w:rPr>
              <w:t xml:space="preserve">; </w:t>
            </w:r>
            <w:r w:rsidRPr="000224F7">
              <w:rPr>
                <w:bCs/>
                <w:i/>
              </w:rPr>
              <w:t>nr postępowania:</w:t>
            </w:r>
            <w:r w:rsidRPr="000224F7">
              <w:rPr>
                <w:b/>
                <w:i/>
              </w:rPr>
              <w:t xml:space="preserve"> AZP/</w:t>
            </w:r>
            <w:r>
              <w:rPr>
                <w:b/>
                <w:i/>
              </w:rPr>
              <w:t>2</w:t>
            </w:r>
            <w:r w:rsidR="006F236B">
              <w:rPr>
                <w:b/>
                <w:i/>
              </w:rPr>
              <w:t>9</w:t>
            </w:r>
            <w:r w:rsidRPr="000224F7">
              <w:rPr>
                <w:b/>
                <w:i/>
              </w:rPr>
              <w:t>/P/2023</w:t>
            </w:r>
          </w:p>
        </w:tc>
      </w:tr>
    </w:tbl>
    <w:p w:rsidR="00CC44BA" w:rsidRPr="00631243" w:rsidRDefault="00CC44BA" w:rsidP="00CC44BA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B473DF" w:rsidRDefault="00B473DF" w:rsidP="00CC44BA">
      <w:pPr>
        <w:pStyle w:val="Nagwek"/>
        <w:tabs>
          <w:tab w:val="clear" w:pos="4536"/>
          <w:tab w:val="clear" w:pos="9072"/>
        </w:tabs>
        <w:jc w:val="both"/>
      </w:pPr>
    </w:p>
    <w:p w:rsidR="00CC44BA" w:rsidRDefault="00CC44BA" w:rsidP="00CC44BA">
      <w:pPr>
        <w:pStyle w:val="Nagwek"/>
        <w:tabs>
          <w:tab w:val="clear" w:pos="4536"/>
          <w:tab w:val="clear" w:pos="9072"/>
        </w:tabs>
        <w:jc w:val="both"/>
      </w:pPr>
      <w:r w:rsidRPr="005C236C">
        <w:t xml:space="preserve">Zamawiający, </w:t>
      </w:r>
      <w:r w:rsidRPr="005C236C">
        <w:rPr>
          <w:b/>
        </w:rPr>
        <w:t xml:space="preserve">Okręgowy Szpital Kolejowy w Katowicach - </w:t>
      </w:r>
      <w:proofErr w:type="spellStart"/>
      <w:r w:rsidRPr="005C236C">
        <w:rPr>
          <w:b/>
        </w:rPr>
        <w:t>s.p.z.o.z</w:t>
      </w:r>
      <w:proofErr w:type="spellEnd"/>
      <w:r w:rsidRPr="005C236C">
        <w:rPr>
          <w:b/>
        </w:rPr>
        <w:t>.</w:t>
      </w:r>
      <w:r w:rsidRPr="005C236C">
        <w:t xml:space="preserve">, działając na podstawie </w:t>
      </w:r>
      <w:r>
        <w:t xml:space="preserve">               </w:t>
      </w:r>
      <w:r w:rsidRPr="005C236C">
        <w:t>art. 253 ust. 1 ustawy z dnia 11 września 2019</w:t>
      </w:r>
      <w:r>
        <w:t xml:space="preserve"> </w:t>
      </w:r>
      <w:r w:rsidRPr="005C236C">
        <w:t>r. Prawo zamówień publicznych (</w:t>
      </w:r>
      <w:proofErr w:type="spellStart"/>
      <w:r w:rsidRPr="005C236C">
        <w:t>t.j</w:t>
      </w:r>
      <w:proofErr w:type="spellEnd"/>
      <w:r w:rsidRPr="005C236C">
        <w:t>. Dz. U. z 202</w:t>
      </w:r>
      <w:r>
        <w:t xml:space="preserve">3 </w:t>
      </w:r>
      <w:r w:rsidRPr="005C236C">
        <w:t xml:space="preserve">r. </w:t>
      </w:r>
      <w:r>
        <w:t xml:space="preserve">                </w:t>
      </w:r>
      <w:r w:rsidRPr="005C236C">
        <w:t>poz. 1</w:t>
      </w:r>
      <w:r>
        <w:t xml:space="preserve">605 z </w:t>
      </w:r>
      <w:proofErr w:type="spellStart"/>
      <w:r>
        <w:t>późn</w:t>
      </w:r>
      <w:proofErr w:type="spellEnd"/>
      <w:r>
        <w:t>. zm.</w:t>
      </w:r>
      <w:r w:rsidRPr="005C236C">
        <w:t xml:space="preserve">), zwanej dalej „ustawą </w:t>
      </w:r>
      <w:proofErr w:type="spellStart"/>
      <w:r w:rsidRPr="005C236C">
        <w:t>Pzp</w:t>
      </w:r>
      <w:proofErr w:type="spellEnd"/>
      <w:r w:rsidRPr="005C236C">
        <w:t xml:space="preserve">”, informuje, że w toczącym się postępowaniu </w:t>
      </w:r>
      <w:r>
        <w:t xml:space="preserve">             </w:t>
      </w:r>
      <w:r w:rsidRPr="005C236C">
        <w:t>o udzielenie zamówienia publicznego, jako najkorzystniejsza wybrana została oferta:</w:t>
      </w:r>
    </w:p>
    <w:p w:rsidR="00944BAD" w:rsidRDefault="00944BAD" w:rsidP="00A02E94">
      <w:pPr>
        <w:spacing w:after="240"/>
        <w:jc w:val="right"/>
        <w:rPr>
          <w:rFonts w:ascii="Arial" w:hAnsi="Arial" w:cs="Aria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498"/>
      </w:tblGrid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1</w:t>
            </w:r>
            <w:r w:rsidRPr="00CC44BA">
              <w:t>: Serwety operacyjne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ZARYS International Group Sp. z o.o. Sp. K.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Pod Borem 18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41-808 Zabrze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6 156.00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6F236B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2</w:t>
            </w:r>
            <w:r w:rsidRPr="00CC44BA">
              <w:t>: Serwety operacyjne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ZARYS International Group Sp. z o.o. Sp. K.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Pod Borem 18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41-808 Zabrze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560.52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6F236B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lastRenderedPageBreak/>
              <w:t>Zadanie nr 3</w:t>
            </w:r>
            <w:r w:rsidRPr="00CC44BA">
              <w:t>: Serwety operacyjne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ZARYS International Group Sp. z o.o. Sp. K.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Pod Borem 18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41-808 Zabrze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23 706.00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6F236B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4</w:t>
            </w:r>
            <w:r w:rsidRPr="00CC44BA">
              <w:t>: Obłożenia operacyjne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LOHMANN &amp; RAUSCHER Polska Sp. z o.o.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Moniuszki 14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95-200 Pabianice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3 498.88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975059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5</w:t>
            </w:r>
            <w:r w:rsidRPr="00CC44BA">
              <w:t>: Zestawy uniwersalne wzmocnione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ZARYS International Group Sp. z o.o. Sp. K.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Pod Borem 18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41-808 Zabrze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35 694.00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975059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6</w:t>
            </w:r>
            <w:r w:rsidRPr="00CC44BA">
              <w:t xml:space="preserve">: Zestawy do </w:t>
            </w:r>
            <w:proofErr w:type="spellStart"/>
            <w:r w:rsidRPr="00CC44BA">
              <w:t>cholecystektomii</w:t>
            </w:r>
            <w:proofErr w:type="spellEnd"/>
            <w:r w:rsidRPr="00CC44BA">
              <w:t xml:space="preserve"> laparoskopowej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proofErr w:type="spellStart"/>
            <w:r w:rsidRPr="00CC44BA">
              <w:rPr>
                <w:b/>
              </w:rPr>
              <w:t>Mayglobal</w:t>
            </w:r>
            <w:proofErr w:type="spellEnd"/>
            <w:r w:rsidRPr="00CC44BA">
              <w:rPr>
                <w:b/>
              </w:rPr>
              <w:t xml:space="preserve"> </w:t>
            </w:r>
            <w:proofErr w:type="spellStart"/>
            <w:r w:rsidRPr="00CC44BA">
              <w:rPr>
                <w:b/>
              </w:rPr>
              <w:t>Medical</w:t>
            </w:r>
            <w:proofErr w:type="spellEnd"/>
            <w:r w:rsidRPr="00CC44BA">
              <w:rPr>
                <w:b/>
              </w:rPr>
              <w:t xml:space="preserve"> and Pharma Sp. z o.o.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>Grzybowska 80/82/306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00-844 Warszawa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37 013.76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975059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lastRenderedPageBreak/>
              <w:t>Zadanie nr 7</w:t>
            </w:r>
            <w:r w:rsidRPr="00CC44BA">
              <w:t>: Zestawy do zabiegów brzuszno-kroczowych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ZARYS International Group Sp. z o.o. Sp. K.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Pod Borem 18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41-808 Zabrze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2 959.42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975059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8</w:t>
            </w:r>
            <w:r w:rsidRPr="00CC44BA">
              <w:t>: Zestawy do operacji okulistycznych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proofErr w:type="spellStart"/>
            <w:r w:rsidRPr="00CC44BA">
              <w:rPr>
                <w:b/>
              </w:rPr>
              <w:t>Mayglobal</w:t>
            </w:r>
            <w:proofErr w:type="spellEnd"/>
            <w:r w:rsidRPr="00CC44BA">
              <w:rPr>
                <w:b/>
              </w:rPr>
              <w:t xml:space="preserve"> </w:t>
            </w:r>
            <w:proofErr w:type="spellStart"/>
            <w:r w:rsidRPr="00CC44BA">
              <w:rPr>
                <w:b/>
              </w:rPr>
              <w:t>Medical</w:t>
            </w:r>
            <w:proofErr w:type="spellEnd"/>
            <w:r w:rsidRPr="00CC44BA">
              <w:rPr>
                <w:b/>
              </w:rPr>
              <w:t xml:space="preserve"> and Pharma Sp. z o.o.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>Grzybowska 80/82 /306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00-844 Warszawa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17 936.64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1F3A9A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9</w:t>
            </w:r>
            <w:r w:rsidRPr="00CC44BA">
              <w:t>: Zestawy do wkłucia centralnego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ZARYS International Group Sp. z o.o. Sp. K.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Pod Borem 18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41-808 Zabrze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4 207.90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1F3A9A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10</w:t>
            </w:r>
            <w:r w:rsidRPr="00CC44BA">
              <w:t>: Podkłady papierowe, bibułowe, celulozowe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ZARYS International Group Sp. z o.o. Sp. K.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Pod Borem 18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41-808 Zabrze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12 857.89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1F3A9A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lastRenderedPageBreak/>
              <w:t>Zadanie nr 11</w:t>
            </w:r>
            <w:r w:rsidRPr="00CC44BA">
              <w:t>: Podkłady ochronne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SKAMEX S. A.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>Częstochowska 38 /52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93-121 Łódź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28 090.80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283BAF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(jedyna złożona w pakiecie)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12</w:t>
            </w:r>
            <w:r w:rsidRPr="00CC44BA">
              <w:t>: Komplety pościeli włókninowej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 xml:space="preserve">Firma </w:t>
            </w:r>
            <w:proofErr w:type="spellStart"/>
            <w:r w:rsidRPr="00CC44BA">
              <w:rPr>
                <w:b/>
              </w:rPr>
              <w:t>Produkcyjno-Usługowo-Handlowa</w:t>
            </w:r>
            <w:proofErr w:type="spellEnd"/>
            <w:r w:rsidRPr="00CC44BA">
              <w:rPr>
                <w:b/>
              </w:rPr>
              <w:t xml:space="preserve"> Mieczysław Kruszelnicki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Chorwacka 45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51-107 Wrocław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10 276.96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283BAF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13</w:t>
            </w:r>
            <w:r w:rsidRPr="00CC44BA">
              <w:t>: Sterylny mankiet na strzykawki</w:t>
            </w:r>
          </w:p>
          <w:p w:rsidR="00FB4DB2" w:rsidRPr="00FB4DB2" w:rsidRDefault="00FB4DB2" w:rsidP="00FB4DB2">
            <w:pPr>
              <w:spacing w:line="276" w:lineRule="auto"/>
            </w:pPr>
            <w:r w:rsidRPr="00FB4DB2">
              <w:rPr>
                <w:b/>
                <w:u w:val="single"/>
              </w:rPr>
              <w:t>Konsorcjum firm</w:t>
            </w:r>
            <w:r w:rsidRPr="00FB4DB2">
              <w:t>:</w:t>
            </w:r>
          </w:p>
          <w:p w:rsidR="00FB4DB2" w:rsidRPr="00FB4DB2" w:rsidRDefault="00FB4DB2" w:rsidP="00FB4DB2">
            <w:pPr>
              <w:spacing w:line="276" w:lineRule="auto"/>
            </w:pPr>
            <w:proofErr w:type="spellStart"/>
            <w:r w:rsidRPr="00FB4DB2">
              <w:t>Citonet</w:t>
            </w:r>
            <w:proofErr w:type="spellEnd"/>
            <w:r w:rsidRPr="00FB4DB2">
              <w:t xml:space="preserve"> Śląski Sp. z o.o.</w:t>
            </w:r>
            <w:r>
              <w:t xml:space="preserve">, </w:t>
            </w:r>
            <w:proofErr w:type="spellStart"/>
            <w:r w:rsidRPr="00FB4DB2">
              <w:t>Wojkowicka</w:t>
            </w:r>
            <w:proofErr w:type="spellEnd"/>
            <w:r w:rsidRPr="00FB4DB2">
              <w:t xml:space="preserve"> 35, 41-250 Czeladź</w:t>
            </w:r>
          </w:p>
          <w:p w:rsidR="00283BAF" w:rsidRPr="00FB4DB2" w:rsidRDefault="00FB4DB2" w:rsidP="00FB4DB2">
            <w:pPr>
              <w:spacing w:line="276" w:lineRule="auto"/>
              <w:rPr>
                <w:b/>
              </w:rPr>
            </w:pPr>
            <w:r w:rsidRPr="00FB4DB2">
              <w:t>Toruńskie Zakłady Materiałów Opatrunkowych S.A.</w:t>
            </w:r>
            <w:r>
              <w:t xml:space="preserve">, </w:t>
            </w:r>
            <w:r w:rsidRPr="00FB4DB2">
              <w:t>Żółkiewskiego 20/26, 87-100 Toruń</w:t>
            </w:r>
          </w:p>
          <w:p w:rsidR="00FB4DB2" w:rsidRDefault="00FB4DB2" w:rsidP="00CC44BA">
            <w:pPr>
              <w:jc w:val="both"/>
            </w:pP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552.96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FB4DB2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(jedyna złożona w pakiecie)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15</w:t>
            </w:r>
            <w:r w:rsidRPr="00CC44BA">
              <w:t>: Torebki na płyny do diatermii</w:t>
            </w:r>
          </w:p>
          <w:p w:rsidR="001D6934" w:rsidRPr="00CC44BA" w:rsidRDefault="001D6934" w:rsidP="00FB4DB2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ZARYS International Group Sp. z o.o. Sp. K.</w:t>
            </w:r>
          </w:p>
          <w:p w:rsidR="001D6934" w:rsidRPr="00CC44BA" w:rsidRDefault="001D6934" w:rsidP="00FB4DB2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Pod Borem 18 </w:t>
            </w:r>
          </w:p>
          <w:p w:rsidR="001D6934" w:rsidRPr="00CC44BA" w:rsidRDefault="001D6934" w:rsidP="00FB4DB2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41-808 Zabrze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704.70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FB4DB2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(jedyna złożona w pakiecie)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lastRenderedPageBreak/>
              <w:t>Zadanie nr 16</w:t>
            </w:r>
            <w:r w:rsidRPr="00CC44BA">
              <w:t>: Odzież operacyjna - fartuchy ochronne włókninowe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EM POLAND Sp. z o.o.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Aleja Piłsudskiego 63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05-070 Sulejówek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18 604.08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FB4DB2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17</w:t>
            </w:r>
            <w:r w:rsidRPr="00CC44BA">
              <w:t>: Odzież operacyjna - fartuchy operacyjne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SKAMEX S. A.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>Częstochowska 38 /52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93-121 Łódź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126 061.92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ED5E85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(jedyna złożona w pakiecie)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18</w:t>
            </w:r>
            <w:r w:rsidRPr="00CC44BA">
              <w:t>: Fartuchy ochronne włókninowe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Polska Grupa Tekstylna Sp. z o.o.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Zeusa 27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61-497 Warszawa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1 188.00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ED5E85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19</w:t>
            </w:r>
            <w:r w:rsidRPr="00CC44BA">
              <w:t>: Odzież operacyjna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Polska Grupa Tekstylna Sp. z o.o.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Zeusa 27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61-497 Warszawa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7 516.80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ED5E85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lastRenderedPageBreak/>
              <w:t>Zadanie nr 20</w:t>
            </w:r>
            <w:r w:rsidRPr="00CC44BA">
              <w:t>: Maski chirurgiczne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EM POLAND Sp. z o.o.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Aleja Piłsudskiego 63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05-070 Sulejówek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2 424.60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ED5E85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21</w:t>
            </w:r>
            <w:r w:rsidRPr="00CC44BA">
              <w:t>: Maski chirurgiczne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J.</w:t>
            </w:r>
            <w:r w:rsidR="00ED5E85">
              <w:rPr>
                <w:b/>
              </w:rPr>
              <w:t xml:space="preserve"> </w:t>
            </w:r>
            <w:proofErr w:type="spellStart"/>
            <w:r w:rsidRPr="00CC44BA">
              <w:rPr>
                <w:b/>
              </w:rPr>
              <w:t>Chodacki</w:t>
            </w:r>
            <w:proofErr w:type="spellEnd"/>
            <w:r w:rsidRPr="00CC44BA">
              <w:rPr>
                <w:b/>
              </w:rPr>
              <w:t>, A.</w:t>
            </w:r>
            <w:r w:rsidR="00ED5E85">
              <w:rPr>
                <w:b/>
              </w:rPr>
              <w:t xml:space="preserve"> </w:t>
            </w:r>
            <w:r w:rsidRPr="00CC44BA">
              <w:rPr>
                <w:b/>
              </w:rPr>
              <w:t>Misztal MEDICA Sp. J.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Przemysłowa 4A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59-300 Lubin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270.00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ED5E85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(jedyna złożona w pakiecie)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24</w:t>
            </w:r>
            <w:r w:rsidRPr="00CC44BA">
              <w:t>: Czepki chirurgiczne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EM POLAND Sp. z o.o.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Aleja Piłsudskiego 63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05-070 Sulejówek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1 458.00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ED5E85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25</w:t>
            </w:r>
            <w:r w:rsidRPr="00CC44BA">
              <w:t>: Czepki chirurgiczne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POLMIL Sp. z o.o.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Przemysłowa 8b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85-758 Bydgoszcz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2 695.68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ED5E85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lastRenderedPageBreak/>
              <w:t>Zadanie nr 27</w:t>
            </w:r>
            <w:r w:rsidRPr="00CC44BA">
              <w:t>: Maty dekontaminacyjne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BIALMED Sp. z o.o.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>Kazimierzowska 46/48/35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02-546 Warszawa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4 369.14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ED5E85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29</w:t>
            </w:r>
            <w:r w:rsidRPr="00CC44BA">
              <w:t>: Podkłady chłonne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SKAMEX S. A.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>Częstochowska 38 /52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93-121 Łódź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690.34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ED5E85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8E1CD5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30</w:t>
            </w:r>
            <w:r w:rsidRPr="00CC44BA">
              <w:t>: Ściereczki i myjki do ciała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SINMED Sp. z o.o.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Graniczna 32B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44-178 Przyszowice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1 484.86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D479AE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613670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31</w:t>
            </w:r>
            <w:r w:rsidRPr="00CC44BA">
              <w:t>: Koc na ciało pacjenta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ZARYS International Group Sp. z o.o. Sp. K.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Pod Borem 18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41-808 Zabrze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133.92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D479AE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613670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lastRenderedPageBreak/>
              <w:t>Zadanie nr 32</w:t>
            </w:r>
            <w:r w:rsidRPr="00CC44BA">
              <w:t>: Pokrowce medyczne</w:t>
            </w:r>
          </w:p>
          <w:p w:rsidR="00606428" w:rsidRPr="00FB4DB2" w:rsidRDefault="00606428" w:rsidP="00606428">
            <w:pPr>
              <w:spacing w:line="276" w:lineRule="auto"/>
            </w:pPr>
            <w:r w:rsidRPr="00FB4DB2">
              <w:rPr>
                <w:b/>
                <w:u w:val="single"/>
              </w:rPr>
              <w:t>Konsorcjum firm</w:t>
            </w:r>
            <w:r w:rsidRPr="00FB4DB2">
              <w:t>:</w:t>
            </w:r>
          </w:p>
          <w:p w:rsidR="00606428" w:rsidRPr="00FB4DB2" w:rsidRDefault="00606428" w:rsidP="00606428">
            <w:pPr>
              <w:spacing w:line="276" w:lineRule="auto"/>
            </w:pPr>
            <w:proofErr w:type="spellStart"/>
            <w:r w:rsidRPr="00FB4DB2">
              <w:t>Citonet</w:t>
            </w:r>
            <w:proofErr w:type="spellEnd"/>
            <w:r w:rsidRPr="00FB4DB2">
              <w:t xml:space="preserve"> Śląski Sp. z o.o.</w:t>
            </w:r>
            <w:r>
              <w:t xml:space="preserve">, </w:t>
            </w:r>
            <w:proofErr w:type="spellStart"/>
            <w:r w:rsidRPr="00FB4DB2">
              <w:t>Wojkowicka</w:t>
            </w:r>
            <w:proofErr w:type="spellEnd"/>
            <w:r w:rsidRPr="00FB4DB2">
              <w:t xml:space="preserve"> 35, 41-250 Czeladź</w:t>
            </w:r>
          </w:p>
          <w:p w:rsidR="00606428" w:rsidRPr="00FB4DB2" w:rsidRDefault="00606428" w:rsidP="00606428">
            <w:pPr>
              <w:spacing w:line="276" w:lineRule="auto"/>
              <w:rPr>
                <w:b/>
              </w:rPr>
            </w:pPr>
            <w:r w:rsidRPr="00FB4DB2">
              <w:t>Toruńskie Zakłady Materiałów Opatrunkowych S.A.</w:t>
            </w:r>
            <w:r>
              <w:t xml:space="preserve">, </w:t>
            </w:r>
            <w:r w:rsidRPr="00FB4DB2">
              <w:t>Żółkiewskiego 20/26, 87-100 Toruń</w:t>
            </w:r>
          </w:p>
          <w:p w:rsidR="00606428" w:rsidRPr="00D31D90" w:rsidRDefault="00606428" w:rsidP="00D31D90">
            <w:pPr>
              <w:jc w:val="both"/>
              <w:rPr>
                <w:sz w:val="16"/>
                <w:szCs w:val="16"/>
              </w:rPr>
            </w:pP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8 326.80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606428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613670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33</w:t>
            </w:r>
            <w:r w:rsidRPr="00CC44BA">
              <w:t>: Koc na ciało pacjenta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EMPIREUM Piotr Dopieralski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Chotomowska 30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05-110 Jabłonna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1 900.80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8D5964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613670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37</w:t>
            </w:r>
            <w:r w:rsidRPr="00CC44BA">
              <w:t xml:space="preserve">: </w:t>
            </w:r>
            <w:proofErr w:type="spellStart"/>
            <w:r w:rsidRPr="00CC44BA">
              <w:t>Pieluchomajtki</w:t>
            </w:r>
            <w:proofErr w:type="spellEnd"/>
            <w:r w:rsidRPr="00CC44BA">
              <w:t xml:space="preserve"> dla dorosłych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BIALMED Sp. z o.o.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>Kazimierzowska 46/48 /35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02-546 Warszawa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2 214.14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8D5964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613670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38</w:t>
            </w:r>
            <w:r w:rsidRPr="00CC44BA">
              <w:t xml:space="preserve">: </w:t>
            </w:r>
            <w:proofErr w:type="spellStart"/>
            <w:r w:rsidRPr="00CC44BA">
              <w:t>Tupfery</w:t>
            </w:r>
            <w:proofErr w:type="spellEnd"/>
            <w:r w:rsidRPr="00CC44BA">
              <w:t xml:space="preserve"> i setony z gazy, kompresy</w:t>
            </w:r>
          </w:p>
          <w:p w:rsidR="008D5964" w:rsidRPr="00FB4DB2" w:rsidRDefault="008D5964" w:rsidP="008D5964">
            <w:pPr>
              <w:spacing w:line="276" w:lineRule="auto"/>
            </w:pPr>
            <w:r w:rsidRPr="00FB4DB2">
              <w:rPr>
                <w:b/>
                <w:u w:val="single"/>
              </w:rPr>
              <w:t>Konsorcjum firm</w:t>
            </w:r>
            <w:r w:rsidRPr="00FB4DB2">
              <w:t>:</w:t>
            </w:r>
          </w:p>
          <w:p w:rsidR="008D5964" w:rsidRPr="00FB4DB2" w:rsidRDefault="008D5964" w:rsidP="008D5964">
            <w:pPr>
              <w:spacing w:line="276" w:lineRule="auto"/>
            </w:pPr>
            <w:proofErr w:type="spellStart"/>
            <w:r w:rsidRPr="00FB4DB2">
              <w:t>Citonet</w:t>
            </w:r>
            <w:proofErr w:type="spellEnd"/>
            <w:r w:rsidRPr="00FB4DB2">
              <w:t xml:space="preserve"> Śląski Sp. z o.o.</w:t>
            </w:r>
            <w:r>
              <w:t xml:space="preserve">, </w:t>
            </w:r>
            <w:proofErr w:type="spellStart"/>
            <w:r w:rsidRPr="00FB4DB2">
              <w:t>Wojkowicka</w:t>
            </w:r>
            <w:proofErr w:type="spellEnd"/>
            <w:r w:rsidRPr="00FB4DB2">
              <w:t xml:space="preserve"> 35, 41-250 Czeladź</w:t>
            </w:r>
          </w:p>
          <w:p w:rsidR="008D5964" w:rsidRPr="00FB4DB2" w:rsidRDefault="008D5964" w:rsidP="008D5964">
            <w:pPr>
              <w:spacing w:line="276" w:lineRule="auto"/>
              <w:rPr>
                <w:b/>
              </w:rPr>
            </w:pPr>
            <w:r w:rsidRPr="00FB4DB2">
              <w:t>Toruńskie Zakłady Materiałów Opatrunkowych S.A.</w:t>
            </w:r>
            <w:r>
              <w:t xml:space="preserve">, </w:t>
            </w:r>
            <w:r w:rsidRPr="00FB4DB2">
              <w:t>Żółkiewskiego 20/26, 87-100 Toruń</w:t>
            </w:r>
          </w:p>
          <w:p w:rsidR="008D5964" w:rsidRPr="00D31D90" w:rsidRDefault="008D5964" w:rsidP="008D5964">
            <w:pPr>
              <w:jc w:val="both"/>
              <w:rPr>
                <w:sz w:val="16"/>
                <w:szCs w:val="16"/>
              </w:rPr>
            </w:pP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19 788.80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8D5964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613670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(jedyna złożona w pakiecie)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lastRenderedPageBreak/>
              <w:t>Zadanie nr 40</w:t>
            </w:r>
            <w:r w:rsidRPr="00CC44BA">
              <w:t>: Elastyczne siatki opatrunkowe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ZARYS International Group Sp. z o.o. Sp. K.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Pod Borem 18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41-808 Zabrze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179.93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8D5964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613670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41</w:t>
            </w:r>
            <w:r w:rsidRPr="00CC44BA">
              <w:t>: Filtry elektrostatyczne i mechaniczne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BIAMEDITEK Sp. z o.o.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proofErr w:type="spellStart"/>
            <w:r w:rsidRPr="00CC44BA">
              <w:rPr>
                <w:bCs/>
              </w:rPr>
              <w:t>Elewatorska</w:t>
            </w:r>
            <w:proofErr w:type="spellEnd"/>
            <w:r w:rsidRPr="00CC44BA">
              <w:rPr>
                <w:bCs/>
              </w:rPr>
              <w:t xml:space="preserve"> 58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15-620 Białystok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4 619.92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0C5828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613670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oferta przy zadanym kryterium "cena" oraz "termin realizacji dostaw".</w:t>
            </w:r>
          </w:p>
        </w:tc>
      </w:tr>
      <w:tr w:rsidR="001D6934" w:rsidRPr="00CC44BA" w:rsidTr="00CC44B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120" w:after="240"/>
              <w:jc w:val="both"/>
            </w:pPr>
            <w:r w:rsidRPr="00CC44BA">
              <w:rPr>
                <w:b/>
                <w:bCs/>
              </w:rPr>
              <w:t>Zadanie nr 45</w:t>
            </w:r>
            <w:r w:rsidRPr="00CC44BA">
              <w:t>: Sprzęt anestezjologiczny</w:t>
            </w:r>
          </w:p>
          <w:p w:rsidR="001D6934" w:rsidRPr="00CC44BA" w:rsidRDefault="001D6934" w:rsidP="00CC44BA">
            <w:pPr>
              <w:spacing w:before="60" w:after="40"/>
              <w:jc w:val="both"/>
              <w:rPr>
                <w:b/>
              </w:rPr>
            </w:pPr>
            <w:r w:rsidRPr="00CC44BA">
              <w:rPr>
                <w:b/>
              </w:rPr>
              <w:t>TELEFLEX Polska Sp. z o.o.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rPr>
                <w:bCs/>
              </w:rPr>
              <w:t xml:space="preserve">Żwirki i Wigury 16A </w:t>
            </w:r>
          </w:p>
          <w:p w:rsidR="001D6934" w:rsidRPr="00CC44BA" w:rsidRDefault="001D6934" w:rsidP="00CC44BA">
            <w:pPr>
              <w:spacing w:after="120"/>
              <w:jc w:val="both"/>
              <w:rPr>
                <w:bCs/>
              </w:rPr>
            </w:pPr>
            <w:r w:rsidRPr="00CC44BA">
              <w:rPr>
                <w:bCs/>
              </w:rPr>
              <w:t>02-092 Warszawa</w:t>
            </w:r>
          </w:p>
          <w:p w:rsidR="001D6934" w:rsidRPr="00CC44BA" w:rsidRDefault="001D6934" w:rsidP="00CC44BA">
            <w:pPr>
              <w:jc w:val="both"/>
              <w:rPr>
                <w:bCs/>
              </w:rPr>
            </w:pPr>
            <w:r w:rsidRPr="00CC44BA">
              <w:t xml:space="preserve">za cenę brutto </w:t>
            </w:r>
            <w:r w:rsidRPr="00CC44BA">
              <w:rPr>
                <w:b/>
              </w:rPr>
              <w:t>3 744.36 zł</w:t>
            </w:r>
            <w:r w:rsidRPr="00CC44BA">
              <w:rPr>
                <w:bCs/>
              </w:rPr>
              <w:t>.</w:t>
            </w:r>
          </w:p>
          <w:p w:rsidR="001D6934" w:rsidRPr="00CC44BA" w:rsidRDefault="001D6934" w:rsidP="00CC44BA">
            <w:pPr>
              <w:spacing w:before="120" w:line="276" w:lineRule="auto"/>
              <w:jc w:val="both"/>
              <w:rPr>
                <w:color w:val="000000"/>
              </w:rPr>
            </w:pPr>
            <w:r w:rsidRPr="005D3C2E">
              <w:rPr>
                <w:b/>
                <w:bCs/>
                <w:color w:val="000000"/>
                <w:u w:val="single"/>
              </w:rPr>
              <w:t>Uzasadnienie wyboru</w:t>
            </w:r>
            <w:r w:rsidRPr="00CC44BA">
              <w:rPr>
                <w:color w:val="000000"/>
              </w:rPr>
              <w:t>:</w:t>
            </w:r>
          </w:p>
          <w:p w:rsidR="001D6934" w:rsidRPr="00CC44BA" w:rsidRDefault="001D6934" w:rsidP="00613670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CC44BA">
              <w:t xml:space="preserve">art. 239 ust. 1 ustawy z dnia 11 września 2019r. Prawo zamówień publicznych (Dz. U. z 2023 r. poz. 1605 z </w:t>
            </w:r>
            <w:proofErr w:type="spellStart"/>
            <w:r w:rsidRPr="00CC44BA">
              <w:t>późn</w:t>
            </w:r>
            <w:proofErr w:type="spellEnd"/>
            <w:r w:rsidRPr="00CC44BA">
              <w:t>. zm.) - najkorzystniejsza (jedyna złożona w pakiecie) oferta przy zadanym kryterium "cena" oraz "termin realizacji dostaw".</w:t>
            </w:r>
          </w:p>
        </w:tc>
      </w:tr>
    </w:tbl>
    <w:p w:rsidR="00B473DF" w:rsidRPr="00967D20" w:rsidRDefault="00B473DF" w:rsidP="00B473DF">
      <w:pPr>
        <w:jc w:val="both"/>
        <w:rPr>
          <w:color w:val="000000"/>
          <w:sz w:val="16"/>
          <w:szCs w:val="16"/>
        </w:rPr>
      </w:pPr>
    </w:p>
    <w:p w:rsidR="00A02E94" w:rsidRPr="00CC44BA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CC44BA">
        <w:rPr>
          <w:color w:val="000000"/>
        </w:rPr>
        <w:t>Punktacja przyznana ofertom w poszczególnych kryteriach oceny ofert wraz z łączną liczbą punktów:</w:t>
      </w: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3261"/>
        <w:gridCol w:w="3543"/>
        <w:gridCol w:w="1701"/>
      </w:tblGrid>
      <w:tr w:rsidR="00A02E9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CC44BA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CC44BA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CC44BA" w:rsidRDefault="00A02E94" w:rsidP="005D3C2E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CC44BA">
              <w:rPr>
                <w:b/>
                <w:sz w:val="20"/>
                <w:szCs w:val="20"/>
              </w:rPr>
              <w:t xml:space="preserve">Nazwa i adres </w:t>
            </w:r>
            <w:r w:rsidR="005D3C2E">
              <w:rPr>
                <w:b/>
                <w:sz w:val="20"/>
                <w:szCs w:val="20"/>
              </w:rPr>
              <w:t>W</w:t>
            </w:r>
            <w:r w:rsidRPr="00CC44BA">
              <w:rPr>
                <w:b/>
                <w:sz w:val="20"/>
                <w:szCs w:val="20"/>
              </w:rPr>
              <w:t>ykonawcy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CC44BA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CC44BA">
              <w:rPr>
                <w:b/>
                <w:color w:val="000000"/>
                <w:sz w:val="20"/>
                <w:szCs w:val="20"/>
              </w:rPr>
              <w:t xml:space="preserve">Nazwa kryterium - liczba </w:t>
            </w:r>
            <w:proofErr w:type="spellStart"/>
            <w:r w:rsidRPr="00CC44BA">
              <w:rPr>
                <w:b/>
                <w:color w:val="000000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CC44BA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CC44BA">
              <w:rPr>
                <w:b/>
                <w:color w:val="000000"/>
                <w:sz w:val="20"/>
                <w:szCs w:val="20"/>
              </w:rPr>
              <w:t>Razem</w:t>
            </w:r>
            <w:r w:rsidR="005D3C2E">
              <w:rPr>
                <w:b/>
                <w:color w:val="000000"/>
                <w:sz w:val="20"/>
                <w:szCs w:val="20"/>
              </w:rPr>
              <w:t xml:space="preserve"> – liczba uzyskanych </w:t>
            </w:r>
            <w:proofErr w:type="spellStart"/>
            <w:r w:rsidR="005D3C2E">
              <w:rPr>
                <w:b/>
                <w:color w:val="000000"/>
                <w:sz w:val="20"/>
                <w:szCs w:val="20"/>
              </w:rPr>
              <w:t>pkt</w:t>
            </w:r>
            <w:proofErr w:type="spellEnd"/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1 - Serwety operacyjne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Pod Borem 18</w:t>
            </w:r>
          </w:p>
          <w:p w:rsidR="001D6934" w:rsidRDefault="001D6934" w:rsidP="00CC44BA">
            <w:pPr>
              <w:spacing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41-808 Zabrze</w:t>
            </w:r>
          </w:p>
          <w:p w:rsidR="00B473DF" w:rsidRDefault="00B473DF" w:rsidP="00CC44BA">
            <w:pPr>
              <w:spacing w:after="40"/>
              <w:rPr>
                <w:sz w:val="22"/>
                <w:szCs w:val="22"/>
              </w:rPr>
            </w:pPr>
          </w:p>
          <w:p w:rsidR="00B473DF" w:rsidRPr="005D3C2E" w:rsidRDefault="00B473DF" w:rsidP="00CC44BA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D31D9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D31D90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D31D90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D31D90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lastRenderedPageBreak/>
              <w:t>1 - Serwety operacyjne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 xml:space="preserve">PAUL HARTMANN Polska </w:t>
            </w:r>
            <w:r w:rsidR="00F9611D">
              <w:rPr>
                <w:b/>
                <w:bCs/>
                <w:sz w:val="22"/>
                <w:szCs w:val="22"/>
              </w:rPr>
              <w:t xml:space="preserve"> </w:t>
            </w:r>
            <w:r w:rsidRPr="005D3C2E">
              <w:rPr>
                <w:b/>
                <w:bCs/>
                <w:sz w:val="22"/>
                <w:szCs w:val="22"/>
              </w:rPr>
              <w:t>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Stefana Żeromskiego 17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95-200 Pabianice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- 51.16</w:t>
            </w:r>
          </w:p>
          <w:p w:rsidR="001D6934" w:rsidRPr="005D3C2E" w:rsidRDefault="001D6934" w:rsidP="00D31D9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D31D90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D31D90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D31D90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1,16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2 - Serwety operacyjne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AE7" w:rsidRDefault="00EE2AE7" w:rsidP="00EE2AE7">
            <w:pPr>
              <w:spacing w:line="276" w:lineRule="auto"/>
              <w:rPr>
                <w:sz w:val="22"/>
                <w:szCs w:val="22"/>
              </w:rPr>
            </w:pPr>
            <w:r w:rsidRPr="00EE2AE7">
              <w:rPr>
                <w:b/>
                <w:sz w:val="22"/>
                <w:szCs w:val="22"/>
                <w:u w:val="single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EE2AE7" w:rsidRPr="00EE2AE7" w:rsidRDefault="00EE2AE7" w:rsidP="00EE2AE7">
            <w:pPr>
              <w:spacing w:line="276" w:lineRule="auto"/>
              <w:rPr>
                <w:b/>
                <w:sz w:val="22"/>
                <w:szCs w:val="22"/>
              </w:rPr>
            </w:pPr>
            <w:proofErr w:type="spellStart"/>
            <w:r w:rsidRPr="00EE2AE7">
              <w:rPr>
                <w:b/>
                <w:sz w:val="22"/>
                <w:szCs w:val="22"/>
              </w:rPr>
              <w:t>Citonet</w:t>
            </w:r>
            <w:proofErr w:type="spellEnd"/>
            <w:r w:rsidRPr="00EE2AE7">
              <w:rPr>
                <w:b/>
                <w:sz w:val="22"/>
                <w:szCs w:val="22"/>
              </w:rPr>
              <w:t xml:space="preserve"> Śląski Sp. z o.o.</w:t>
            </w:r>
          </w:p>
          <w:p w:rsidR="00EE2AE7" w:rsidRDefault="00EE2AE7" w:rsidP="00EE2AE7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</w:t>
            </w:r>
          </w:p>
          <w:p w:rsidR="00EE2AE7" w:rsidRPr="00EE2AE7" w:rsidRDefault="00EE2AE7" w:rsidP="00EE2AE7">
            <w:pPr>
              <w:rPr>
                <w:b/>
                <w:sz w:val="22"/>
                <w:szCs w:val="22"/>
              </w:rPr>
            </w:pPr>
            <w:r w:rsidRPr="00EE2AE7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1D6934" w:rsidRPr="005D3C2E" w:rsidRDefault="00EE2AE7" w:rsidP="00EE2AE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                       </w:t>
            </w: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- 38.21</w:t>
            </w:r>
          </w:p>
          <w:p w:rsidR="001D6934" w:rsidRPr="005D3C2E" w:rsidRDefault="001D6934" w:rsidP="00CC44B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</w:t>
            </w:r>
            <w:r w:rsidR="00EE2AE7">
              <w:rPr>
                <w:sz w:val="22"/>
                <w:szCs w:val="22"/>
              </w:rPr>
              <w:t>dostaw - 4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EE2AE7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EE2AE7">
              <w:rPr>
                <w:sz w:val="22"/>
                <w:szCs w:val="22"/>
              </w:rPr>
              <w:t>7</w:t>
            </w:r>
            <w:r w:rsidRPr="005D3C2E">
              <w:rPr>
                <w:sz w:val="22"/>
                <w:szCs w:val="22"/>
              </w:rPr>
              <w:t>8,21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2 - Serwety operacyjne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Pod Borem 18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41-808 Zabrze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791E0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791E0C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791E0C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791E0C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3 - Serwety operacyjne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Pod Borem 18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41-808 Zabrze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791E0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791E0C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791E0C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791E0C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3 - Serwety operacyjne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 xml:space="preserve">PAUL HARTMANN Polska </w:t>
            </w:r>
            <w:r w:rsidR="00791E0C">
              <w:rPr>
                <w:b/>
                <w:bCs/>
                <w:sz w:val="22"/>
                <w:szCs w:val="22"/>
              </w:rPr>
              <w:t xml:space="preserve">        </w:t>
            </w:r>
            <w:r w:rsidRPr="005D3C2E">
              <w:rPr>
                <w:b/>
                <w:bCs/>
                <w:sz w:val="22"/>
                <w:szCs w:val="22"/>
              </w:rPr>
              <w:t>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Stefana Żeromskiego 17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95-200 Pabianice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- 40.15</w:t>
            </w:r>
          </w:p>
          <w:p w:rsidR="001D6934" w:rsidRPr="005D3C2E" w:rsidRDefault="001D6934" w:rsidP="00791E0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791E0C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791E0C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791E0C">
              <w:rPr>
                <w:sz w:val="22"/>
                <w:szCs w:val="22"/>
              </w:rPr>
              <w:t>8</w:t>
            </w:r>
            <w:r w:rsidRPr="005D3C2E">
              <w:rPr>
                <w:sz w:val="22"/>
                <w:szCs w:val="22"/>
              </w:rPr>
              <w:t>0,15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3 - Serwety operacyjne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7A" w:rsidRDefault="00EC7C7A" w:rsidP="00EC7C7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 xml:space="preserve">PANEP </w:t>
            </w:r>
            <w:proofErr w:type="spellStart"/>
            <w:r w:rsidRPr="00054C06">
              <w:rPr>
                <w:b/>
                <w:bCs/>
                <w:sz w:val="22"/>
                <w:szCs w:val="22"/>
              </w:rPr>
              <w:t>s.r.o</w:t>
            </w:r>
            <w:proofErr w:type="spellEnd"/>
            <w:r w:rsidRPr="00054C06">
              <w:rPr>
                <w:b/>
                <w:bCs/>
                <w:sz w:val="22"/>
                <w:szCs w:val="22"/>
              </w:rPr>
              <w:t xml:space="preserve">. </w:t>
            </w:r>
          </w:p>
          <w:p w:rsidR="00EC7C7A" w:rsidRDefault="00EC7C7A" w:rsidP="00EC7C7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Brněnska</w:t>
            </w:r>
            <w:proofErr w:type="spellEnd"/>
            <w:r>
              <w:rPr>
                <w:sz w:val="22"/>
                <w:szCs w:val="22"/>
              </w:rPr>
              <w:t xml:space="preserve"> 1246, </w:t>
            </w:r>
          </w:p>
          <w:p w:rsidR="00EC7C7A" w:rsidRDefault="00EC7C7A" w:rsidP="00EC7C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665 01 </w:t>
            </w:r>
            <w:proofErr w:type="spellStart"/>
            <w:r>
              <w:rPr>
                <w:sz w:val="22"/>
                <w:szCs w:val="22"/>
              </w:rPr>
              <w:t>Rosice</w:t>
            </w:r>
            <w:proofErr w:type="spellEnd"/>
            <w:r>
              <w:rPr>
                <w:sz w:val="22"/>
                <w:szCs w:val="22"/>
              </w:rPr>
              <w:t xml:space="preserve"> u Brna</w:t>
            </w:r>
          </w:p>
          <w:p w:rsidR="00EC7C7A" w:rsidRDefault="00EC7C7A" w:rsidP="00EC7C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Republika Czeska</w:t>
            </w:r>
          </w:p>
          <w:p w:rsidR="00EC7C7A" w:rsidRPr="006919E8" w:rsidRDefault="00EC7C7A" w:rsidP="00EC7C7A">
            <w:pPr>
              <w:rPr>
                <w:b/>
                <w:sz w:val="22"/>
                <w:szCs w:val="22"/>
              </w:rPr>
            </w:pPr>
            <w:r w:rsidRPr="006919E8">
              <w:rPr>
                <w:b/>
                <w:sz w:val="22"/>
                <w:szCs w:val="22"/>
              </w:rPr>
              <w:t xml:space="preserve">Oddział w Polsce: </w:t>
            </w:r>
          </w:p>
          <w:p w:rsidR="00EC7C7A" w:rsidRPr="00896BB7" w:rsidRDefault="00EC7C7A" w:rsidP="00EC7C7A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1 Dywizji Pancernej 45 </w:t>
            </w:r>
          </w:p>
          <w:p w:rsidR="001D6934" w:rsidRPr="005D3C2E" w:rsidRDefault="00EC7C7A" w:rsidP="00EC7C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43-3</w:t>
            </w:r>
            <w:r>
              <w:rPr>
                <w:sz w:val="22"/>
                <w:szCs w:val="22"/>
              </w:rPr>
              <w:t>82</w:t>
            </w:r>
            <w:r w:rsidRPr="00896BB7">
              <w:rPr>
                <w:sz w:val="22"/>
                <w:szCs w:val="22"/>
              </w:rPr>
              <w:t xml:space="preserve"> Bielsko-Biała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- 30.29</w:t>
            </w:r>
          </w:p>
          <w:p w:rsidR="001D6934" w:rsidRPr="005D3C2E" w:rsidRDefault="001D6934" w:rsidP="00EC7C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EC7C7A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EC7C7A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EC7C7A">
              <w:rPr>
                <w:sz w:val="22"/>
                <w:szCs w:val="22"/>
              </w:rPr>
              <w:t>7</w:t>
            </w:r>
            <w:r w:rsidRPr="005D3C2E">
              <w:rPr>
                <w:sz w:val="22"/>
                <w:szCs w:val="22"/>
              </w:rPr>
              <w:t>0,29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4 - Obłożenia operacyjne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SKAMEX S. A.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Częstochowska 38/52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93-121 Łódź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- 44.59</w:t>
            </w:r>
          </w:p>
          <w:p w:rsidR="001D6934" w:rsidRPr="005D3C2E" w:rsidRDefault="001D6934" w:rsidP="00EC7C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EC7C7A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EC7C7A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EC7C7A">
              <w:rPr>
                <w:sz w:val="22"/>
                <w:szCs w:val="22"/>
              </w:rPr>
              <w:t>8</w:t>
            </w:r>
            <w:r w:rsidRPr="005D3C2E">
              <w:rPr>
                <w:sz w:val="22"/>
                <w:szCs w:val="22"/>
              </w:rPr>
              <w:t>4,59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4 - Obłożenia operacyjne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LOHMANN &amp; RAUSCHER Polska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Moniuszki 14</w:t>
            </w:r>
          </w:p>
          <w:p w:rsidR="00EC7C7A" w:rsidRPr="005D3C2E" w:rsidRDefault="001D6934" w:rsidP="00967D20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95-200 Pabianice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EC7C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EC7C7A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EC7C7A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EC7C7A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4 - Obłożenia operacyjne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Pod Borem 18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41-808 Zabrze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- 51.52</w:t>
            </w:r>
          </w:p>
          <w:p w:rsidR="001D6934" w:rsidRPr="005D3C2E" w:rsidRDefault="001D6934" w:rsidP="00EC7C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EC7C7A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EC7C7A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EC7C7A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1,52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5 - Zestawy uniwersalne wzmocnione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5D3C2E">
              <w:rPr>
                <w:b/>
                <w:bCs/>
                <w:sz w:val="22"/>
                <w:szCs w:val="22"/>
              </w:rPr>
              <w:t>Mayglobal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D3C2E">
              <w:rPr>
                <w:b/>
                <w:bCs/>
                <w:sz w:val="22"/>
                <w:szCs w:val="22"/>
              </w:rPr>
              <w:t>Medical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 xml:space="preserve"> and Pharma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Grzybowska 80/82/306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00-844 Warszawa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- 46.51</w:t>
            </w:r>
          </w:p>
          <w:p w:rsidR="001D6934" w:rsidRPr="005D3C2E" w:rsidRDefault="001D6934" w:rsidP="00EC7C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EC7C7A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EC7C7A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EC7C7A">
              <w:rPr>
                <w:sz w:val="22"/>
                <w:szCs w:val="22"/>
              </w:rPr>
              <w:t>8</w:t>
            </w:r>
            <w:r w:rsidRPr="005D3C2E">
              <w:rPr>
                <w:sz w:val="22"/>
                <w:szCs w:val="22"/>
              </w:rPr>
              <w:t>6,51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5 - Zestawy uniwersalne wzmocnione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8A" w:rsidRDefault="00AF0A8A" w:rsidP="00AF0A8A">
            <w:pPr>
              <w:spacing w:line="276" w:lineRule="auto"/>
              <w:rPr>
                <w:sz w:val="22"/>
                <w:szCs w:val="22"/>
              </w:rPr>
            </w:pPr>
            <w:r w:rsidRPr="00EE2AE7">
              <w:rPr>
                <w:b/>
                <w:sz w:val="22"/>
                <w:szCs w:val="22"/>
                <w:u w:val="single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AF0A8A" w:rsidRPr="00EE2AE7" w:rsidRDefault="00AF0A8A" w:rsidP="00AF0A8A">
            <w:pPr>
              <w:spacing w:line="276" w:lineRule="auto"/>
              <w:rPr>
                <w:b/>
                <w:sz w:val="22"/>
                <w:szCs w:val="22"/>
              </w:rPr>
            </w:pPr>
            <w:proofErr w:type="spellStart"/>
            <w:r w:rsidRPr="00EE2AE7">
              <w:rPr>
                <w:b/>
                <w:sz w:val="22"/>
                <w:szCs w:val="22"/>
              </w:rPr>
              <w:t>Citonet</w:t>
            </w:r>
            <w:proofErr w:type="spellEnd"/>
            <w:r w:rsidRPr="00EE2AE7">
              <w:rPr>
                <w:b/>
                <w:sz w:val="22"/>
                <w:szCs w:val="22"/>
              </w:rPr>
              <w:t xml:space="preserve"> Śląski Sp. z o.o.</w:t>
            </w:r>
          </w:p>
          <w:p w:rsidR="00AF0A8A" w:rsidRDefault="00AF0A8A" w:rsidP="00AF0A8A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</w:t>
            </w:r>
          </w:p>
          <w:p w:rsidR="00AF0A8A" w:rsidRPr="00EE2AE7" w:rsidRDefault="00AF0A8A" w:rsidP="00AF0A8A">
            <w:pPr>
              <w:rPr>
                <w:b/>
                <w:sz w:val="22"/>
                <w:szCs w:val="22"/>
              </w:rPr>
            </w:pPr>
            <w:r w:rsidRPr="00EE2AE7">
              <w:rPr>
                <w:b/>
                <w:sz w:val="22"/>
                <w:szCs w:val="22"/>
              </w:rPr>
              <w:lastRenderedPageBreak/>
              <w:t>Toruńskie Zakłady Materiałów Opatrunkowych S.A.</w:t>
            </w:r>
          </w:p>
          <w:p w:rsidR="001D6934" w:rsidRPr="005D3C2E" w:rsidRDefault="00AF0A8A" w:rsidP="00AF0A8A">
            <w:pPr>
              <w:spacing w:after="40"/>
              <w:rPr>
                <w:color w:val="000000"/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                       </w:t>
            </w: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lastRenderedPageBreak/>
              <w:t>1 - Cena - 44.60</w:t>
            </w:r>
          </w:p>
          <w:p w:rsidR="001D6934" w:rsidRPr="005D3C2E" w:rsidRDefault="001D6934" w:rsidP="00EC7C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EC7C7A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EC7C7A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EC7C7A">
              <w:rPr>
                <w:sz w:val="22"/>
                <w:szCs w:val="22"/>
              </w:rPr>
              <w:t>8</w:t>
            </w:r>
            <w:r w:rsidRPr="005D3C2E">
              <w:rPr>
                <w:sz w:val="22"/>
                <w:szCs w:val="22"/>
              </w:rPr>
              <w:t>4,60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lastRenderedPageBreak/>
              <w:t>5 - Zestawy uniwersalne wzmocnione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SKAMEX S. A.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Częstochowska 38/52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93-121 Łódź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- 43.11</w:t>
            </w:r>
          </w:p>
          <w:p w:rsidR="001D6934" w:rsidRPr="005D3C2E" w:rsidRDefault="001D6934" w:rsidP="00EC7C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EC7C7A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EC7C7A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EC7C7A">
              <w:rPr>
                <w:sz w:val="22"/>
                <w:szCs w:val="22"/>
              </w:rPr>
              <w:t>8</w:t>
            </w:r>
            <w:r w:rsidRPr="005D3C2E">
              <w:rPr>
                <w:sz w:val="22"/>
                <w:szCs w:val="22"/>
              </w:rPr>
              <w:t>3,11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5 - Zestawy uniwersalne wzmocnione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Pod Borem 18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41-808 Zabrze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EC7C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EC7C7A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EC7C7A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EC7C7A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5 - Zestawy uniwersalne wzmocnione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LOHMANN &amp; RAUSCHER Polska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Moniuszki 14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95-200 Pabianice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- 57.95</w:t>
            </w:r>
          </w:p>
          <w:p w:rsidR="001D6934" w:rsidRPr="005D3C2E" w:rsidRDefault="001D6934" w:rsidP="00EC7C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EC7C7A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3D7FB7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3D7FB7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7,95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5 - Zestawy uniwersalne wzmocnione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B7" w:rsidRDefault="003D7FB7" w:rsidP="003D7FB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 xml:space="preserve">PANEP </w:t>
            </w:r>
            <w:proofErr w:type="spellStart"/>
            <w:r w:rsidRPr="00054C06">
              <w:rPr>
                <w:b/>
                <w:bCs/>
                <w:sz w:val="22"/>
                <w:szCs w:val="22"/>
              </w:rPr>
              <w:t>s.r.o</w:t>
            </w:r>
            <w:proofErr w:type="spellEnd"/>
            <w:r w:rsidRPr="00054C06">
              <w:rPr>
                <w:b/>
                <w:bCs/>
                <w:sz w:val="22"/>
                <w:szCs w:val="22"/>
              </w:rPr>
              <w:t xml:space="preserve">. </w:t>
            </w:r>
          </w:p>
          <w:p w:rsidR="003D7FB7" w:rsidRDefault="003D7FB7" w:rsidP="003D7FB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Brněnska</w:t>
            </w:r>
            <w:proofErr w:type="spellEnd"/>
            <w:r>
              <w:rPr>
                <w:sz w:val="22"/>
                <w:szCs w:val="22"/>
              </w:rPr>
              <w:t xml:space="preserve"> 1246, </w:t>
            </w:r>
          </w:p>
          <w:p w:rsidR="003D7FB7" w:rsidRDefault="003D7FB7" w:rsidP="003D7F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665 01 </w:t>
            </w:r>
            <w:proofErr w:type="spellStart"/>
            <w:r>
              <w:rPr>
                <w:sz w:val="22"/>
                <w:szCs w:val="22"/>
              </w:rPr>
              <w:t>Rosice</w:t>
            </w:r>
            <w:proofErr w:type="spellEnd"/>
            <w:r>
              <w:rPr>
                <w:sz w:val="22"/>
                <w:szCs w:val="22"/>
              </w:rPr>
              <w:t xml:space="preserve"> u Brna</w:t>
            </w:r>
          </w:p>
          <w:p w:rsidR="003D7FB7" w:rsidRDefault="003D7FB7" w:rsidP="003D7F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Republika Czeska</w:t>
            </w:r>
          </w:p>
          <w:p w:rsidR="003D7FB7" w:rsidRPr="006919E8" w:rsidRDefault="003D7FB7" w:rsidP="003D7FB7">
            <w:pPr>
              <w:rPr>
                <w:b/>
                <w:sz w:val="22"/>
                <w:szCs w:val="22"/>
              </w:rPr>
            </w:pPr>
            <w:r w:rsidRPr="006919E8">
              <w:rPr>
                <w:b/>
                <w:sz w:val="22"/>
                <w:szCs w:val="22"/>
              </w:rPr>
              <w:t xml:space="preserve">Oddział w Polsce: </w:t>
            </w:r>
          </w:p>
          <w:p w:rsidR="003D7FB7" w:rsidRPr="00896BB7" w:rsidRDefault="003D7FB7" w:rsidP="003D7FB7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1 Dywizji Pancernej 45 </w:t>
            </w:r>
          </w:p>
          <w:p w:rsidR="001D6934" w:rsidRPr="005D3C2E" w:rsidRDefault="003D7FB7" w:rsidP="003D7FB7">
            <w:pPr>
              <w:spacing w:after="40"/>
              <w:rPr>
                <w:color w:val="000000"/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43-3</w:t>
            </w:r>
            <w:r>
              <w:rPr>
                <w:sz w:val="22"/>
                <w:szCs w:val="22"/>
              </w:rPr>
              <w:t>82</w:t>
            </w:r>
            <w:r w:rsidRPr="00896BB7">
              <w:rPr>
                <w:sz w:val="22"/>
                <w:szCs w:val="22"/>
              </w:rPr>
              <w:t xml:space="preserve"> Bielsko-Biała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- 40.06</w:t>
            </w:r>
          </w:p>
          <w:p w:rsidR="001D6934" w:rsidRPr="005D3C2E" w:rsidRDefault="001D6934" w:rsidP="00A7127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A7127A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A7127A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A7127A">
              <w:rPr>
                <w:sz w:val="22"/>
                <w:szCs w:val="22"/>
              </w:rPr>
              <w:t>8</w:t>
            </w:r>
            <w:r w:rsidRPr="005D3C2E">
              <w:rPr>
                <w:sz w:val="22"/>
                <w:szCs w:val="22"/>
              </w:rPr>
              <w:t>0,06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 xml:space="preserve">6 - Zestawy do </w:t>
            </w:r>
            <w:proofErr w:type="spellStart"/>
            <w:r w:rsidRPr="00CC44BA">
              <w:rPr>
                <w:sz w:val="20"/>
                <w:szCs w:val="20"/>
              </w:rPr>
              <w:t>cholecystektomii</w:t>
            </w:r>
            <w:proofErr w:type="spellEnd"/>
            <w:r w:rsidRPr="00CC44BA">
              <w:rPr>
                <w:sz w:val="20"/>
                <w:szCs w:val="20"/>
              </w:rPr>
              <w:t xml:space="preserve"> laparoskopowej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5D3C2E">
              <w:rPr>
                <w:b/>
                <w:bCs/>
                <w:sz w:val="22"/>
                <w:szCs w:val="22"/>
              </w:rPr>
              <w:t>Mayglobal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D3C2E">
              <w:rPr>
                <w:b/>
                <w:bCs/>
                <w:sz w:val="22"/>
                <w:szCs w:val="22"/>
              </w:rPr>
              <w:t>Medical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 xml:space="preserve"> and Pharma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Grzybowska 80/82/306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00-844 Warszawa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2C0C0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2C0C0C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2C0C0C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2C0C0C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 xml:space="preserve">6 - Zestawy do </w:t>
            </w:r>
            <w:proofErr w:type="spellStart"/>
            <w:r w:rsidRPr="00CC44BA">
              <w:rPr>
                <w:sz w:val="20"/>
                <w:szCs w:val="20"/>
              </w:rPr>
              <w:t>cholecystektomii</w:t>
            </w:r>
            <w:proofErr w:type="spellEnd"/>
            <w:r w:rsidRPr="00CC44BA">
              <w:rPr>
                <w:sz w:val="20"/>
                <w:szCs w:val="20"/>
              </w:rPr>
              <w:t xml:space="preserve"> laparoskopowej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SKAMEX S. A.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Częstochowska 38/52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93-121 Łódź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- 41.93</w:t>
            </w:r>
          </w:p>
          <w:p w:rsidR="001D6934" w:rsidRPr="005D3C2E" w:rsidRDefault="001D6934" w:rsidP="00D96D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D96DC6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D96DC6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D96DC6">
              <w:rPr>
                <w:sz w:val="22"/>
                <w:szCs w:val="22"/>
              </w:rPr>
              <w:t>8</w:t>
            </w:r>
            <w:r w:rsidRPr="005D3C2E">
              <w:rPr>
                <w:sz w:val="22"/>
                <w:szCs w:val="22"/>
              </w:rPr>
              <w:t>1,93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 xml:space="preserve">6 - Zestawy do </w:t>
            </w:r>
            <w:proofErr w:type="spellStart"/>
            <w:r w:rsidRPr="00CC44BA">
              <w:rPr>
                <w:sz w:val="20"/>
                <w:szCs w:val="20"/>
              </w:rPr>
              <w:t>cholecystektomii</w:t>
            </w:r>
            <w:proofErr w:type="spellEnd"/>
            <w:r w:rsidRPr="00CC44BA">
              <w:rPr>
                <w:sz w:val="20"/>
                <w:szCs w:val="20"/>
              </w:rPr>
              <w:t xml:space="preserve"> laparoskopowej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LOHMANN &amp; RAUSCHER Polska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Moniuszki 14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95-200 Pabianice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- 55.43</w:t>
            </w:r>
          </w:p>
          <w:p w:rsidR="001D6934" w:rsidRPr="005D3C2E" w:rsidRDefault="001D6934" w:rsidP="00D96D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D96DC6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D96DC6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D96DC6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5,43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 xml:space="preserve">6 - Zestawy do </w:t>
            </w:r>
            <w:proofErr w:type="spellStart"/>
            <w:r w:rsidRPr="00CC44BA">
              <w:rPr>
                <w:sz w:val="20"/>
                <w:szCs w:val="20"/>
              </w:rPr>
              <w:t>cholecystektomii</w:t>
            </w:r>
            <w:proofErr w:type="spellEnd"/>
            <w:r w:rsidRPr="00CC44BA">
              <w:rPr>
                <w:sz w:val="20"/>
                <w:szCs w:val="20"/>
              </w:rPr>
              <w:t xml:space="preserve"> laparoskopowej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Pod Borem 18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41-808 Zabrze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- 49.58</w:t>
            </w:r>
          </w:p>
          <w:p w:rsidR="001D6934" w:rsidRPr="005D3C2E" w:rsidRDefault="001D6934" w:rsidP="00D96D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D96DC6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D96DC6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D96DC6">
              <w:rPr>
                <w:sz w:val="22"/>
                <w:szCs w:val="22"/>
              </w:rPr>
              <w:t>8</w:t>
            </w:r>
            <w:r w:rsidRPr="005D3C2E">
              <w:rPr>
                <w:sz w:val="22"/>
                <w:szCs w:val="22"/>
              </w:rPr>
              <w:t>9,58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 xml:space="preserve">6 - Zestawy do </w:t>
            </w:r>
            <w:proofErr w:type="spellStart"/>
            <w:r w:rsidRPr="00CC44BA">
              <w:rPr>
                <w:sz w:val="20"/>
                <w:szCs w:val="20"/>
              </w:rPr>
              <w:t>cholecystektomii</w:t>
            </w:r>
            <w:proofErr w:type="spellEnd"/>
            <w:r w:rsidRPr="00CC44BA">
              <w:rPr>
                <w:sz w:val="20"/>
                <w:szCs w:val="20"/>
              </w:rPr>
              <w:t xml:space="preserve"> laparoskopowej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DC6" w:rsidRDefault="00D96DC6" w:rsidP="00D96DC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 xml:space="preserve">PANEP </w:t>
            </w:r>
            <w:proofErr w:type="spellStart"/>
            <w:r w:rsidRPr="00054C06">
              <w:rPr>
                <w:b/>
                <w:bCs/>
                <w:sz w:val="22"/>
                <w:szCs w:val="22"/>
              </w:rPr>
              <w:t>s.r.o</w:t>
            </w:r>
            <w:proofErr w:type="spellEnd"/>
            <w:r w:rsidRPr="00054C06">
              <w:rPr>
                <w:b/>
                <w:bCs/>
                <w:sz w:val="22"/>
                <w:szCs w:val="22"/>
              </w:rPr>
              <w:t xml:space="preserve">. </w:t>
            </w:r>
          </w:p>
          <w:p w:rsidR="00D96DC6" w:rsidRDefault="00D96DC6" w:rsidP="00D96DC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Brněnska</w:t>
            </w:r>
            <w:proofErr w:type="spellEnd"/>
            <w:r>
              <w:rPr>
                <w:sz w:val="22"/>
                <w:szCs w:val="22"/>
              </w:rPr>
              <w:t xml:space="preserve"> 1246, </w:t>
            </w:r>
          </w:p>
          <w:p w:rsidR="00D96DC6" w:rsidRDefault="00D96DC6" w:rsidP="00D96D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665 01 </w:t>
            </w:r>
            <w:proofErr w:type="spellStart"/>
            <w:r>
              <w:rPr>
                <w:sz w:val="22"/>
                <w:szCs w:val="22"/>
              </w:rPr>
              <w:t>Rosice</w:t>
            </w:r>
            <w:proofErr w:type="spellEnd"/>
            <w:r>
              <w:rPr>
                <w:sz w:val="22"/>
                <w:szCs w:val="22"/>
              </w:rPr>
              <w:t xml:space="preserve"> u Brna</w:t>
            </w:r>
          </w:p>
          <w:p w:rsidR="00D96DC6" w:rsidRDefault="00D96DC6" w:rsidP="00D96D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Republika Czeska</w:t>
            </w:r>
          </w:p>
          <w:p w:rsidR="00D96DC6" w:rsidRPr="006919E8" w:rsidRDefault="00D96DC6" w:rsidP="00D96DC6">
            <w:pPr>
              <w:rPr>
                <w:b/>
                <w:sz w:val="22"/>
                <w:szCs w:val="22"/>
              </w:rPr>
            </w:pPr>
            <w:r w:rsidRPr="006919E8">
              <w:rPr>
                <w:b/>
                <w:sz w:val="22"/>
                <w:szCs w:val="22"/>
              </w:rPr>
              <w:t xml:space="preserve">Oddział w Polsce: </w:t>
            </w:r>
          </w:p>
          <w:p w:rsidR="00D96DC6" w:rsidRPr="00896BB7" w:rsidRDefault="00D96DC6" w:rsidP="00D96DC6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1 Dywizji Pancernej 45 </w:t>
            </w:r>
          </w:p>
          <w:p w:rsidR="001D6934" w:rsidRPr="005D3C2E" w:rsidRDefault="00D96DC6" w:rsidP="00D96DC6">
            <w:pPr>
              <w:spacing w:after="40"/>
              <w:rPr>
                <w:color w:val="000000"/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43-3</w:t>
            </w:r>
            <w:r>
              <w:rPr>
                <w:sz w:val="22"/>
                <w:szCs w:val="22"/>
              </w:rPr>
              <w:t>82</w:t>
            </w:r>
            <w:r w:rsidRPr="00896BB7">
              <w:rPr>
                <w:sz w:val="22"/>
                <w:szCs w:val="22"/>
              </w:rPr>
              <w:t xml:space="preserve"> Bielsko-Biała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- 20.81</w:t>
            </w:r>
          </w:p>
          <w:p w:rsidR="001D6934" w:rsidRPr="005D3C2E" w:rsidRDefault="001D6934" w:rsidP="00D96D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D96DC6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D96DC6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D96DC6">
              <w:rPr>
                <w:sz w:val="22"/>
                <w:szCs w:val="22"/>
              </w:rPr>
              <w:t>6</w:t>
            </w:r>
            <w:r w:rsidRPr="005D3C2E">
              <w:rPr>
                <w:sz w:val="22"/>
                <w:szCs w:val="22"/>
              </w:rPr>
              <w:t>0,81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7 - Zestawy do zabiegów brzuszno-kroczowych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SKAMEX S. A.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Częstochowska 38/52</w:t>
            </w:r>
          </w:p>
          <w:p w:rsidR="001D6934" w:rsidRDefault="001D6934" w:rsidP="00CC44BA">
            <w:pPr>
              <w:spacing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93-121 Łódź</w:t>
            </w:r>
          </w:p>
          <w:p w:rsidR="00967D20" w:rsidRPr="005D3C2E" w:rsidRDefault="00967D20" w:rsidP="00CC44BA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- 30.30</w:t>
            </w:r>
          </w:p>
          <w:p w:rsidR="001D6934" w:rsidRPr="005D3C2E" w:rsidRDefault="001D6934" w:rsidP="00D96DC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D96DC6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D96DC6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D96DC6">
              <w:rPr>
                <w:sz w:val="22"/>
                <w:szCs w:val="22"/>
              </w:rPr>
              <w:t>7</w:t>
            </w:r>
            <w:r w:rsidRPr="005D3C2E">
              <w:rPr>
                <w:sz w:val="22"/>
                <w:szCs w:val="22"/>
              </w:rPr>
              <w:t>0,30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lastRenderedPageBreak/>
              <w:t>7 - Zestawy do zabiegów brzuszno-kroczowych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Pod Borem 18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41-808 Zabrze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CC44B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</w:t>
            </w:r>
            <w:r w:rsidR="00D96DC6">
              <w:rPr>
                <w:sz w:val="22"/>
                <w:szCs w:val="22"/>
              </w:rPr>
              <w:t>dostaw - 4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D96DC6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D96DC6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7 - Zestawy do zabiegów brzuszno-kroczowych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LOHMANN &amp; RAUSCHER Polska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Moniuszki 14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95-200 Pabianice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- 55.60</w:t>
            </w:r>
          </w:p>
          <w:p w:rsidR="001D6934" w:rsidRPr="005D3C2E" w:rsidRDefault="001D6934" w:rsidP="00C14D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C14DF3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C14DF3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C14DF3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5,60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8 - Zestawy do operacji okulistycznych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5D3C2E">
              <w:rPr>
                <w:b/>
                <w:bCs/>
                <w:sz w:val="22"/>
                <w:szCs w:val="22"/>
              </w:rPr>
              <w:t>Mayglobal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D3C2E">
              <w:rPr>
                <w:b/>
                <w:bCs/>
                <w:sz w:val="22"/>
                <w:szCs w:val="22"/>
              </w:rPr>
              <w:t>Medical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 xml:space="preserve"> and Pharma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Grzybowska 80/82/306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00-844 Warszawa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C14D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C14DF3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C14DF3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C14DF3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8 - Zestawy do operacji okulistycznych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8A" w:rsidRDefault="00AF0A8A" w:rsidP="00AF0A8A">
            <w:pPr>
              <w:spacing w:line="276" w:lineRule="auto"/>
              <w:rPr>
                <w:sz w:val="22"/>
                <w:szCs w:val="22"/>
              </w:rPr>
            </w:pPr>
            <w:r w:rsidRPr="00EE2AE7">
              <w:rPr>
                <w:b/>
                <w:sz w:val="22"/>
                <w:szCs w:val="22"/>
                <w:u w:val="single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AF0A8A" w:rsidRPr="00EE2AE7" w:rsidRDefault="00AF0A8A" w:rsidP="00AF0A8A">
            <w:pPr>
              <w:spacing w:line="276" w:lineRule="auto"/>
              <w:rPr>
                <w:b/>
                <w:sz w:val="22"/>
                <w:szCs w:val="22"/>
              </w:rPr>
            </w:pPr>
            <w:proofErr w:type="spellStart"/>
            <w:r w:rsidRPr="00EE2AE7">
              <w:rPr>
                <w:b/>
                <w:sz w:val="22"/>
                <w:szCs w:val="22"/>
              </w:rPr>
              <w:t>Citonet</w:t>
            </w:r>
            <w:proofErr w:type="spellEnd"/>
            <w:r w:rsidRPr="00EE2AE7">
              <w:rPr>
                <w:b/>
                <w:sz w:val="22"/>
                <w:szCs w:val="22"/>
              </w:rPr>
              <w:t xml:space="preserve"> Śląski Sp. z o.o.</w:t>
            </w:r>
          </w:p>
          <w:p w:rsidR="00AF0A8A" w:rsidRDefault="00AF0A8A" w:rsidP="00AF0A8A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</w:t>
            </w:r>
          </w:p>
          <w:p w:rsidR="00AF0A8A" w:rsidRPr="00EE2AE7" w:rsidRDefault="00AF0A8A" w:rsidP="00AF0A8A">
            <w:pPr>
              <w:rPr>
                <w:b/>
                <w:sz w:val="22"/>
                <w:szCs w:val="22"/>
              </w:rPr>
            </w:pPr>
            <w:r w:rsidRPr="00EE2AE7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1D6934" w:rsidRPr="005D3C2E" w:rsidRDefault="00AF0A8A" w:rsidP="00AF0A8A">
            <w:pPr>
              <w:spacing w:after="40"/>
              <w:rPr>
                <w:color w:val="000000"/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                       </w:t>
            </w: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- 42.71</w:t>
            </w:r>
          </w:p>
          <w:p w:rsidR="001D6934" w:rsidRPr="005D3C2E" w:rsidRDefault="001D6934" w:rsidP="00C14D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C14DF3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C14DF3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C14DF3">
              <w:rPr>
                <w:sz w:val="22"/>
                <w:szCs w:val="22"/>
              </w:rPr>
              <w:t>8</w:t>
            </w:r>
            <w:r w:rsidRPr="005D3C2E">
              <w:rPr>
                <w:sz w:val="22"/>
                <w:szCs w:val="22"/>
              </w:rPr>
              <w:t>2,71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8 - Zestawy do operacji okulistycznych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DF3" w:rsidRDefault="00C14DF3" w:rsidP="00C14DF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 xml:space="preserve">PANEP </w:t>
            </w:r>
            <w:proofErr w:type="spellStart"/>
            <w:r w:rsidRPr="00054C06">
              <w:rPr>
                <w:b/>
                <w:bCs/>
                <w:sz w:val="22"/>
                <w:szCs w:val="22"/>
              </w:rPr>
              <w:t>s.r.o</w:t>
            </w:r>
            <w:proofErr w:type="spellEnd"/>
            <w:r w:rsidRPr="00054C06">
              <w:rPr>
                <w:b/>
                <w:bCs/>
                <w:sz w:val="22"/>
                <w:szCs w:val="22"/>
              </w:rPr>
              <w:t xml:space="preserve">. </w:t>
            </w:r>
          </w:p>
          <w:p w:rsidR="00C14DF3" w:rsidRDefault="00C14DF3" w:rsidP="00C14DF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Brněnska</w:t>
            </w:r>
            <w:proofErr w:type="spellEnd"/>
            <w:r>
              <w:rPr>
                <w:sz w:val="22"/>
                <w:szCs w:val="22"/>
              </w:rPr>
              <w:t xml:space="preserve"> 1246, </w:t>
            </w:r>
          </w:p>
          <w:p w:rsidR="00C14DF3" w:rsidRDefault="00C14DF3" w:rsidP="00C14D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665 01 </w:t>
            </w:r>
            <w:proofErr w:type="spellStart"/>
            <w:r>
              <w:rPr>
                <w:sz w:val="22"/>
                <w:szCs w:val="22"/>
              </w:rPr>
              <w:t>Rosice</w:t>
            </w:r>
            <w:proofErr w:type="spellEnd"/>
            <w:r>
              <w:rPr>
                <w:sz w:val="22"/>
                <w:szCs w:val="22"/>
              </w:rPr>
              <w:t xml:space="preserve"> u Brna</w:t>
            </w:r>
          </w:p>
          <w:p w:rsidR="00C14DF3" w:rsidRDefault="00C14DF3" w:rsidP="00C14D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Republika Czeska</w:t>
            </w:r>
          </w:p>
          <w:p w:rsidR="00C14DF3" w:rsidRPr="006919E8" w:rsidRDefault="00C14DF3" w:rsidP="00C14DF3">
            <w:pPr>
              <w:rPr>
                <w:b/>
                <w:sz w:val="22"/>
                <w:szCs w:val="22"/>
              </w:rPr>
            </w:pPr>
            <w:r w:rsidRPr="006919E8">
              <w:rPr>
                <w:b/>
                <w:sz w:val="22"/>
                <w:szCs w:val="22"/>
              </w:rPr>
              <w:t xml:space="preserve">Oddział w Polsce: </w:t>
            </w:r>
          </w:p>
          <w:p w:rsidR="00C14DF3" w:rsidRPr="00896BB7" w:rsidRDefault="00C14DF3" w:rsidP="00C14DF3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1 Dywizji Pancernej 45 </w:t>
            </w:r>
          </w:p>
          <w:p w:rsidR="001D6934" w:rsidRPr="005D3C2E" w:rsidRDefault="00C14DF3" w:rsidP="00C14DF3">
            <w:pPr>
              <w:spacing w:after="40"/>
              <w:rPr>
                <w:color w:val="000000"/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43-3</w:t>
            </w:r>
            <w:r>
              <w:rPr>
                <w:sz w:val="22"/>
                <w:szCs w:val="22"/>
              </w:rPr>
              <w:t>82</w:t>
            </w:r>
            <w:r w:rsidRPr="00896BB7">
              <w:rPr>
                <w:sz w:val="22"/>
                <w:szCs w:val="22"/>
              </w:rPr>
              <w:t xml:space="preserve"> Bielsko-Biała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- 48.14</w:t>
            </w:r>
          </w:p>
          <w:p w:rsidR="001D6934" w:rsidRPr="005D3C2E" w:rsidRDefault="001D6934" w:rsidP="00C400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C400F3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C400F3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C400F3">
              <w:rPr>
                <w:sz w:val="22"/>
                <w:szCs w:val="22"/>
              </w:rPr>
              <w:t>8</w:t>
            </w:r>
            <w:r w:rsidRPr="005D3C2E">
              <w:rPr>
                <w:sz w:val="22"/>
                <w:szCs w:val="22"/>
              </w:rPr>
              <w:t>8,14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9 - Zestawy do wkłucia centralnego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8A" w:rsidRDefault="00AF0A8A" w:rsidP="00AF0A8A">
            <w:pPr>
              <w:spacing w:line="276" w:lineRule="auto"/>
              <w:rPr>
                <w:sz w:val="22"/>
                <w:szCs w:val="22"/>
              </w:rPr>
            </w:pPr>
            <w:r w:rsidRPr="00EE2AE7">
              <w:rPr>
                <w:b/>
                <w:sz w:val="22"/>
                <w:szCs w:val="22"/>
                <w:u w:val="single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AF0A8A" w:rsidRPr="00EE2AE7" w:rsidRDefault="00AF0A8A" w:rsidP="00AF0A8A">
            <w:pPr>
              <w:spacing w:line="276" w:lineRule="auto"/>
              <w:rPr>
                <w:b/>
                <w:sz w:val="22"/>
                <w:szCs w:val="22"/>
              </w:rPr>
            </w:pPr>
            <w:proofErr w:type="spellStart"/>
            <w:r w:rsidRPr="00EE2AE7">
              <w:rPr>
                <w:b/>
                <w:sz w:val="22"/>
                <w:szCs w:val="22"/>
              </w:rPr>
              <w:t>Citonet</w:t>
            </w:r>
            <w:proofErr w:type="spellEnd"/>
            <w:r w:rsidRPr="00EE2AE7">
              <w:rPr>
                <w:b/>
                <w:sz w:val="22"/>
                <w:szCs w:val="22"/>
              </w:rPr>
              <w:t xml:space="preserve"> Śląski Sp. z o.o.</w:t>
            </w:r>
          </w:p>
          <w:p w:rsidR="00AF0A8A" w:rsidRDefault="00AF0A8A" w:rsidP="00AF0A8A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</w:t>
            </w:r>
          </w:p>
          <w:p w:rsidR="00AF0A8A" w:rsidRPr="00EE2AE7" w:rsidRDefault="00AF0A8A" w:rsidP="00AF0A8A">
            <w:pPr>
              <w:rPr>
                <w:b/>
                <w:sz w:val="22"/>
                <w:szCs w:val="22"/>
              </w:rPr>
            </w:pPr>
            <w:r w:rsidRPr="00EE2AE7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1D6934" w:rsidRPr="005D3C2E" w:rsidRDefault="00AF0A8A" w:rsidP="00AF0A8A">
            <w:pPr>
              <w:spacing w:after="40"/>
              <w:rPr>
                <w:color w:val="000000"/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                       </w:t>
            </w: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- 58.61</w:t>
            </w:r>
          </w:p>
          <w:p w:rsidR="001D6934" w:rsidRPr="005D3C2E" w:rsidRDefault="001D6934" w:rsidP="00C400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C400F3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C400F3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C400F3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8,61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9 - Zestawy do wkłucia centralnego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Pod Borem 18</w:t>
            </w:r>
          </w:p>
          <w:p w:rsidR="00C400F3" w:rsidRPr="005D3C2E" w:rsidRDefault="001D6934" w:rsidP="00967D20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41-808 Zabrze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C400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C400F3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C400F3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C400F3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9 - Zestawy do wkłucia centralnego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0F3" w:rsidRDefault="00C400F3" w:rsidP="00C400F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 xml:space="preserve">PANEP </w:t>
            </w:r>
            <w:proofErr w:type="spellStart"/>
            <w:r w:rsidRPr="00054C06">
              <w:rPr>
                <w:b/>
                <w:bCs/>
                <w:sz w:val="22"/>
                <w:szCs w:val="22"/>
              </w:rPr>
              <w:t>s.r.o</w:t>
            </w:r>
            <w:proofErr w:type="spellEnd"/>
            <w:r w:rsidRPr="00054C06">
              <w:rPr>
                <w:b/>
                <w:bCs/>
                <w:sz w:val="22"/>
                <w:szCs w:val="22"/>
              </w:rPr>
              <w:t xml:space="preserve">. </w:t>
            </w:r>
          </w:p>
          <w:p w:rsidR="00C400F3" w:rsidRDefault="00C400F3" w:rsidP="00C400F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Brněnska</w:t>
            </w:r>
            <w:proofErr w:type="spellEnd"/>
            <w:r>
              <w:rPr>
                <w:sz w:val="22"/>
                <w:szCs w:val="22"/>
              </w:rPr>
              <w:t xml:space="preserve"> 1246, </w:t>
            </w:r>
          </w:p>
          <w:p w:rsidR="00C400F3" w:rsidRDefault="00C400F3" w:rsidP="00C400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665 01 </w:t>
            </w:r>
            <w:proofErr w:type="spellStart"/>
            <w:r>
              <w:rPr>
                <w:sz w:val="22"/>
                <w:szCs w:val="22"/>
              </w:rPr>
              <w:t>Rosice</w:t>
            </w:r>
            <w:proofErr w:type="spellEnd"/>
            <w:r>
              <w:rPr>
                <w:sz w:val="22"/>
                <w:szCs w:val="22"/>
              </w:rPr>
              <w:t xml:space="preserve"> u Brna</w:t>
            </w:r>
          </w:p>
          <w:p w:rsidR="00C400F3" w:rsidRDefault="00C400F3" w:rsidP="00C400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Republika Czeska</w:t>
            </w:r>
          </w:p>
          <w:p w:rsidR="00C400F3" w:rsidRPr="006919E8" w:rsidRDefault="00C400F3" w:rsidP="00C400F3">
            <w:pPr>
              <w:rPr>
                <w:b/>
                <w:sz w:val="22"/>
                <w:szCs w:val="22"/>
              </w:rPr>
            </w:pPr>
            <w:r w:rsidRPr="006919E8">
              <w:rPr>
                <w:b/>
                <w:sz w:val="22"/>
                <w:szCs w:val="22"/>
              </w:rPr>
              <w:t xml:space="preserve">Oddział w Polsce: </w:t>
            </w:r>
          </w:p>
          <w:p w:rsidR="00C400F3" w:rsidRPr="00896BB7" w:rsidRDefault="00C400F3" w:rsidP="00C400F3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1 Dywizji Pancernej 45 </w:t>
            </w:r>
          </w:p>
          <w:p w:rsidR="001D6934" w:rsidRPr="005D3C2E" w:rsidRDefault="00C400F3" w:rsidP="00C400F3">
            <w:pPr>
              <w:spacing w:after="40"/>
              <w:rPr>
                <w:color w:val="000000"/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43-3</w:t>
            </w:r>
            <w:r>
              <w:rPr>
                <w:sz w:val="22"/>
                <w:szCs w:val="22"/>
              </w:rPr>
              <w:t>82</w:t>
            </w:r>
            <w:r w:rsidRPr="00896BB7">
              <w:rPr>
                <w:sz w:val="22"/>
                <w:szCs w:val="22"/>
              </w:rPr>
              <w:t xml:space="preserve"> Bielsko-Biała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- 58.07</w:t>
            </w:r>
          </w:p>
          <w:p w:rsidR="001D6934" w:rsidRPr="005D3C2E" w:rsidRDefault="001D6934" w:rsidP="00CC3DC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CC3DCB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CC3DCB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CC3DCB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8,07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10 - Podkłady papierowe, bibułowe, celulozowe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Pod Borem 18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41-808 Zabrze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CC3DC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CC3DCB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CC3DCB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CC3DCB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lastRenderedPageBreak/>
              <w:t>10 - Podkłady papierowe, bibułowe, celulozowe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ASEO PAPER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proofErr w:type="spellStart"/>
            <w:r w:rsidRPr="005D3C2E">
              <w:rPr>
                <w:sz w:val="22"/>
                <w:szCs w:val="22"/>
              </w:rPr>
              <w:t>Czarnohucka</w:t>
            </w:r>
            <w:proofErr w:type="spellEnd"/>
            <w:r w:rsidRPr="005D3C2E">
              <w:rPr>
                <w:sz w:val="22"/>
                <w:szCs w:val="22"/>
              </w:rPr>
              <w:t xml:space="preserve"> 3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42-600 Tarnowskie Góry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- 59.26</w:t>
            </w:r>
          </w:p>
          <w:p w:rsidR="001D6934" w:rsidRPr="005D3C2E" w:rsidRDefault="001D6934" w:rsidP="00CC3DC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CC3DCB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CC3DCB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CC3DCB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9,26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11 - Podkłady ochronne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SKAMEX S. A.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Częstochowska 38/52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93-121 Łódź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CC3DC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CC3DCB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CC3DCB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CC3DCB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12 - Komplety pościeli włókninowej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5D3C2E">
              <w:rPr>
                <w:b/>
                <w:bCs/>
                <w:sz w:val="22"/>
                <w:szCs w:val="22"/>
              </w:rPr>
              <w:t>Mayglobal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D3C2E">
              <w:rPr>
                <w:b/>
                <w:bCs/>
                <w:sz w:val="22"/>
                <w:szCs w:val="22"/>
              </w:rPr>
              <w:t>Medical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 xml:space="preserve"> and Pharma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Grzybowska 80/82/306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00-844 Warszawa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- 42.50</w:t>
            </w:r>
          </w:p>
          <w:p w:rsidR="001D6934" w:rsidRPr="005D3C2E" w:rsidRDefault="001D6934" w:rsidP="00A93E6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A93E66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A93E66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A93E66">
              <w:rPr>
                <w:sz w:val="22"/>
                <w:szCs w:val="22"/>
              </w:rPr>
              <w:t>82</w:t>
            </w:r>
            <w:r w:rsidRPr="005D3C2E">
              <w:rPr>
                <w:sz w:val="22"/>
                <w:szCs w:val="22"/>
              </w:rPr>
              <w:t>,50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12 - Komplety pościeli włókninowej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 xml:space="preserve">Firma </w:t>
            </w:r>
            <w:proofErr w:type="spellStart"/>
            <w:r w:rsidRPr="005D3C2E">
              <w:rPr>
                <w:b/>
                <w:bCs/>
                <w:sz w:val="22"/>
                <w:szCs w:val="22"/>
              </w:rPr>
              <w:t>Produkcyjno-Usługowo-Handlowa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 xml:space="preserve"> Mieczysław Kruszelnicki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Chorwacka 45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51-107 Wrocław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A93E6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A93E66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A93E66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A93E66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12 - Komplety pościeli włókninowej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EM POLAND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Aleja Piłsudskiego 63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05-070 Sulejówek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- 58.04</w:t>
            </w:r>
          </w:p>
          <w:p w:rsidR="001D6934" w:rsidRPr="005D3C2E" w:rsidRDefault="001D6934" w:rsidP="00A93E6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A93E66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A93E66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A93E66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8,04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12 - Komplety pościeli włókninowej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Pod Borem 18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41-808 Zabrze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- 51.24</w:t>
            </w:r>
          </w:p>
          <w:p w:rsidR="001D6934" w:rsidRPr="005D3C2E" w:rsidRDefault="001D6934" w:rsidP="00A93E6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A93E66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A93E66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A93E66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1,24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13 - Sterylny mankiet na strzykawki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8A" w:rsidRDefault="00AF0A8A" w:rsidP="00AF0A8A">
            <w:pPr>
              <w:spacing w:line="276" w:lineRule="auto"/>
              <w:rPr>
                <w:sz w:val="22"/>
                <w:szCs w:val="22"/>
              </w:rPr>
            </w:pPr>
            <w:r w:rsidRPr="00EE2AE7">
              <w:rPr>
                <w:b/>
                <w:sz w:val="22"/>
                <w:szCs w:val="22"/>
                <w:u w:val="single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AF0A8A" w:rsidRPr="00EE2AE7" w:rsidRDefault="00AF0A8A" w:rsidP="00AF0A8A">
            <w:pPr>
              <w:spacing w:line="276" w:lineRule="auto"/>
              <w:rPr>
                <w:b/>
                <w:sz w:val="22"/>
                <w:szCs w:val="22"/>
              </w:rPr>
            </w:pPr>
            <w:proofErr w:type="spellStart"/>
            <w:r w:rsidRPr="00EE2AE7">
              <w:rPr>
                <w:b/>
                <w:sz w:val="22"/>
                <w:szCs w:val="22"/>
              </w:rPr>
              <w:t>Citonet</w:t>
            </w:r>
            <w:proofErr w:type="spellEnd"/>
            <w:r w:rsidRPr="00EE2AE7">
              <w:rPr>
                <w:b/>
                <w:sz w:val="22"/>
                <w:szCs w:val="22"/>
              </w:rPr>
              <w:t xml:space="preserve"> Śląski Sp. z o.o.</w:t>
            </w:r>
          </w:p>
          <w:p w:rsidR="00AF0A8A" w:rsidRDefault="00AF0A8A" w:rsidP="00AF0A8A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</w:t>
            </w:r>
          </w:p>
          <w:p w:rsidR="00AF0A8A" w:rsidRPr="00EE2AE7" w:rsidRDefault="00AF0A8A" w:rsidP="00AF0A8A">
            <w:pPr>
              <w:rPr>
                <w:b/>
                <w:sz w:val="22"/>
                <w:szCs w:val="22"/>
              </w:rPr>
            </w:pPr>
            <w:r w:rsidRPr="00EE2AE7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1D6934" w:rsidRPr="005D3C2E" w:rsidRDefault="00AF0A8A" w:rsidP="00AF0A8A">
            <w:pPr>
              <w:spacing w:after="40"/>
              <w:rPr>
                <w:color w:val="000000"/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                       </w:t>
            </w: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A93E6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A93E66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A93E66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A93E66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15 - Torebki na płyny do diatermii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Pod Borem 18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41-808 Zabrze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A93E6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A93E66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A93E66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A93E66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A93E66" w:rsidRPr="00CC44BA" w:rsidTr="003718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E66" w:rsidRPr="00CC44BA" w:rsidRDefault="00A93E66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16 - Odzież operacyjna - fartuchy ochronne włókninowe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E66" w:rsidRPr="005D3C2E" w:rsidRDefault="00A93E66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5D3C2E">
              <w:rPr>
                <w:b/>
                <w:bCs/>
                <w:sz w:val="22"/>
                <w:szCs w:val="22"/>
              </w:rPr>
              <w:t>Mayglobal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D3C2E">
              <w:rPr>
                <w:b/>
                <w:bCs/>
                <w:sz w:val="22"/>
                <w:szCs w:val="22"/>
              </w:rPr>
              <w:t>Medical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 xml:space="preserve"> and Pharma Sp. z o.o.</w:t>
            </w:r>
          </w:p>
          <w:p w:rsidR="00A93E66" w:rsidRPr="005D3C2E" w:rsidRDefault="00A93E66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Grzybowska 80/82/306</w:t>
            </w:r>
          </w:p>
          <w:p w:rsidR="00A93E66" w:rsidRPr="005D3C2E" w:rsidRDefault="00A93E66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00-844 Warszawa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E66" w:rsidRDefault="00A93E66" w:rsidP="00CC44BA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93E66" w:rsidRPr="00A93E66" w:rsidRDefault="00A93E66" w:rsidP="00CC44B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93E66">
              <w:rPr>
                <w:b/>
                <w:color w:val="000000"/>
                <w:sz w:val="22"/>
                <w:szCs w:val="22"/>
              </w:rPr>
              <w:t>Oferta odrzucona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16 - Odzież operacyjna - fartuchy ochronne włókninowe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EM POLAND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Aleja Piłsudskiego 63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05-070 Sulejówek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CF3BF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CF3BF5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CF3BF5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CF3BF5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16 - Odzież operacyjna - fartuchy ochronne włókninowe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Pod Borem 18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41-808 Zabrze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- 56.24</w:t>
            </w:r>
          </w:p>
          <w:p w:rsidR="001D6934" w:rsidRPr="005D3C2E" w:rsidRDefault="001D6934" w:rsidP="00CF3BF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CF3BF5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CF3BF5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CF3BF5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6,24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17 - Odzież operacyjna - fartuchy operacyjne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SKAMEX S. A.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Częstochowska 38/52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93-121 Łódź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CF3BF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CF3BF5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CF3BF5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CF3BF5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lastRenderedPageBreak/>
              <w:t>18 - Fartuchy ochronne włókninowe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BF5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 xml:space="preserve">Polska Grupa Tekstylna </w:t>
            </w:r>
          </w:p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Zeusa 27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61-497 Warszawa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CF3BF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CF3BF5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CF3BF5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CF3BF5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18 - Fartuchy ochronne włókninowe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J.</w:t>
            </w:r>
            <w:r w:rsidR="00CF3BF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D3C2E">
              <w:rPr>
                <w:b/>
                <w:bCs/>
                <w:sz w:val="22"/>
                <w:szCs w:val="22"/>
              </w:rPr>
              <w:t>Chodacki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>, A.</w:t>
            </w:r>
            <w:r w:rsidR="00CF3BF5">
              <w:rPr>
                <w:b/>
                <w:bCs/>
                <w:sz w:val="22"/>
                <w:szCs w:val="22"/>
              </w:rPr>
              <w:t xml:space="preserve"> </w:t>
            </w:r>
            <w:r w:rsidRPr="005D3C2E">
              <w:rPr>
                <w:b/>
                <w:bCs/>
                <w:sz w:val="22"/>
                <w:szCs w:val="22"/>
              </w:rPr>
              <w:t>Misztal MEDICA Sp. J.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Przemysłowa 4A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59-300 Lubin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- 57.95</w:t>
            </w:r>
          </w:p>
          <w:p w:rsidR="001D6934" w:rsidRPr="005D3C2E" w:rsidRDefault="001D6934" w:rsidP="00CF3BF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CF3BF5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CF3BF5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CF3BF5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7,95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18 - Fartuchy ochronne włókninowe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 xml:space="preserve">Firma </w:t>
            </w:r>
            <w:proofErr w:type="spellStart"/>
            <w:r w:rsidRPr="005D3C2E">
              <w:rPr>
                <w:b/>
                <w:bCs/>
                <w:sz w:val="22"/>
                <w:szCs w:val="22"/>
              </w:rPr>
              <w:t>Produkcyjno-Usługowo-Handlowa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 xml:space="preserve"> Mieczysław Kruszelnicki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Chorwacka 45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51-107 Wrocław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- 55.00</w:t>
            </w:r>
          </w:p>
          <w:p w:rsidR="001D6934" w:rsidRPr="005D3C2E" w:rsidRDefault="001D6934" w:rsidP="00CF3BF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CF3BF5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CF3BF5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CF3BF5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5,00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18 - Fartuchy ochronne włókninowe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Pod Borem 18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41-808 Zabrze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- 51.97</w:t>
            </w:r>
          </w:p>
          <w:p w:rsidR="001D6934" w:rsidRPr="005D3C2E" w:rsidRDefault="001D6934" w:rsidP="00CF3BF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CF3BF5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CF3BF5" w:rsidP="00CC44B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1D6934" w:rsidRPr="005D3C2E">
              <w:rPr>
                <w:sz w:val="22"/>
                <w:szCs w:val="22"/>
              </w:rPr>
              <w:t>1,97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18 - Fartuchy ochronne włókninowe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EM POLAND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Aleja Piłsudskiego 63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05-070 Sulejówek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- 44.30</w:t>
            </w:r>
          </w:p>
          <w:p w:rsidR="001D6934" w:rsidRPr="005D3C2E" w:rsidRDefault="001D6934" w:rsidP="00CF3BF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CF3BF5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CF3BF5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CF3BF5">
              <w:rPr>
                <w:sz w:val="22"/>
                <w:szCs w:val="22"/>
              </w:rPr>
              <w:t>8</w:t>
            </w:r>
            <w:r w:rsidRPr="005D3C2E">
              <w:rPr>
                <w:sz w:val="22"/>
                <w:szCs w:val="22"/>
              </w:rPr>
              <w:t>4,30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18 - Fartuchy ochronne włókninowe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POLMIL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Przemysłowa 8b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85-758 Bydgoszcz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- 38.37</w:t>
            </w:r>
          </w:p>
          <w:p w:rsidR="001D6934" w:rsidRPr="005D3C2E" w:rsidRDefault="001D6934" w:rsidP="00CF3BF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CF3BF5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5E26F2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5E26F2">
              <w:rPr>
                <w:sz w:val="22"/>
                <w:szCs w:val="22"/>
              </w:rPr>
              <w:t>7</w:t>
            </w:r>
            <w:r w:rsidRPr="005D3C2E">
              <w:rPr>
                <w:sz w:val="22"/>
                <w:szCs w:val="22"/>
              </w:rPr>
              <w:t>8,37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19 - Odzież operacyjna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SKAMEX S. A.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Częstochowska 38/52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93-121 Łódź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- 12.43</w:t>
            </w:r>
          </w:p>
          <w:p w:rsidR="001D6934" w:rsidRPr="005D3C2E" w:rsidRDefault="001D6934" w:rsidP="005E26F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5E26F2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5E26F2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5E26F2">
              <w:rPr>
                <w:sz w:val="22"/>
                <w:szCs w:val="22"/>
              </w:rPr>
              <w:t>5</w:t>
            </w:r>
            <w:r w:rsidRPr="005D3C2E">
              <w:rPr>
                <w:sz w:val="22"/>
                <w:szCs w:val="22"/>
              </w:rPr>
              <w:t>2,43</w:t>
            </w:r>
          </w:p>
        </w:tc>
      </w:tr>
      <w:tr w:rsidR="005E26F2" w:rsidRPr="00CC44BA" w:rsidTr="0037187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6F2" w:rsidRPr="00CC44BA" w:rsidRDefault="005E26F2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19 - Odzież operacyjna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6F2" w:rsidRPr="005D3C2E" w:rsidRDefault="005E26F2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5D3C2E">
              <w:rPr>
                <w:b/>
                <w:bCs/>
                <w:sz w:val="22"/>
                <w:szCs w:val="22"/>
              </w:rPr>
              <w:t>Mayglobal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D3C2E">
              <w:rPr>
                <w:b/>
                <w:bCs/>
                <w:sz w:val="22"/>
                <w:szCs w:val="22"/>
              </w:rPr>
              <w:t>Medical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 xml:space="preserve"> and Pharma Sp. z o.o.</w:t>
            </w:r>
          </w:p>
          <w:p w:rsidR="005E26F2" w:rsidRPr="005D3C2E" w:rsidRDefault="005E26F2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Grzybowska 80/82/306</w:t>
            </w:r>
          </w:p>
          <w:p w:rsidR="005E26F2" w:rsidRPr="005D3C2E" w:rsidRDefault="005E26F2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00-844 Warszawa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6F2" w:rsidRDefault="005E26F2" w:rsidP="00CC44BA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E26F2" w:rsidRPr="005E26F2" w:rsidRDefault="005E26F2" w:rsidP="00CC44B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5E26F2">
              <w:rPr>
                <w:b/>
                <w:color w:val="000000"/>
                <w:sz w:val="22"/>
                <w:szCs w:val="22"/>
              </w:rPr>
              <w:t>Oferta odrzucona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19 - Odzież operacyjna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6F2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 xml:space="preserve">Polska Grupa Tekstylna </w:t>
            </w:r>
          </w:p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Zeusa 27</w:t>
            </w:r>
          </w:p>
          <w:p w:rsidR="005E26F2" w:rsidRPr="005D3C2E" w:rsidRDefault="001D6934" w:rsidP="00967D20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61-497 Warszawa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5E26F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5E26F2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5E26F2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5E26F2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19 - Odzież operacyjna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 xml:space="preserve">Firma </w:t>
            </w:r>
            <w:proofErr w:type="spellStart"/>
            <w:r w:rsidRPr="005D3C2E">
              <w:rPr>
                <w:b/>
                <w:bCs/>
                <w:sz w:val="22"/>
                <w:szCs w:val="22"/>
              </w:rPr>
              <w:t>Produkcyjno-Usługowo-Handlowa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 xml:space="preserve"> Mieczysław Kruszelnicki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Chorwacka 45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51-107 Wrocław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- 58.19</w:t>
            </w:r>
          </w:p>
          <w:p w:rsidR="001D6934" w:rsidRPr="005D3C2E" w:rsidRDefault="001D6934" w:rsidP="005E26F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5E26F2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5E26F2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5E26F2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8,19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19 - Odzież operacyjna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MERCATOR MEDICAL S.A.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H.</w:t>
            </w:r>
            <w:r w:rsidR="005E26F2">
              <w:rPr>
                <w:sz w:val="22"/>
                <w:szCs w:val="22"/>
              </w:rPr>
              <w:t xml:space="preserve"> </w:t>
            </w:r>
            <w:r w:rsidRPr="005D3C2E">
              <w:rPr>
                <w:sz w:val="22"/>
                <w:szCs w:val="22"/>
              </w:rPr>
              <w:t>Modrzejewskiej 30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31-327 Kraków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- 51.94</w:t>
            </w:r>
          </w:p>
          <w:p w:rsidR="001D6934" w:rsidRPr="005D3C2E" w:rsidRDefault="001D6934" w:rsidP="005E26F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5E26F2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5E26F2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5E26F2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1,94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19 - Odzież operacyjna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J.</w:t>
            </w:r>
            <w:r w:rsidR="005E26F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D3C2E">
              <w:rPr>
                <w:b/>
                <w:bCs/>
                <w:sz w:val="22"/>
                <w:szCs w:val="22"/>
              </w:rPr>
              <w:t>Chodacki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>, A.</w:t>
            </w:r>
            <w:r w:rsidR="005E26F2">
              <w:rPr>
                <w:b/>
                <w:bCs/>
                <w:sz w:val="22"/>
                <w:szCs w:val="22"/>
              </w:rPr>
              <w:t xml:space="preserve"> </w:t>
            </w:r>
            <w:r w:rsidRPr="005D3C2E">
              <w:rPr>
                <w:b/>
                <w:bCs/>
                <w:sz w:val="22"/>
                <w:szCs w:val="22"/>
              </w:rPr>
              <w:t>Misztal MEDICA Sp. J.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Przemysłowa 4A</w:t>
            </w:r>
          </w:p>
          <w:p w:rsidR="001D6934" w:rsidRDefault="001D6934" w:rsidP="00CC44BA">
            <w:pPr>
              <w:spacing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59-300 Lubin</w:t>
            </w:r>
          </w:p>
          <w:p w:rsidR="00967D20" w:rsidRPr="005D3C2E" w:rsidRDefault="00967D20" w:rsidP="00CC44BA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- 46.02</w:t>
            </w:r>
          </w:p>
          <w:p w:rsidR="001D6934" w:rsidRPr="005D3C2E" w:rsidRDefault="001D6934" w:rsidP="005E26F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5E26F2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5E26F2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5E26F2">
              <w:rPr>
                <w:sz w:val="22"/>
                <w:szCs w:val="22"/>
              </w:rPr>
              <w:t>8</w:t>
            </w:r>
            <w:r w:rsidRPr="005D3C2E">
              <w:rPr>
                <w:sz w:val="22"/>
                <w:szCs w:val="22"/>
              </w:rPr>
              <w:t>6,02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lastRenderedPageBreak/>
              <w:t>19 - Odzież operacyjna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EM POLAND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Aleja Piłsudskiego 63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05-070 Sulejówek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- 43.72</w:t>
            </w:r>
          </w:p>
          <w:p w:rsidR="001D6934" w:rsidRPr="005D3C2E" w:rsidRDefault="001D6934" w:rsidP="005E26F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5E26F2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5E26F2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5E26F2">
              <w:rPr>
                <w:sz w:val="22"/>
                <w:szCs w:val="22"/>
              </w:rPr>
              <w:t>8</w:t>
            </w:r>
            <w:r w:rsidRPr="005D3C2E">
              <w:rPr>
                <w:sz w:val="22"/>
                <w:szCs w:val="22"/>
              </w:rPr>
              <w:t>3,72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20 - Maski chirurgiczne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EM POLAND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Aleja Piłsudskiego 63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05-070 Sulejówek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5E26F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5E26F2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5E26F2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5E26F2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20 - Maski chirurgiczne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Pod Borem 18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41-808 Zabrze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- 57.94</w:t>
            </w:r>
          </w:p>
          <w:p w:rsidR="001D6934" w:rsidRPr="005D3C2E" w:rsidRDefault="001D6934" w:rsidP="005E26F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5E26F2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5E26F2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5E26F2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7,94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20 - Maski chirurgiczne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POLMIL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Przemysłowa 8b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85-758 Bydgoszcz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- 52.62</w:t>
            </w:r>
          </w:p>
          <w:p w:rsidR="001D6934" w:rsidRPr="005D3C2E" w:rsidRDefault="001D6934" w:rsidP="005E26F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5E26F2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422FA9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422FA9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2,62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21 - Maski chirurgiczne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J.</w:t>
            </w:r>
            <w:r w:rsidR="00422FA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D3C2E">
              <w:rPr>
                <w:b/>
                <w:bCs/>
                <w:sz w:val="22"/>
                <w:szCs w:val="22"/>
              </w:rPr>
              <w:t>Chodacki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>, A.</w:t>
            </w:r>
            <w:r w:rsidR="00422FA9">
              <w:rPr>
                <w:b/>
                <w:bCs/>
                <w:sz w:val="22"/>
                <w:szCs w:val="22"/>
              </w:rPr>
              <w:t xml:space="preserve"> </w:t>
            </w:r>
            <w:r w:rsidRPr="005D3C2E">
              <w:rPr>
                <w:b/>
                <w:bCs/>
                <w:sz w:val="22"/>
                <w:szCs w:val="22"/>
              </w:rPr>
              <w:t>Misztal MEDICA Sp. J.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Przemysłowa 4A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59-300 Lubin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422FA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422FA9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422FA9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422FA9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24 - Czepki chirurgiczne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SKAMEX S. A.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Częstochowska 38/52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93-121 Łódź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- 10.25</w:t>
            </w:r>
          </w:p>
          <w:p w:rsidR="001D6934" w:rsidRPr="005D3C2E" w:rsidRDefault="001D6934" w:rsidP="00422FA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422FA9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422FA9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422FA9">
              <w:rPr>
                <w:sz w:val="22"/>
                <w:szCs w:val="22"/>
              </w:rPr>
              <w:t>5</w:t>
            </w:r>
            <w:r w:rsidRPr="005D3C2E">
              <w:rPr>
                <w:sz w:val="22"/>
                <w:szCs w:val="22"/>
              </w:rPr>
              <w:t>0,25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24 - Czepki chirurgiczne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EM POLAND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Aleja Piłsudskiego 63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05-070 Sulejówek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422FA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422FA9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422FA9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422FA9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24 - Czepki chirurgiczne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Pod Borem 18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41-808 Zabrze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- 17.34</w:t>
            </w:r>
          </w:p>
          <w:p w:rsidR="001D6934" w:rsidRPr="005D3C2E" w:rsidRDefault="001D6934" w:rsidP="00422FA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422FA9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422FA9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422FA9">
              <w:rPr>
                <w:sz w:val="22"/>
                <w:szCs w:val="22"/>
              </w:rPr>
              <w:t>5</w:t>
            </w:r>
            <w:r w:rsidRPr="005D3C2E">
              <w:rPr>
                <w:sz w:val="22"/>
                <w:szCs w:val="22"/>
              </w:rPr>
              <w:t>7,34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25 - Czepki chirurgiczne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SKAMEX S. A.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Częstochowska 38/52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93-121 Łódź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- 39.62</w:t>
            </w:r>
          </w:p>
          <w:p w:rsidR="001D6934" w:rsidRPr="005D3C2E" w:rsidRDefault="001D6934" w:rsidP="00422FA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422FA9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422FA9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422FA9">
              <w:rPr>
                <w:sz w:val="22"/>
                <w:szCs w:val="22"/>
              </w:rPr>
              <w:t>7</w:t>
            </w:r>
            <w:r w:rsidRPr="005D3C2E">
              <w:rPr>
                <w:sz w:val="22"/>
                <w:szCs w:val="22"/>
              </w:rPr>
              <w:t>9,62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25 - Czepki chirurgiczne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POLMIL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Przemysłowa 8b</w:t>
            </w:r>
          </w:p>
          <w:p w:rsidR="00422FA9" w:rsidRPr="005D3C2E" w:rsidRDefault="001D6934" w:rsidP="00967D20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85-758 Bydgoszcz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422FA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422FA9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422FA9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422FA9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25 - Czepki chirurgiczne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J.</w:t>
            </w:r>
            <w:r w:rsidR="00422FA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D3C2E">
              <w:rPr>
                <w:b/>
                <w:bCs/>
                <w:sz w:val="22"/>
                <w:szCs w:val="22"/>
              </w:rPr>
              <w:t>Chodacki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>, A.</w:t>
            </w:r>
            <w:r w:rsidR="00422FA9">
              <w:rPr>
                <w:b/>
                <w:bCs/>
                <w:sz w:val="22"/>
                <w:szCs w:val="22"/>
              </w:rPr>
              <w:t xml:space="preserve"> </w:t>
            </w:r>
            <w:r w:rsidRPr="005D3C2E">
              <w:rPr>
                <w:b/>
                <w:bCs/>
                <w:sz w:val="22"/>
                <w:szCs w:val="22"/>
              </w:rPr>
              <w:t>Misztal MEDICA Sp. J.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Przemysłowa 4A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59-300 Lubin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- 53.11</w:t>
            </w:r>
          </w:p>
          <w:p w:rsidR="001D6934" w:rsidRPr="005D3C2E" w:rsidRDefault="001D6934" w:rsidP="00422FA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422FA9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E43A40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E43A40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3,11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27 - Maty dekontaminacyjne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BIALMED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Kazimierzowska 46/48/35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02-546 Warszawa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E43A4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E43A40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E43A40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E43A40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27 - Maty dekontaminacyjne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EMPIREUM Piotr Dopieralski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Chotomowska 30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05-110 Jabłonna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- 42.15</w:t>
            </w:r>
          </w:p>
          <w:p w:rsidR="001D6934" w:rsidRPr="005D3C2E" w:rsidRDefault="001D6934" w:rsidP="00E43A4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E43A40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E43A40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E43A40">
              <w:rPr>
                <w:sz w:val="22"/>
                <w:szCs w:val="22"/>
              </w:rPr>
              <w:t>8</w:t>
            </w:r>
            <w:r w:rsidRPr="005D3C2E">
              <w:rPr>
                <w:sz w:val="22"/>
                <w:szCs w:val="22"/>
              </w:rPr>
              <w:t>2,15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27 - Maty dekontaminacyjne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ASEO PAPER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proofErr w:type="spellStart"/>
            <w:r w:rsidRPr="005D3C2E">
              <w:rPr>
                <w:sz w:val="22"/>
                <w:szCs w:val="22"/>
              </w:rPr>
              <w:t>Czarnohucka</w:t>
            </w:r>
            <w:proofErr w:type="spellEnd"/>
            <w:r w:rsidRPr="005D3C2E">
              <w:rPr>
                <w:sz w:val="22"/>
                <w:szCs w:val="22"/>
              </w:rPr>
              <w:t xml:space="preserve"> 3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42-600 Tarnowskie Góry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- 38.58</w:t>
            </w:r>
          </w:p>
          <w:p w:rsidR="001D6934" w:rsidRPr="005D3C2E" w:rsidRDefault="001D6934" w:rsidP="00E43A4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E43A40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E43A40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E43A40">
              <w:rPr>
                <w:sz w:val="22"/>
                <w:szCs w:val="22"/>
              </w:rPr>
              <w:t>7</w:t>
            </w:r>
            <w:r w:rsidRPr="005D3C2E">
              <w:rPr>
                <w:sz w:val="22"/>
                <w:szCs w:val="22"/>
              </w:rPr>
              <w:t>8,58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lastRenderedPageBreak/>
              <w:t>29 - Podkłady chłonne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SKAMEX S. A.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Częstochowska 38/52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93-121 Łódź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E43A4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E43A40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E43A40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E43A40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29 - Podkłady chłonne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Pod Borem 18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41-808 Zabrze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- 44.60</w:t>
            </w:r>
          </w:p>
          <w:p w:rsidR="001D6934" w:rsidRPr="005D3C2E" w:rsidRDefault="001D6934" w:rsidP="00E43A4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E43A40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E43A40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E43A40">
              <w:rPr>
                <w:sz w:val="22"/>
                <w:szCs w:val="22"/>
              </w:rPr>
              <w:t>8</w:t>
            </w:r>
            <w:r w:rsidRPr="005D3C2E">
              <w:rPr>
                <w:sz w:val="22"/>
                <w:szCs w:val="22"/>
              </w:rPr>
              <w:t>4,60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30 - Ściereczki i myjki do ciała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SINMED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Graniczna 32B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44-178 Przyszowice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E43A4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E43A40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E43A40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E43A40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30 - Ściereczki i myjki do ciała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ASEO PAPER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proofErr w:type="spellStart"/>
            <w:r w:rsidRPr="005D3C2E">
              <w:rPr>
                <w:sz w:val="22"/>
                <w:szCs w:val="22"/>
              </w:rPr>
              <w:t>Czarnohucka</w:t>
            </w:r>
            <w:proofErr w:type="spellEnd"/>
            <w:r w:rsidRPr="005D3C2E">
              <w:rPr>
                <w:sz w:val="22"/>
                <w:szCs w:val="22"/>
              </w:rPr>
              <w:t xml:space="preserve"> 3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42-600 Tarnowskie Góry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- 49.64</w:t>
            </w:r>
          </w:p>
          <w:p w:rsidR="001D6934" w:rsidRPr="005D3C2E" w:rsidRDefault="001D6934" w:rsidP="00E43A4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E43A40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E43A40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E43A40">
              <w:rPr>
                <w:sz w:val="22"/>
                <w:szCs w:val="22"/>
              </w:rPr>
              <w:t>8</w:t>
            </w:r>
            <w:r w:rsidRPr="005D3C2E">
              <w:rPr>
                <w:sz w:val="22"/>
                <w:szCs w:val="22"/>
              </w:rPr>
              <w:t>9,64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31 - Koc na ciało pacjenta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5D3C2E">
              <w:rPr>
                <w:b/>
                <w:bCs/>
                <w:sz w:val="22"/>
                <w:szCs w:val="22"/>
              </w:rPr>
              <w:t>eMtiM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 xml:space="preserve"> Marek Mazurkiewicz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Andrzeja Struga 85/5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41-800 Zabrze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- 10.05</w:t>
            </w:r>
          </w:p>
          <w:p w:rsidR="001D6934" w:rsidRPr="005D3C2E" w:rsidRDefault="001D6934" w:rsidP="00E43A4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E43A40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E43A40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E43A40">
              <w:rPr>
                <w:sz w:val="22"/>
                <w:szCs w:val="22"/>
              </w:rPr>
              <w:t>5</w:t>
            </w:r>
            <w:r w:rsidRPr="005D3C2E">
              <w:rPr>
                <w:sz w:val="22"/>
                <w:szCs w:val="22"/>
              </w:rPr>
              <w:t>0,05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31 - Koc na ciało pacjenta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Pod Borem 18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41-808 Zabrze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F7232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F72325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F72325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F72325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32 - Pokrowce medyczne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8A" w:rsidRDefault="00AF0A8A" w:rsidP="00AF0A8A">
            <w:pPr>
              <w:spacing w:line="276" w:lineRule="auto"/>
              <w:rPr>
                <w:sz w:val="22"/>
                <w:szCs w:val="22"/>
              </w:rPr>
            </w:pPr>
            <w:r w:rsidRPr="00EE2AE7">
              <w:rPr>
                <w:b/>
                <w:sz w:val="22"/>
                <w:szCs w:val="22"/>
                <w:u w:val="single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AF0A8A" w:rsidRPr="00EE2AE7" w:rsidRDefault="00AF0A8A" w:rsidP="00AF0A8A">
            <w:pPr>
              <w:spacing w:line="276" w:lineRule="auto"/>
              <w:rPr>
                <w:b/>
                <w:sz w:val="22"/>
                <w:szCs w:val="22"/>
              </w:rPr>
            </w:pPr>
            <w:proofErr w:type="spellStart"/>
            <w:r w:rsidRPr="00EE2AE7">
              <w:rPr>
                <w:b/>
                <w:sz w:val="22"/>
                <w:szCs w:val="22"/>
              </w:rPr>
              <w:t>Citonet</w:t>
            </w:r>
            <w:proofErr w:type="spellEnd"/>
            <w:r w:rsidRPr="00EE2AE7">
              <w:rPr>
                <w:b/>
                <w:sz w:val="22"/>
                <w:szCs w:val="22"/>
              </w:rPr>
              <w:t xml:space="preserve"> Śląski Sp. z o.o.</w:t>
            </w:r>
          </w:p>
          <w:p w:rsidR="00AF0A8A" w:rsidRDefault="00AF0A8A" w:rsidP="00AF0A8A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</w:t>
            </w:r>
          </w:p>
          <w:p w:rsidR="00AF0A8A" w:rsidRPr="00EE2AE7" w:rsidRDefault="00AF0A8A" w:rsidP="00AF0A8A">
            <w:pPr>
              <w:rPr>
                <w:b/>
                <w:sz w:val="22"/>
                <w:szCs w:val="22"/>
              </w:rPr>
            </w:pPr>
            <w:r w:rsidRPr="00EE2AE7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1D6934" w:rsidRPr="005D3C2E" w:rsidRDefault="00AF0A8A" w:rsidP="00AF0A8A">
            <w:pPr>
              <w:spacing w:after="40"/>
              <w:rPr>
                <w:color w:val="000000"/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                       </w:t>
            </w: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F7232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F72325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F72325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F72325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32 - Pokrowce medyczne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 xml:space="preserve">Firma </w:t>
            </w:r>
            <w:proofErr w:type="spellStart"/>
            <w:r w:rsidRPr="005D3C2E">
              <w:rPr>
                <w:b/>
                <w:bCs/>
                <w:sz w:val="22"/>
                <w:szCs w:val="22"/>
              </w:rPr>
              <w:t>Produkcyjno-Usługowo-Handlowa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 xml:space="preserve"> Mieczysław Kruszelnicki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Chorwacka 45</w:t>
            </w:r>
          </w:p>
          <w:p w:rsidR="00F72325" w:rsidRPr="005D3C2E" w:rsidRDefault="001D6934" w:rsidP="00967D20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51-107 Wrocław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- 30.96</w:t>
            </w:r>
          </w:p>
          <w:p w:rsidR="001D6934" w:rsidRPr="005D3C2E" w:rsidRDefault="001D6934" w:rsidP="00F7232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F72325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F72325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F72325">
              <w:rPr>
                <w:sz w:val="22"/>
                <w:szCs w:val="22"/>
              </w:rPr>
              <w:t>7</w:t>
            </w:r>
            <w:r w:rsidRPr="005D3C2E">
              <w:rPr>
                <w:sz w:val="22"/>
                <w:szCs w:val="22"/>
              </w:rPr>
              <w:t>0,96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32 - Pokrowce medyczne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Pod Borem 18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41-808 Zabrze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- 17.48</w:t>
            </w:r>
          </w:p>
          <w:p w:rsidR="001D6934" w:rsidRPr="005D3C2E" w:rsidRDefault="001D6934" w:rsidP="00F7232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F72325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F72325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F72325">
              <w:rPr>
                <w:sz w:val="22"/>
                <w:szCs w:val="22"/>
              </w:rPr>
              <w:t>5</w:t>
            </w:r>
            <w:r w:rsidRPr="005D3C2E">
              <w:rPr>
                <w:sz w:val="22"/>
                <w:szCs w:val="22"/>
              </w:rPr>
              <w:t>7,48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33 - Koc na ciało pacjenta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5D3C2E">
              <w:rPr>
                <w:b/>
                <w:bCs/>
                <w:sz w:val="22"/>
                <w:szCs w:val="22"/>
              </w:rPr>
              <w:t>eMtiM</w:t>
            </w:r>
            <w:proofErr w:type="spellEnd"/>
            <w:r w:rsidRPr="005D3C2E">
              <w:rPr>
                <w:b/>
                <w:bCs/>
                <w:sz w:val="22"/>
                <w:szCs w:val="22"/>
              </w:rPr>
              <w:t xml:space="preserve"> Marek Mazurkiewicz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Andrzeja Struga 85/5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41-800 Zabrze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- 57.08</w:t>
            </w:r>
          </w:p>
          <w:p w:rsidR="001D6934" w:rsidRPr="005D3C2E" w:rsidRDefault="001D6934" w:rsidP="00F7232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F72325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F72325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F72325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7,08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33 - Koc na ciało pacjenta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EMPIREUM Piotr Dopieralski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Chotomowska 30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05-110 Jabłonna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F7232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F72325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F72325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F72325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 xml:space="preserve">37 - </w:t>
            </w:r>
            <w:proofErr w:type="spellStart"/>
            <w:r w:rsidRPr="00CC44BA">
              <w:rPr>
                <w:sz w:val="20"/>
                <w:szCs w:val="20"/>
              </w:rPr>
              <w:t>Pieluchomajtki</w:t>
            </w:r>
            <w:proofErr w:type="spellEnd"/>
            <w:r w:rsidRPr="00CC44BA">
              <w:rPr>
                <w:sz w:val="20"/>
                <w:szCs w:val="20"/>
              </w:rPr>
              <w:t xml:space="preserve"> dla dorosłych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BIALMED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Kazimierzowska 46/48/35</w:t>
            </w:r>
          </w:p>
          <w:p w:rsidR="001D6934" w:rsidRDefault="001D6934" w:rsidP="00CC44BA">
            <w:pPr>
              <w:spacing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02-546 Warszawa</w:t>
            </w:r>
          </w:p>
          <w:p w:rsidR="00967D20" w:rsidRDefault="00967D20" w:rsidP="00CC44BA">
            <w:pPr>
              <w:spacing w:after="40"/>
              <w:rPr>
                <w:sz w:val="22"/>
                <w:szCs w:val="22"/>
              </w:rPr>
            </w:pPr>
          </w:p>
          <w:p w:rsidR="00967D20" w:rsidRPr="005D3C2E" w:rsidRDefault="00967D20" w:rsidP="00CC44BA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F7232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F72325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F72325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F72325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lastRenderedPageBreak/>
              <w:t xml:space="preserve">37 - </w:t>
            </w:r>
            <w:proofErr w:type="spellStart"/>
            <w:r w:rsidRPr="00CC44BA">
              <w:rPr>
                <w:sz w:val="20"/>
                <w:szCs w:val="20"/>
              </w:rPr>
              <w:t>Pieluchomajtki</w:t>
            </w:r>
            <w:proofErr w:type="spellEnd"/>
            <w:r w:rsidRPr="00CC44BA">
              <w:rPr>
                <w:sz w:val="20"/>
                <w:szCs w:val="20"/>
              </w:rPr>
              <w:t xml:space="preserve"> dla dorosłych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8A" w:rsidRDefault="00AF0A8A" w:rsidP="00AF0A8A">
            <w:pPr>
              <w:spacing w:line="276" w:lineRule="auto"/>
              <w:rPr>
                <w:sz w:val="22"/>
                <w:szCs w:val="22"/>
              </w:rPr>
            </w:pPr>
            <w:r w:rsidRPr="00EE2AE7">
              <w:rPr>
                <w:b/>
                <w:sz w:val="22"/>
                <w:szCs w:val="22"/>
                <w:u w:val="single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AF0A8A" w:rsidRPr="00EE2AE7" w:rsidRDefault="00AF0A8A" w:rsidP="00AF0A8A">
            <w:pPr>
              <w:spacing w:line="276" w:lineRule="auto"/>
              <w:rPr>
                <w:b/>
                <w:sz w:val="22"/>
                <w:szCs w:val="22"/>
              </w:rPr>
            </w:pPr>
            <w:proofErr w:type="spellStart"/>
            <w:r w:rsidRPr="00EE2AE7">
              <w:rPr>
                <w:b/>
                <w:sz w:val="22"/>
                <w:szCs w:val="22"/>
              </w:rPr>
              <w:t>Citonet</w:t>
            </w:r>
            <w:proofErr w:type="spellEnd"/>
            <w:r w:rsidRPr="00EE2AE7">
              <w:rPr>
                <w:b/>
                <w:sz w:val="22"/>
                <w:szCs w:val="22"/>
              </w:rPr>
              <w:t xml:space="preserve"> Śląski Sp. z o.o.</w:t>
            </w:r>
          </w:p>
          <w:p w:rsidR="00AF0A8A" w:rsidRDefault="00AF0A8A" w:rsidP="00AF0A8A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</w:t>
            </w:r>
          </w:p>
          <w:p w:rsidR="00AF0A8A" w:rsidRPr="00EE2AE7" w:rsidRDefault="00AF0A8A" w:rsidP="00AF0A8A">
            <w:pPr>
              <w:rPr>
                <w:b/>
                <w:sz w:val="22"/>
                <w:szCs w:val="22"/>
              </w:rPr>
            </w:pPr>
            <w:r w:rsidRPr="00EE2AE7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AF0A8A" w:rsidRPr="005D3C2E" w:rsidRDefault="00AF0A8A" w:rsidP="00967D20">
            <w:pPr>
              <w:spacing w:after="40"/>
              <w:rPr>
                <w:color w:val="000000"/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                       </w:t>
            </w: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- 54.89</w:t>
            </w:r>
          </w:p>
          <w:p w:rsidR="001D6934" w:rsidRPr="005D3C2E" w:rsidRDefault="001D6934" w:rsidP="00F7232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F72325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F72325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F72325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4,89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F723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 xml:space="preserve">38 - </w:t>
            </w:r>
            <w:proofErr w:type="spellStart"/>
            <w:r w:rsidRPr="00CC44BA">
              <w:rPr>
                <w:sz w:val="20"/>
                <w:szCs w:val="20"/>
              </w:rPr>
              <w:t>Tupfery</w:t>
            </w:r>
            <w:proofErr w:type="spellEnd"/>
            <w:r w:rsidRPr="00CC44BA">
              <w:rPr>
                <w:sz w:val="20"/>
                <w:szCs w:val="20"/>
              </w:rPr>
              <w:t xml:space="preserve"> i setony </w:t>
            </w:r>
            <w:r w:rsidR="00F72325">
              <w:rPr>
                <w:sz w:val="20"/>
                <w:szCs w:val="20"/>
              </w:rPr>
              <w:t xml:space="preserve">                 z</w:t>
            </w:r>
            <w:r w:rsidRPr="00CC44BA">
              <w:rPr>
                <w:sz w:val="20"/>
                <w:szCs w:val="20"/>
              </w:rPr>
              <w:t xml:space="preserve"> gazy, kompresy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8A" w:rsidRDefault="00AF0A8A" w:rsidP="00AF0A8A">
            <w:pPr>
              <w:spacing w:line="276" w:lineRule="auto"/>
              <w:rPr>
                <w:sz w:val="22"/>
                <w:szCs w:val="22"/>
              </w:rPr>
            </w:pPr>
            <w:r w:rsidRPr="00EE2AE7">
              <w:rPr>
                <w:b/>
                <w:sz w:val="22"/>
                <w:szCs w:val="22"/>
                <w:u w:val="single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AF0A8A" w:rsidRPr="00EE2AE7" w:rsidRDefault="00AF0A8A" w:rsidP="00AF0A8A">
            <w:pPr>
              <w:spacing w:line="276" w:lineRule="auto"/>
              <w:rPr>
                <w:b/>
                <w:sz w:val="22"/>
                <w:szCs w:val="22"/>
              </w:rPr>
            </w:pPr>
            <w:proofErr w:type="spellStart"/>
            <w:r w:rsidRPr="00EE2AE7">
              <w:rPr>
                <w:b/>
                <w:sz w:val="22"/>
                <w:szCs w:val="22"/>
              </w:rPr>
              <w:t>Citonet</w:t>
            </w:r>
            <w:proofErr w:type="spellEnd"/>
            <w:r w:rsidRPr="00EE2AE7">
              <w:rPr>
                <w:b/>
                <w:sz w:val="22"/>
                <w:szCs w:val="22"/>
              </w:rPr>
              <w:t xml:space="preserve"> Śląski Sp. z o.o.</w:t>
            </w:r>
          </w:p>
          <w:p w:rsidR="00AF0A8A" w:rsidRDefault="00AF0A8A" w:rsidP="00AF0A8A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</w:t>
            </w:r>
          </w:p>
          <w:p w:rsidR="00AF0A8A" w:rsidRPr="00EE2AE7" w:rsidRDefault="00AF0A8A" w:rsidP="00AF0A8A">
            <w:pPr>
              <w:rPr>
                <w:b/>
                <w:sz w:val="22"/>
                <w:szCs w:val="22"/>
              </w:rPr>
            </w:pPr>
            <w:r w:rsidRPr="00EE2AE7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1D6934" w:rsidRPr="005D3C2E" w:rsidRDefault="00AF0A8A" w:rsidP="00AF0A8A">
            <w:pPr>
              <w:spacing w:after="40"/>
              <w:rPr>
                <w:color w:val="000000"/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                       </w:t>
            </w: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F7232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F72325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F72325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F72325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40 - Elastyczne siatki opatrunkowe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Pod Borem 18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41-808 Zabrze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F7232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F72325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F72325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F72325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40 - Elastyczne siatki opatrunkowe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POLMIL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Przemysłowa 8b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85-758 Bydgoszcz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- 31.51</w:t>
            </w:r>
          </w:p>
          <w:p w:rsidR="001D6934" w:rsidRPr="005D3C2E" w:rsidRDefault="001D6934" w:rsidP="00F7232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F72325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F72325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F72325">
              <w:rPr>
                <w:sz w:val="22"/>
                <w:szCs w:val="22"/>
              </w:rPr>
              <w:t>7</w:t>
            </w:r>
            <w:r w:rsidRPr="005D3C2E">
              <w:rPr>
                <w:sz w:val="22"/>
                <w:szCs w:val="22"/>
              </w:rPr>
              <w:t>1,51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41 - Filtry elektrostatyczne i mechaniczne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BIAMEDITEK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proofErr w:type="spellStart"/>
            <w:r w:rsidRPr="005D3C2E">
              <w:rPr>
                <w:sz w:val="22"/>
                <w:szCs w:val="22"/>
              </w:rPr>
              <w:t>Elewatorska</w:t>
            </w:r>
            <w:proofErr w:type="spellEnd"/>
            <w:r w:rsidRPr="005D3C2E">
              <w:rPr>
                <w:sz w:val="22"/>
                <w:szCs w:val="22"/>
              </w:rPr>
              <w:t xml:space="preserve"> 58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15-620 Białystok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980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980F10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980F10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980F10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41 - Filtry elektrostatyczne i mechaniczne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SINMED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Graniczna 32B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44-178 Przyszowice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- 54.33</w:t>
            </w:r>
          </w:p>
          <w:p w:rsidR="001D6934" w:rsidRPr="005D3C2E" w:rsidRDefault="001D6934" w:rsidP="00980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980F10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980F10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980F10">
              <w:rPr>
                <w:sz w:val="22"/>
                <w:szCs w:val="22"/>
              </w:rPr>
              <w:t>9</w:t>
            </w:r>
            <w:r w:rsidRPr="005D3C2E">
              <w:rPr>
                <w:sz w:val="22"/>
                <w:szCs w:val="22"/>
              </w:rPr>
              <w:t>4,33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41 - Filtry elektrostatyczne i mechaniczne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PROMED S.A.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Działkowa 56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02-234 Warszawa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- 30.35</w:t>
            </w:r>
          </w:p>
          <w:p w:rsidR="001D6934" w:rsidRPr="005D3C2E" w:rsidRDefault="001D6934" w:rsidP="00980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980F10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980F10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980F10">
              <w:rPr>
                <w:sz w:val="22"/>
                <w:szCs w:val="22"/>
              </w:rPr>
              <w:t>7</w:t>
            </w:r>
            <w:r w:rsidRPr="005D3C2E">
              <w:rPr>
                <w:sz w:val="22"/>
                <w:szCs w:val="22"/>
              </w:rPr>
              <w:t>0,35</w:t>
            </w:r>
          </w:p>
        </w:tc>
      </w:tr>
      <w:tr w:rsidR="001D6934" w:rsidRPr="00CC44BA" w:rsidTr="005D3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CC44BA" w:rsidRDefault="001D6934" w:rsidP="00CC44B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44BA">
              <w:rPr>
                <w:sz w:val="20"/>
                <w:szCs w:val="20"/>
              </w:rPr>
              <w:t>45 - Sprzęt anestezjologiczny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3C2E">
              <w:rPr>
                <w:b/>
                <w:bCs/>
                <w:sz w:val="22"/>
                <w:szCs w:val="22"/>
              </w:rPr>
              <w:t>TELEFLEX Polska Sp. z o.o.</w:t>
            </w:r>
          </w:p>
          <w:p w:rsidR="001D6934" w:rsidRPr="005D3C2E" w:rsidRDefault="001D6934" w:rsidP="00CC44BA">
            <w:pPr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Żwirki i Wigury 16A</w:t>
            </w:r>
          </w:p>
          <w:p w:rsidR="001D6934" w:rsidRPr="005D3C2E" w:rsidRDefault="001D6934" w:rsidP="00CC44BA">
            <w:pPr>
              <w:spacing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02-092 Warszawa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934" w:rsidRPr="005D3C2E" w:rsidRDefault="001D6934" w:rsidP="00CC44BA">
            <w:pPr>
              <w:spacing w:before="40" w:after="40"/>
              <w:rPr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>1 - Cena - 60.00</w:t>
            </w:r>
          </w:p>
          <w:p w:rsidR="001D6934" w:rsidRPr="005D3C2E" w:rsidRDefault="001D6934" w:rsidP="00980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2 - Termin realizacji dostaw - </w:t>
            </w:r>
            <w:r w:rsidR="00980F10">
              <w:rPr>
                <w:sz w:val="22"/>
                <w:szCs w:val="22"/>
              </w:rPr>
              <w:t>4</w:t>
            </w:r>
            <w:r w:rsidRPr="005D3C2E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934" w:rsidRPr="005D3C2E" w:rsidRDefault="001D6934" w:rsidP="00980F10">
            <w:pPr>
              <w:jc w:val="center"/>
              <w:rPr>
                <w:color w:val="000000"/>
                <w:sz w:val="22"/>
                <w:szCs w:val="22"/>
              </w:rPr>
            </w:pPr>
            <w:r w:rsidRPr="005D3C2E">
              <w:rPr>
                <w:sz w:val="22"/>
                <w:szCs w:val="22"/>
              </w:rPr>
              <w:t xml:space="preserve">  </w:t>
            </w:r>
            <w:r w:rsidR="00980F10">
              <w:rPr>
                <w:sz w:val="22"/>
                <w:szCs w:val="22"/>
              </w:rPr>
              <w:t>10</w:t>
            </w:r>
            <w:r w:rsidRPr="005D3C2E">
              <w:rPr>
                <w:sz w:val="22"/>
                <w:szCs w:val="22"/>
              </w:rPr>
              <w:t>0,00</w:t>
            </w:r>
          </w:p>
        </w:tc>
      </w:tr>
      <w:bookmarkEnd w:id="0"/>
    </w:tbl>
    <w:p w:rsidR="00967D20" w:rsidRDefault="00967D20" w:rsidP="00967D20">
      <w:pPr>
        <w:rPr>
          <w:b/>
          <w:color w:val="000000"/>
        </w:rPr>
      </w:pPr>
    </w:p>
    <w:p w:rsidR="00046D69" w:rsidRPr="00286AB3" w:rsidRDefault="00046D69" w:rsidP="00046D69">
      <w:pPr>
        <w:spacing w:line="360" w:lineRule="auto"/>
        <w:rPr>
          <w:b/>
          <w:color w:val="000000"/>
        </w:rPr>
      </w:pPr>
      <w:r w:rsidRPr="00286AB3">
        <w:rPr>
          <w:b/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046D69" w:rsidTr="00046D69">
        <w:trPr>
          <w:cantSplit/>
        </w:trPr>
        <w:tc>
          <w:tcPr>
            <w:tcW w:w="9568" w:type="dxa"/>
          </w:tcPr>
          <w:p w:rsidR="00046D69" w:rsidRDefault="00046D69" w:rsidP="00046D69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 w:rsidR="00371874">
              <w:rPr>
                <w:b/>
                <w:color w:val="000000"/>
              </w:rPr>
              <w:t>14</w:t>
            </w:r>
            <w:r>
              <w:rPr>
                <w:b/>
                <w:color w:val="000000"/>
              </w:rPr>
              <w:t xml:space="preserve"> – </w:t>
            </w:r>
            <w:r w:rsidR="00371874">
              <w:rPr>
                <w:b/>
                <w:color w:val="000000"/>
              </w:rPr>
              <w:t>Os</w:t>
            </w:r>
            <w:r w:rsidR="00A375A4">
              <w:rPr>
                <w:b/>
                <w:color w:val="000000"/>
              </w:rPr>
              <w:t>ł</w:t>
            </w:r>
            <w:r w:rsidR="00371874">
              <w:rPr>
                <w:b/>
                <w:color w:val="000000"/>
              </w:rPr>
              <w:t>onki</w:t>
            </w:r>
            <w:r w:rsidR="00A375A4">
              <w:rPr>
                <w:b/>
                <w:color w:val="000000"/>
              </w:rPr>
              <w:t xml:space="preserve"> oczne</w:t>
            </w:r>
          </w:p>
          <w:p w:rsidR="00046D69" w:rsidRPr="00286AB3" w:rsidRDefault="00046D69" w:rsidP="00046D6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046D69" w:rsidRDefault="00046D69" w:rsidP="00046D69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 w:rsidR="009A3CB7"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Prawo zamówień publicznych </w:t>
            </w:r>
            <w:r>
              <w:rPr>
                <w:color w:val="000000"/>
              </w:rPr>
              <w:t xml:space="preserve">       </w:t>
            </w:r>
          </w:p>
          <w:p w:rsidR="00046D69" w:rsidRDefault="00046D69" w:rsidP="00046D69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(Dz. U. z 20</w:t>
            </w:r>
            <w:r>
              <w:rPr>
                <w:color w:val="000000"/>
              </w:rPr>
              <w:t xml:space="preserve">23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1605</w:t>
            </w:r>
            <w:r w:rsidRPr="002311A4">
              <w:rPr>
                <w:color w:val="000000"/>
              </w:rPr>
              <w:t xml:space="preserve"> z </w:t>
            </w:r>
            <w:proofErr w:type="spellStart"/>
            <w:r w:rsidRPr="002311A4">
              <w:rPr>
                <w:color w:val="000000"/>
              </w:rPr>
              <w:t>późn</w:t>
            </w:r>
            <w:proofErr w:type="spellEnd"/>
            <w:r w:rsidRPr="002311A4">
              <w:rPr>
                <w:color w:val="000000"/>
              </w:rPr>
              <w:t xml:space="preserve">. zm.)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  <w:tr w:rsidR="00046D69" w:rsidTr="00046D69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D69" w:rsidRDefault="00046D69" w:rsidP="00046D69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 w:rsidR="009A3CB7">
              <w:rPr>
                <w:b/>
                <w:color w:val="000000"/>
              </w:rPr>
              <w:t>22</w:t>
            </w:r>
            <w:r>
              <w:rPr>
                <w:b/>
                <w:color w:val="000000"/>
              </w:rPr>
              <w:t xml:space="preserve"> – </w:t>
            </w:r>
            <w:r w:rsidR="009A3CB7">
              <w:rPr>
                <w:b/>
                <w:color w:val="000000"/>
              </w:rPr>
              <w:t>Maski chirurgiczne</w:t>
            </w:r>
          </w:p>
          <w:p w:rsidR="00046D69" w:rsidRPr="00286AB3" w:rsidRDefault="00046D69" w:rsidP="00046D6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046D69" w:rsidRPr="00D8122A" w:rsidRDefault="00046D69" w:rsidP="00046D69">
            <w:pPr>
              <w:rPr>
                <w:color w:val="000000"/>
              </w:rPr>
            </w:pPr>
            <w:r w:rsidRPr="00D8122A">
              <w:rPr>
                <w:color w:val="000000"/>
                <w:u w:val="single"/>
              </w:rPr>
              <w:t>Uzasadnienie</w:t>
            </w:r>
            <w:r w:rsidRPr="00D8122A">
              <w:rPr>
                <w:color w:val="000000"/>
              </w:rPr>
              <w:t xml:space="preserve">: art. 255 </w:t>
            </w:r>
            <w:proofErr w:type="spellStart"/>
            <w:r w:rsidRPr="00D8122A">
              <w:rPr>
                <w:color w:val="000000"/>
              </w:rPr>
              <w:t>pkt</w:t>
            </w:r>
            <w:proofErr w:type="spellEnd"/>
            <w:r w:rsidRPr="00D8122A">
              <w:rPr>
                <w:color w:val="000000"/>
              </w:rPr>
              <w:t xml:space="preserve"> 1 ustawy z dnia 11 września 2019</w:t>
            </w:r>
            <w:r w:rsidR="009A3CB7">
              <w:rPr>
                <w:color w:val="000000"/>
              </w:rPr>
              <w:t xml:space="preserve"> </w:t>
            </w:r>
            <w:r w:rsidRPr="00D8122A">
              <w:rPr>
                <w:color w:val="000000"/>
              </w:rPr>
              <w:t xml:space="preserve">r. Prawo zamówień publicznych        </w:t>
            </w:r>
          </w:p>
          <w:p w:rsidR="00046D69" w:rsidRPr="00B96FDC" w:rsidRDefault="00046D69" w:rsidP="00046D69">
            <w:pPr>
              <w:rPr>
                <w:b/>
                <w:color w:val="000000"/>
              </w:rPr>
            </w:pPr>
            <w:r w:rsidRPr="00D8122A">
              <w:rPr>
                <w:color w:val="000000"/>
              </w:rPr>
              <w:t xml:space="preserve">                       (Dz. U. z 202</w:t>
            </w:r>
            <w:r>
              <w:rPr>
                <w:color w:val="000000"/>
              </w:rPr>
              <w:t xml:space="preserve">3 </w:t>
            </w:r>
            <w:r w:rsidRPr="00D8122A">
              <w:rPr>
                <w:color w:val="000000"/>
              </w:rPr>
              <w:t>r. poz. 1</w:t>
            </w:r>
            <w:r>
              <w:rPr>
                <w:color w:val="000000"/>
              </w:rPr>
              <w:t>6</w:t>
            </w:r>
            <w:r w:rsidRPr="00D8122A">
              <w:rPr>
                <w:color w:val="000000"/>
              </w:rPr>
              <w:t>0</w:t>
            </w:r>
            <w:r>
              <w:rPr>
                <w:color w:val="000000"/>
              </w:rPr>
              <w:t>5</w:t>
            </w:r>
            <w:r w:rsidRPr="00D8122A">
              <w:rPr>
                <w:color w:val="000000"/>
              </w:rPr>
              <w:t xml:space="preserve"> z </w:t>
            </w:r>
            <w:proofErr w:type="spellStart"/>
            <w:r w:rsidRPr="00D8122A">
              <w:rPr>
                <w:color w:val="000000"/>
              </w:rPr>
              <w:t>późn</w:t>
            </w:r>
            <w:proofErr w:type="spellEnd"/>
            <w:r w:rsidRPr="00D8122A">
              <w:rPr>
                <w:color w:val="000000"/>
              </w:rPr>
              <w:t>. zm.) – nie złożono żadnej oferty.</w:t>
            </w:r>
          </w:p>
        </w:tc>
      </w:tr>
      <w:tr w:rsidR="00046D69" w:rsidTr="00046D69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D69" w:rsidRDefault="00046D69" w:rsidP="00046D69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 w:rsidR="00F27271">
              <w:rPr>
                <w:b/>
                <w:color w:val="000000"/>
              </w:rPr>
              <w:t>23</w:t>
            </w:r>
            <w:r>
              <w:rPr>
                <w:b/>
                <w:color w:val="000000"/>
              </w:rPr>
              <w:t xml:space="preserve"> – </w:t>
            </w:r>
            <w:r w:rsidR="00F27271">
              <w:rPr>
                <w:b/>
                <w:color w:val="000000"/>
              </w:rPr>
              <w:t>Maski ochronne</w:t>
            </w:r>
          </w:p>
          <w:p w:rsidR="00046D69" w:rsidRPr="00286AB3" w:rsidRDefault="00046D69" w:rsidP="00046D6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046D69" w:rsidRPr="00D8122A" w:rsidRDefault="00046D69" w:rsidP="00046D69">
            <w:pPr>
              <w:rPr>
                <w:color w:val="000000"/>
              </w:rPr>
            </w:pPr>
            <w:r w:rsidRPr="00D8122A">
              <w:rPr>
                <w:color w:val="000000"/>
                <w:u w:val="single"/>
              </w:rPr>
              <w:t>Uzasadnienie</w:t>
            </w:r>
            <w:r w:rsidRPr="00D8122A">
              <w:rPr>
                <w:color w:val="000000"/>
              </w:rPr>
              <w:t xml:space="preserve">: art. 255 </w:t>
            </w:r>
            <w:proofErr w:type="spellStart"/>
            <w:r w:rsidRPr="00D8122A">
              <w:rPr>
                <w:color w:val="000000"/>
              </w:rPr>
              <w:t>pkt</w:t>
            </w:r>
            <w:proofErr w:type="spellEnd"/>
            <w:r w:rsidRPr="00D8122A">
              <w:rPr>
                <w:color w:val="000000"/>
              </w:rPr>
              <w:t xml:space="preserve"> 1 ustawy z dnia 11 września 2019</w:t>
            </w:r>
            <w:r w:rsidR="00F27271">
              <w:rPr>
                <w:color w:val="000000"/>
              </w:rPr>
              <w:t xml:space="preserve"> </w:t>
            </w:r>
            <w:r w:rsidRPr="00D8122A">
              <w:rPr>
                <w:color w:val="000000"/>
              </w:rPr>
              <w:t xml:space="preserve">r. Prawo zamówień publicznych        </w:t>
            </w:r>
          </w:p>
          <w:p w:rsidR="00046D69" w:rsidRPr="00D8122A" w:rsidRDefault="00046D69" w:rsidP="00046D69">
            <w:pPr>
              <w:rPr>
                <w:color w:val="000000"/>
              </w:rPr>
            </w:pPr>
            <w:r w:rsidRPr="00D8122A">
              <w:rPr>
                <w:b/>
                <w:color w:val="000000"/>
              </w:rPr>
              <w:t xml:space="preserve">                       </w:t>
            </w:r>
            <w:r w:rsidRPr="00D8122A">
              <w:rPr>
                <w:color w:val="000000"/>
              </w:rPr>
              <w:t>(Dz. U. z 202</w:t>
            </w:r>
            <w:r>
              <w:rPr>
                <w:color w:val="000000"/>
              </w:rPr>
              <w:t xml:space="preserve">3 </w:t>
            </w:r>
            <w:r w:rsidRPr="00D8122A">
              <w:rPr>
                <w:color w:val="000000"/>
              </w:rPr>
              <w:t>r. poz. 1</w:t>
            </w:r>
            <w:r>
              <w:rPr>
                <w:color w:val="000000"/>
              </w:rPr>
              <w:t>6</w:t>
            </w:r>
            <w:r w:rsidRPr="00D8122A">
              <w:rPr>
                <w:color w:val="000000"/>
              </w:rPr>
              <w:t>0</w:t>
            </w:r>
            <w:r>
              <w:rPr>
                <w:color w:val="000000"/>
              </w:rPr>
              <w:t>5</w:t>
            </w:r>
            <w:r w:rsidRPr="00D8122A">
              <w:rPr>
                <w:color w:val="000000"/>
              </w:rPr>
              <w:t xml:space="preserve"> z </w:t>
            </w:r>
            <w:proofErr w:type="spellStart"/>
            <w:r w:rsidRPr="00D8122A">
              <w:rPr>
                <w:color w:val="000000"/>
              </w:rPr>
              <w:t>późn</w:t>
            </w:r>
            <w:proofErr w:type="spellEnd"/>
            <w:r w:rsidRPr="00D8122A">
              <w:rPr>
                <w:color w:val="000000"/>
              </w:rPr>
              <w:t>. zm.) – nie złożono żadnej oferty.</w:t>
            </w:r>
          </w:p>
        </w:tc>
      </w:tr>
      <w:tr w:rsidR="00980F10" w:rsidTr="00980F10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10" w:rsidRDefault="00980F10" w:rsidP="00371874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lastRenderedPageBreak/>
              <w:t xml:space="preserve">Zadanie nr: </w:t>
            </w:r>
            <w:r w:rsidR="00F27271">
              <w:rPr>
                <w:b/>
                <w:color w:val="000000"/>
              </w:rPr>
              <w:t>2</w:t>
            </w:r>
            <w:r>
              <w:rPr>
                <w:b/>
                <w:color w:val="000000"/>
              </w:rPr>
              <w:t xml:space="preserve">6 – </w:t>
            </w:r>
            <w:r w:rsidR="00F24499">
              <w:rPr>
                <w:b/>
                <w:color w:val="000000"/>
              </w:rPr>
              <w:t>Zestawy zabiegowe</w:t>
            </w:r>
          </w:p>
          <w:p w:rsidR="00980F10" w:rsidRPr="00286AB3" w:rsidRDefault="00980F10" w:rsidP="00371874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980F10" w:rsidRPr="00980F10" w:rsidRDefault="00980F10" w:rsidP="00371874">
            <w:pPr>
              <w:rPr>
                <w:color w:val="000000"/>
              </w:rPr>
            </w:pPr>
            <w:r w:rsidRPr="00F24499">
              <w:rPr>
                <w:color w:val="000000"/>
                <w:u w:val="single"/>
              </w:rPr>
              <w:t>Uzasadnienie</w:t>
            </w:r>
            <w:r w:rsidRPr="00980F10">
              <w:rPr>
                <w:color w:val="000000"/>
              </w:rPr>
              <w:t xml:space="preserve">: art. 255 </w:t>
            </w:r>
            <w:proofErr w:type="spellStart"/>
            <w:r w:rsidRPr="00980F10">
              <w:rPr>
                <w:color w:val="000000"/>
              </w:rPr>
              <w:t>pkt</w:t>
            </w:r>
            <w:proofErr w:type="spellEnd"/>
            <w:r w:rsidRPr="00980F10">
              <w:rPr>
                <w:color w:val="000000"/>
              </w:rPr>
              <w:t xml:space="preserve"> 1 ustawy z dnia 11 września 2019</w:t>
            </w:r>
            <w:r w:rsidR="002C763A">
              <w:rPr>
                <w:color w:val="000000"/>
              </w:rPr>
              <w:t xml:space="preserve"> </w:t>
            </w:r>
            <w:r w:rsidRPr="00980F10">
              <w:rPr>
                <w:color w:val="000000"/>
              </w:rPr>
              <w:t xml:space="preserve">r. Prawo zamówień publicznych        </w:t>
            </w:r>
          </w:p>
          <w:p w:rsidR="00980F10" w:rsidRPr="00980F10" w:rsidRDefault="00980F10" w:rsidP="00371874">
            <w:pPr>
              <w:rPr>
                <w:b/>
                <w:color w:val="000000"/>
              </w:rPr>
            </w:pPr>
            <w:r w:rsidRPr="00980F10">
              <w:rPr>
                <w:color w:val="000000"/>
              </w:rPr>
              <w:t xml:space="preserve">                       (Dz. U. z 2023 r. poz. 1605 z </w:t>
            </w:r>
            <w:proofErr w:type="spellStart"/>
            <w:r w:rsidRPr="00980F10">
              <w:rPr>
                <w:color w:val="000000"/>
              </w:rPr>
              <w:t>późn</w:t>
            </w:r>
            <w:proofErr w:type="spellEnd"/>
            <w:r w:rsidRPr="00980F10">
              <w:rPr>
                <w:color w:val="000000"/>
              </w:rPr>
              <w:t>. zm.) – nie złożono żadnej oferty.</w:t>
            </w:r>
          </w:p>
        </w:tc>
      </w:tr>
      <w:tr w:rsidR="00980F10" w:rsidRPr="00B96FDC" w:rsidTr="00980F10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10" w:rsidRDefault="00980F10" w:rsidP="00371874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 w:rsidR="00F24499">
              <w:rPr>
                <w:b/>
                <w:color w:val="000000"/>
              </w:rPr>
              <w:t>28</w:t>
            </w:r>
            <w:r>
              <w:rPr>
                <w:b/>
                <w:color w:val="000000"/>
              </w:rPr>
              <w:t xml:space="preserve"> – </w:t>
            </w:r>
            <w:r w:rsidR="00F24499">
              <w:rPr>
                <w:b/>
                <w:color w:val="000000"/>
              </w:rPr>
              <w:t>Osłony na oczy</w:t>
            </w:r>
          </w:p>
          <w:p w:rsidR="00980F10" w:rsidRPr="00286AB3" w:rsidRDefault="00980F10" w:rsidP="00371874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980F10" w:rsidRPr="00980F10" w:rsidRDefault="00980F10" w:rsidP="00371874">
            <w:pPr>
              <w:rPr>
                <w:color w:val="000000"/>
              </w:rPr>
            </w:pPr>
            <w:r w:rsidRPr="00F24499">
              <w:rPr>
                <w:color w:val="000000"/>
                <w:u w:val="single"/>
              </w:rPr>
              <w:t>Uzasadnienie</w:t>
            </w:r>
            <w:r w:rsidRPr="00980F10">
              <w:rPr>
                <w:color w:val="000000"/>
              </w:rPr>
              <w:t xml:space="preserve">: art. 255 </w:t>
            </w:r>
            <w:proofErr w:type="spellStart"/>
            <w:r w:rsidRPr="00980F10">
              <w:rPr>
                <w:color w:val="000000"/>
              </w:rPr>
              <w:t>pkt</w:t>
            </w:r>
            <w:proofErr w:type="spellEnd"/>
            <w:r w:rsidRPr="00980F10">
              <w:rPr>
                <w:color w:val="000000"/>
              </w:rPr>
              <w:t xml:space="preserve"> 1 ustawy z dnia 11 września 2019</w:t>
            </w:r>
            <w:r w:rsidR="002C763A">
              <w:rPr>
                <w:color w:val="000000"/>
              </w:rPr>
              <w:t xml:space="preserve"> </w:t>
            </w:r>
            <w:r w:rsidRPr="00980F10">
              <w:rPr>
                <w:color w:val="000000"/>
              </w:rPr>
              <w:t xml:space="preserve">r. Prawo zamówień publicznych        </w:t>
            </w:r>
          </w:p>
          <w:p w:rsidR="00980F10" w:rsidRPr="00B96FDC" w:rsidRDefault="00980F10" w:rsidP="00371874">
            <w:pPr>
              <w:rPr>
                <w:b/>
                <w:color w:val="000000"/>
              </w:rPr>
            </w:pPr>
            <w:r w:rsidRPr="00980F10">
              <w:rPr>
                <w:color w:val="000000"/>
              </w:rPr>
              <w:t xml:space="preserve">                       (Dz. U. z 2023 r. poz. 1605 z </w:t>
            </w:r>
            <w:proofErr w:type="spellStart"/>
            <w:r w:rsidRPr="00980F10">
              <w:rPr>
                <w:color w:val="000000"/>
              </w:rPr>
              <w:t>późn</w:t>
            </w:r>
            <w:proofErr w:type="spellEnd"/>
            <w:r w:rsidRPr="00980F10">
              <w:rPr>
                <w:color w:val="000000"/>
              </w:rPr>
              <w:t>. zm.) – nie złożono żadnej oferty.</w:t>
            </w:r>
          </w:p>
        </w:tc>
      </w:tr>
      <w:tr w:rsidR="00980F10" w:rsidRPr="00D8122A" w:rsidTr="00980F10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10" w:rsidRDefault="00980F10" w:rsidP="00371874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 w:rsidR="00F24499">
              <w:rPr>
                <w:b/>
                <w:color w:val="000000"/>
              </w:rPr>
              <w:t>34</w:t>
            </w:r>
            <w:r>
              <w:rPr>
                <w:b/>
                <w:color w:val="000000"/>
              </w:rPr>
              <w:t xml:space="preserve"> – </w:t>
            </w:r>
            <w:r w:rsidR="00F24499">
              <w:rPr>
                <w:b/>
                <w:color w:val="000000"/>
              </w:rPr>
              <w:t>Osłony oczne – wilgotna komora</w:t>
            </w:r>
          </w:p>
          <w:p w:rsidR="00980F10" w:rsidRPr="00286AB3" w:rsidRDefault="00980F10" w:rsidP="00371874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980F10" w:rsidRPr="00980F10" w:rsidRDefault="00980F10" w:rsidP="00371874">
            <w:pPr>
              <w:rPr>
                <w:color w:val="000000"/>
              </w:rPr>
            </w:pPr>
            <w:r w:rsidRPr="00F24499">
              <w:rPr>
                <w:color w:val="000000"/>
                <w:u w:val="single"/>
              </w:rPr>
              <w:t>Uzasadnienie</w:t>
            </w:r>
            <w:r w:rsidRPr="00980F10">
              <w:rPr>
                <w:color w:val="000000"/>
              </w:rPr>
              <w:t xml:space="preserve">: art. 255 </w:t>
            </w:r>
            <w:proofErr w:type="spellStart"/>
            <w:r w:rsidRPr="00980F10">
              <w:rPr>
                <w:color w:val="000000"/>
              </w:rPr>
              <w:t>pkt</w:t>
            </w:r>
            <w:proofErr w:type="spellEnd"/>
            <w:r w:rsidRPr="00980F10">
              <w:rPr>
                <w:color w:val="000000"/>
              </w:rPr>
              <w:t xml:space="preserve"> 1 ustawy z dnia 11 września 2019</w:t>
            </w:r>
            <w:r w:rsidR="002C763A">
              <w:rPr>
                <w:color w:val="000000"/>
              </w:rPr>
              <w:t xml:space="preserve"> </w:t>
            </w:r>
            <w:r w:rsidRPr="00980F10">
              <w:rPr>
                <w:color w:val="000000"/>
              </w:rPr>
              <w:t xml:space="preserve">r. Prawo zamówień publicznych        </w:t>
            </w:r>
          </w:p>
          <w:p w:rsidR="00980F10" w:rsidRPr="00980F10" w:rsidRDefault="00980F10" w:rsidP="00371874">
            <w:pPr>
              <w:rPr>
                <w:b/>
                <w:color w:val="000000"/>
              </w:rPr>
            </w:pPr>
            <w:r w:rsidRPr="00980F10">
              <w:rPr>
                <w:color w:val="000000"/>
              </w:rPr>
              <w:t xml:space="preserve">                       (Dz. U. z 2023 r. poz. 1605 z </w:t>
            </w:r>
            <w:proofErr w:type="spellStart"/>
            <w:r w:rsidRPr="00980F10">
              <w:rPr>
                <w:color w:val="000000"/>
              </w:rPr>
              <w:t>późn</w:t>
            </w:r>
            <w:proofErr w:type="spellEnd"/>
            <w:r w:rsidRPr="00980F10">
              <w:rPr>
                <w:color w:val="000000"/>
              </w:rPr>
              <w:t>. zm.) – nie złożono żadnej oferty.</w:t>
            </w:r>
          </w:p>
        </w:tc>
      </w:tr>
      <w:tr w:rsidR="00F24499" w:rsidRPr="00D8122A" w:rsidTr="00F24499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499" w:rsidRDefault="00F24499" w:rsidP="00B473DF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 w:rsidR="00E50E54">
              <w:rPr>
                <w:b/>
                <w:color w:val="000000"/>
              </w:rPr>
              <w:t>35</w:t>
            </w:r>
            <w:r>
              <w:rPr>
                <w:b/>
                <w:color w:val="000000"/>
              </w:rPr>
              <w:t xml:space="preserve"> – Ma</w:t>
            </w:r>
            <w:r w:rsidR="00E50E54">
              <w:rPr>
                <w:b/>
                <w:color w:val="000000"/>
              </w:rPr>
              <w:t>t</w:t>
            </w:r>
            <w:r>
              <w:rPr>
                <w:b/>
                <w:color w:val="000000"/>
              </w:rPr>
              <w:t>e</w:t>
            </w:r>
            <w:r w:rsidR="00E50E54">
              <w:rPr>
                <w:b/>
                <w:color w:val="000000"/>
              </w:rPr>
              <w:t xml:space="preserve">riały opatrunkowe </w:t>
            </w:r>
            <w:r w:rsidR="0024260C">
              <w:rPr>
                <w:b/>
                <w:color w:val="000000"/>
              </w:rPr>
              <w:t>do zabiegów ortopedycznych</w:t>
            </w:r>
          </w:p>
          <w:p w:rsidR="00F24499" w:rsidRPr="00286AB3" w:rsidRDefault="00F24499" w:rsidP="00B473D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F24499" w:rsidRPr="00F24499" w:rsidRDefault="00F24499" w:rsidP="00B473DF">
            <w:pPr>
              <w:rPr>
                <w:color w:val="000000"/>
              </w:rPr>
            </w:pPr>
            <w:r w:rsidRPr="0024260C">
              <w:rPr>
                <w:color w:val="000000"/>
                <w:u w:val="single"/>
              </w:rPr>
              <w:t>Uzasadnienie</w:t>
            </w:r>
            <w:r w:rsidRPr="00F24499">
              <w:rPr>
                <w:color w:val="000000"/>
              </w:rPr>
              <w:t xml:space="preserve">: art. 255 </w:t>
            </w:r>
            <w:proofErr w:type="spellStart"/>
            <w:r w:rsidRPr="00F24499">
              <w:rPr>
                <w:color w:val="000000"/>
              </w:rPr>
              <w:t>pkt</w:t>
            </w:r>
            <w:proofErr w:type="spellEnd"/>
            <w:r w:rsidRPr="00F24499">
              <w:rPr>
                <w:color w:val="000000"/>
              </w:rPr>
              <w:t xml:space="preserve"> 1 ustawy z dnia 11 września 2019 r. Prawo zamówień publicznych        </w:t>
            </w:r>
          </w:p>
          <w:p w:rsidR="00F24499" w:rsidRPr="00F24499" w:rsidRDefault="00F24499" w:rsidP="00B473DF">
            <w:pPr>
              <w:rPr>
                <w:b/>
                <w:color w:val="000000"/>
              </w:rPr>
            </w:pPr>
            <w:r w:rsidRPr="00F24499">
              <w:rPr>
                <w:color w:val="000000"/>
              </w:rPr>
              <w:t xml:space="preserve">                       (Dz. U. z 2023 r. poz. 1605 z </w:t>
            </w:r>
            <w:proofErr w:type="spellStart"/>
            <w:r w:rsidRPr="00F24499">
              <w:rPr>
                <w:color w:val="000000"/>
              </w:rPr>
              <w:t>późn</w:t>
            </w:r>
            <w:proofErr w:type="spellEnd"/>
            <w:r w:rsidRPr="00F24499">
              <w:rPr>
                <w:color w:val="000000"/>
              </w:rPr>
              <w:t>. zm.) – nie złożono żadnej oferty.</w:t>
            </w:r>
          </w:p>
        </w:tc>
      </w:tr>
      <w:tr w:rsidR="00F24499" w:rsidRPr="00980F10" w:rsidTr="00F24499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499" w:rsidRDefault="00F24499" w:rsidP="00B473DF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 w:rsidR="0024260C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 xml:space="preserve">6 – </w:t>
            </w:r>
            <w:r w:rsidR="0024260C">
              <w:rPr>
                <w:b/>
                <w:color w:val="000000"/>
              </w:rPr>
              <w:t>Materiały opatrunkowe do zabiegów ortopedycznych</w:t>
            </w:r>
          </w:p>
          <w:p w:rsidR="00F24499" w:rsidRPr="00286AB3" w:rsidRDefault="00F24499" w:rsidP="00B473D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F24499" w:rsidRPr="00F24499" w:rsidRDefault="00F24499" w:rsidP="00B473DF">
            <w:pPr>
              <w:rPr>
                <w:color w:val="000000"/>
              </w:rPr>
            </w:pPr>
            <w:r w:rsidRPr="0024260C">
              <w:rPr>
                <w:color w:val="000000"/>
                <w:u w:val="single"/>
              </w:rPr>
              <w:t>Uzasadnienie</w:t>
            </w:r>
            <w:r w:rsidRPr="00F24499">
              <w:rPr>
                <w:color w:val="000000"/>
              </w:rPr>
              <w:t xml:space="preserve">: art. 255 </w:t>
            </w:r>
            <w:proofErr w:type="spellStart"/>
            <w:r w:rsidRPr="00F24499">
              <w:rPr>
                <w:color w:val="000000"/>
              </w:rPr>
              <w:t>pkt</w:t>
            </w:r>
            <w:proofErr w:type="spellEnd"/>
            <w:r w:rsidRPr="00F24499">
              <w:rPr>
                <w:color w:val="000000"/>
              </w:rPr>
              <w:t xml:space="preserve"> 1 ustawy z dnia 11 września 2019</w:t>
            </w:r>
            <w:r w:rsidR="002C763A">
              <w:rPr>
                <w:color w:val="000000"/>
              </w:rPr>
              <w:t xml:space="preserve"> </w:t>
            </w:r>
            <w:r w:rsidRPr="00F24499">
              <w:rPr>
                <w:color w:val="000000"/>
              </w:rPr>
              <w:t xml:space="preserve">r. Prawo zamówień publicznych        </w:t>
            </w:r>
          </w:p>
          <w:p w:rsidR="00F24499" w:rsidRPr="00980F10" w:rsidRDefault="00F24499" w:rsidP="00B473DF">
            <w:pPr>
              <w:rPr>
                <w:b/>
                <w:color w:val="000000"/>
              </w:rPr>
            </w:pPr>
            <w:r w:rsidRPr="00F24499">
              <w:rPr>
                <w:color w:val="000000"/>
              </w:rPr>
              <w:t xml:space="preserve">                       (Dz. U. z 2023 r. poz. 1605 z </w:t>
            </w:r>
            <w:proofErr w:type="spellStart"/>
            <w:r w:rsidRPr="00F24499">
              <w:rPr>
                <w:color w:val="000000"/>
              </w:rPr>
              <w:t>późn</w:t>
            </w:r>
            <w:proofErr w:type="spellEnd"/>
            <w:r w:rsidRPr="00F24499">
              <w:rPr>
                <w:color w:val="000000"/>
              </w:rPr>
              <w:t>. zm.) – nie złożono żadnej oferty.</w:t>
            </w:r>
          </w:p>
        </w:tc>
      </w:tr>
      <w:tr w:rsidR="00F24499" w:rsidRPr="00B96FDC" w:rsidTr="00F24499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499" w:rsidRDefault="00F24499" w:rsidP="00B473DF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 w:rsidR="0024260C">
              <w:rPr>
                <w:b/>
                <w:color w:val="000000"/>
              </w:rPr>
              <w:t>39</w:t>
            </w:r>
            <w:r>
              <w:rPr>
                <w:b/>
                <w:color w:val="000000"/>
              </w:rPr>
              <w:t xml:space="preserve"> – </w:t>
            </w:r>
            <w:r w:rsidR="0024260C">
              <w:rPr>
                <w:b/>
                <w:color w:val="000000"/>
              </w:rPr>
              <w:t>Płatki chirurgiczne</w:t>
            </w:r>
          </w:p>
          <w:p w:rsidR="00F24499" w:rsidRPr="00286AB3" w:rsidRDefault="00F24499" w:rsidP="00B473D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F24499" w:rsidRPr="00F24499" w:rsidRDefault="00F24499" w:rsidP="00B473DF">
            <w:pPr>
              <w:rPr>
                <w:color w:val="000000"/>
              </w:rPr>
            </w:pPr>
            <w:r w:rsidRPr="0024260C">
              <w:rPr>
                <w:color w:val="000000"/>
                <w:u w:val="single"/>
              </w:rPr>
              <w:t>Uzasadnienie</w:t>
            </w:r>
            <w:r w:rsidRPr="00F24499">
              <w:rPr>
                <w:color w:val="000000"/>
              </w:rPr>
              <w:t xml:space="preserve">: art. 255 </w:t>
            </w:r>
            <w:proofErr w:type="spellStart"/>
            <w:r w:rsidRPr="00F24499">
              <w:rPr>
                <w:color w:val="000000"/>
              </w:rPr>
              <w:t>pkt</w:t>
            </w:r>
            <w:proofErr w:type="spellEnd"/>
            <w:r w:rsidRPr="00F24499">
              <w:rPr>
                <w:color w:val="000000"/>
              </w:rPr>
              <w:t xml:space="preserve"> 1 ustawy z dnia 11 września 2019</w:t>
            </w:r>
            <w:r w:rsidR="002C763A">
              <w:rPr>
                <w:color w:val="000000"/>
              </w:rPr>
              <w:t xml:space="preserve"> </w:t>
            </w:r>
            <w:r w:rsidRPr="00F24499">
              <w:rPr>
                <w:color w:val="000000"/>
              </w:rPr>
              <w:t xml:space="preserve">r. Prawo zamówień publicznych        </w:t>
            </w:r>
          </w:p>
          <w:p w:rsidR="00F24499" w:rsidRPr="00B96FDC" w:rsidRDefault="00F24499" w:rsidP="00B473DF">
            <w:pPr>
              <w:rPr>
                <w:b/>
                <w:color w:val="000000"/>
              </w:rPr>
            </w:pPr>
            <w:r w:rsidRPr="00F24499">
              <w:rPr>
                <w:color w:val="000000"/>
              </w:rPr>
              <w:t xml:space="preserve">                       (Dz. U. z 2023 r. poz. 1605 z </w:t>
            </w:r>
            <w:proofErr w:type="spellStart"/>
            <w:r w:rsidRPr="00F24499">
              <w:rPr>
                <w:color w:val="000000"/>
              </w:rPr>
              <w:t>późn</w:t>
            </w:r>
            <w:proofErr w:type="spellEnd"/>
            <w:r w:rsidRPr="00F24499">
              <w:rPr>
                <w:color w:val="000000"/>
              </w:rPr>
              <w:t>. zm.) – nie złożono żadnej oferty.</w:t>
            </w:r>
          </w:p>
        </w:tc>
      </w:tr>
      <w:tr w:rsidR="00F24499" w:rsidRPr="00980F10" w:rsidTr="00F24499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499" w:rsidRDefault="00F24499" w:rsidP="00B473DF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 w:rsidR="0024260C">
              <w:rPr>
                <w:b/>
                <w:color w:val="000000"/>
              </w:rPr>
              <w:t>42</w:t>
            </w:r>
            <w:r>
              <w:rPr>
                <w:b/>
                <w:color w:val="000000"/>
              </w:rPr>
              <w:t xml:space="preserve"> – </w:t>
            </w:r>
            <w:r w:rsidR="002C763A">
              <w:rPr>
                <w:b/>
                <w:color w:val="000000"/>
              </w:rPr>
              <w:t xml:space="preserve">Rurki </w:t>
            </w:r>
            <w:proofErr w:type="spellStart"/>
            <w:r w:rsidR="002C763A">
              <w:rPr>
                <w:b/>
                <w:color w:val="000000"/>
              </w:rPr>
              <w:t>tracheostomijne</w:t>
            </w:r>
            <w:proofErr w:type="spellEnd"/>
            <w:r w:rsidR="002C763A">
              <w:rPr>
                <w:b/>
                <w:color w:val="000000"/>
              </w:rPr>
              <w:t>, wymienniki ciepła i wilgoci</w:t>
            </w:r>
          </w:p>
          <w:p w:rsidR="00F24499" w:rsidRPr="00286AB3" w:rsidRDefault="00F24499" w:rsidP="00B473D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F24499" w:rsidRPr="00F24499" w:rsidRDefault="00F24499" w:rsidP="00B473DF">
            <w:pPr>
              <w:rPr>
                <w:color w:val="000000"/>
              </w:rPr>
            </w:pPr>
            <w:r w:rsidRPr="002C763A">
              <w:rPr>
                <w:color w:val="000000"/>
                <w:u w:val="single"/>
              </w:rPr>
              <w:t>Uzasadnienie</w:t>
            </w:r>
            <w:r w:rsidRPr="00F24499">
              <w:rPr>
                <w:color w:val="000000"/>
              </w:rPr>
              <w:t xml:space="preserve">: art. 255 </w:t>
            </w:r>
            <w:proofErr w:type="spellStart"/>
            <w:r w:rsidRPr="00F24499">
              <w:rPr>
                <w:color w:val="000000"/>
              </w:rPr>
              <w:t>pkt</w:t>
            </w:r>
            <w:proofErr w:type="spellEnd"/>
            <w:r w:rsidRPr="00F24499">
              <w:rPr>
                <w:color w:val="000000"/>
              </w:rPr>
              <w:t xml:space="preserve"> 1 ustawy z dnia 11 września 2019</w:t>
            </w:r>
            <w:r w:rsidR="002C763A">
              <w:rPr>
                <w:color w:val="000000"/>
              </w:rPr>
              <w:t xml:space="preserve"> </w:t>
            </w:r>
            <w:r w:rsidRPr="00F24499">
              <w:rPr>
                <w:color w:val="000000"/>
              </w:rPr>
              <w:t xml:space="preserve">r. Prawo zamówień publicznych        </w:t>
            </w:r>
          </w:p>
          <w:p w:rsidR="00F24499" w:rsidRPr="00980F10" w:rsidRDefault="00F24499" w:rsidP="00B473DF">
            <w:pPr>
              <w:rPr>
                <w:b/>
                <w:color w:val="000000"/>
              </w:rPr>
            </w:pPr>
            <w:r w:rsidRPr="00F24499">
              <w:rPr>
                <w:color w:val="000000"/>
              </w:rPr>
              <w:t xml:space="preserve">                       (Dz. U. z 2023 r. poz. 1605 z </w:t>
            </w:r>
            <w:proofErr w:type="spellStart"/>
            <w:r w:rsidRPr="00F24499">
              <w:rPr>
                <w:color w:val="000000"/>
              </w:rPr>
              <w:t>późn</w:t>
            </w:r>
            <w:proofErr w:type="spellEnd"/>
            <w:r w:rsidRPr="00F24499">
              <w:rPr>
                <w:color w:val="000000"/>
              </w:rPr>
              <w:t>. zm.) – nie złożono żadnej oferty.</w:t>
            </w:r>
          </w:p>
        </w:tc>
      </w:tr>
      <w:tr w:rsidR="002C763A" w:rsidRPr="00980F10" w:rsidTr="002C763A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3A" w:rsidRDefault="002C763A" w:rsidP="00B473DF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 w:rsidR="00721CB1">
              <w:rPr>
                <w:b/>
                <w:color w:val="000000"/>
              </w:rPr>
              <w:t>43</w:t>
            </w:r>
            <w:r>
              <w:rPr>
                <w:b/>
                <w:color w:val="000000"/>
              </w:rPr>
              <w:t xml:space="preserve"> – </w:t>
            </w:r>
            <w:r w:rsidR="00721CB1">
              <w:rPr>
                <w:b/>
                <w:color w:val="000000"/>
              </w:rPr>
              <w:t xml:space="preserve">Jednorazowe obwody oddechowe do respiratorów transportowych </w:t>
            </w:r>
          </w:p>
          <w:p w:rsidR="002C763A" w:rsidRPr="00286AB3" w:rsidRDefault="002C763A" w:rsidP="00B473D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C763A" w:rsidRPr="002C763A" w:rsidRDefault="002C763A" w:rsidP="00B473DF">
            <w:pPr>
              <w:rPr>
                <w:color w:val="000000"/>
              </w:rPr>
            </w:pPr>
            <w:r w:rsidRPr="00320E9E">
              <w:rPr>
                <w:color w:val="000000"/>
                <w:u w:val="single"/>
              </w:rPr>
              <w:t>Uzasadnienie</w:t>
            </w:r>
            <w:r w:rsidRPr="002C763A">
              <w:rPr>
                <w:color w:val="000000"/>
              </w:rPr>
              <w:t xml:space="preserve">: art. 255 </w:t>
            </w:r>
            <w:proofErr w:type="spellStart"/>
            <w:r w:rsidRPr="002C763A">
              <w:rPr>
                <w:color w:val="000000"/>
              </w:rPr>
              <w:t>pkt</w:t>
            </w:r>
            <w:proofErr w:type="spellEnd"/>
            <w:r w:rsidRPr="002C763A">
              <w:rPr>
                <w:color w:val="000000"/>
              </w:rPr>
              <w:t xml:space="preserve"> 1 ustawy z dnia 11 września 2019 r. Prawo zamówień publicznych        </w:t>
            </w:r>
          </w:p>
          <w:p w:rsidR="002C763A" w:rsidRPr="00980F10" w:rsidRDefault="002C763A" w:rsidP="00B473DF">
            <w:pPr>
              <w:rPr>
                <w:b/>
                <w:color w:val="000000"/>
              </w:rPr>
            </w:pPr>
            <w:r w:rsidRPr="002C763A">
              <w:rPr>
                <w:color w:val="000000"/>
              </w:rPr>
              <w:t xml:space="preserve">                       (Dz. U. z 2023 r. poz. 1605 z </w:t>
            </w:r>
            <w:proofErr w:type="spellStart"/>
            <w:r w:rsidRPr="002C763A">
              <w:rPr>
                <w:color w:val="000000"/>
              </w:rPr>
              <w:t>późn</w:t>
            </w:r>
            <w:proofErr w:type="spellEnd"/>
            <w:r w:rsidRPr="002C763A">
              <w:rPr>
                <w:color w:val="000000"/>
              </w:rPr>
              <w:t>. zm.) – nie złożono żadnej oferty.</w:t>
            </w:r>
          </w:p>
        </w:tc>
      </w:tr>
      <w:tr w:rsidR="002C763A" w:rsidRPr="00F24499" w:rsidTr="002C763A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3A" w:rsidRDefault="002C763A" w:rsidP="00B473DF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 w:rsidR="00320E9E">
              <w:rPr>
                <w:b/>
                <w:color w:val="000000"/>
              </w:rPr>
              <w:t>4</w:t>
            </w:r>
            <w:r w:rsidR="00E3240A">
              <w:rPr>
                <w:b/>
                <w:color w:val="000000"/>
              </w:rPr>
              <w:t>4</w:t>
            </w:r>
            <w:r>
              <w:rPr>
                <w:b/>
                <w:color w:val="000000"/>
              </w:rPr>
              <w:t xml:space="preserve"> – </w:t>
            </w:r>
            <w:r w:rsidR="00F63D4F">
              <w:rPr>
                <w:b/>
                <w:color w:val="000000"/>
              </w:rPr>
              <w:t>Sprzęt anestezjologiczny</w:t>
            </w:r>
          </w:p>
          <w:p w:rsidR="002C763A" w:rsidRPr="00286AB3" w:rsidRDefault="002C763A" w:rsidP="00B473D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C763A" w:rsidRPr="002C763A" w:rsidRDefault="002C763A" w:rsidP="00B473DF">
            <w:pPr>
              <w:rPr>
                <w:color w:val="000000"/>
              </w:rPr>
            </w:pPr>
            <w:r w:rsidRPr="007002E0">
              <w:rPr>
                <w:color w:val="000000"/>
                <w:u w:val="single"/>
              </w:rPr>
              <w:t>Uzasadnienie</w:t>
            </w:r>
            <w:r w:rsidRPr="002C763A">
              <w:rPr>
                <w:color w:val="000000"/>
              </w:rPr>
              <w:t xml:space="preserve">: art. 255 </w:t>
            </w:r>
            <w:proofErr w:type="spellStart"/>
            <w:r w:rsidRPr="002C763A">
              <w:rPr>
                <w:color w:val="000000"/>
              </w:rPr>
              <w:t>pkt</w:t>
            </w:r>
            <w:proofErr w:type="spellEnd"/>
            <w:r w:rsidRPr="002C763A">
              <w:rPr>
                <w:color w:val="000000"/>
              </w:rPr>
              <w:t xml:space="preserve"> 1 ustawy z dnia 11 września 2019 r. Prawo zamówień publicznych        </w:t>
            </w:r>
          </w:p>
          <w:p w:rsidR="002C763A" w:rsidRPr="00F24499" w:rsidRDefault="002C763A" w:rsidP="00B473DF">
            <w:pPr>
              <w:rPr>
                <w:b/>
                <w:color w:val="000000"/>
              </w:rPr>
            </w:pPr>
            <w:r w:rsidRPr="002C763A">
              <w:rPr>
                <w:color w:val="000000"/>
              </w:rPr>
              <w:t xml:space="preserve">                       (Dz. U. z 2023 r. poz. 1605 z </w:t>
            </w:r>
            <w:proofErr w:type="spellStart"/>
            <w:r w:rsidRPr="002C763A">
              <w:rPr>
                <w:color w:val="000000"/>
              </w:rPr>
              <w:t>późn</w:t>
            </w:r>
            <w:proofErr w:type="spellEnd"/>
            <w:r w:rsidRPr="002C763A">
              <w:rPr>
                <w:color w:val="000000"/>
              </w:rPr>
              <w:t>. zm.) – nie złożono żadnej oferty.</w:t>
            </w:r>
          </w:p>
        </w:tc>
      </w:tr>
      <w:tr w:rsidR="002C763A" w:rsidRPr="00980F10" w:rsidTr="002C763A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0A" w:rsidRDefault="00E3240A" w:rsidP="00E3240A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>46 – Zestawy z podłożem transportowym do pobierania wymazów</w:t>
            </w:r>
          </w:p>
          <w:p w:rsidR="00E3240A" w:rsidRPr="00286AB3" w:rsidRDefault="00E3240A" w:rsidP="00E3240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E3240A" w:rsidRPr="002C763A" w:rsidRDefault="00E3240A" w:rsidP="00E3240A">
            <w:pPr>
              <w:rPr>
                <w:color w:val="000000"/>
              </w:rPr>
            </w:pPr>
            <w:r w:rsidRPr="007002E0">
              <w:rPr>
                <w:color w:val="000000"/>
                <w:u w:val="single"/>
              </w:rPr>
              <w:t>Uzasadnienie</w:t>
            </w:r>
            <w:r w:rsidRPr="002C763A">
              <w:rPr>
                <w:color w:val="000000"/>
              </w:rPr>
              <w:t xml:space="preserve">: art. 255 </w:t>
            </w:r>
            <w:proofErr w:type="spellStart"/>
            <w:r w:rsidRPr="002C763A">
              <w:rPr>
                <w:color w:val="000000"/>
              </w:rPr>
              <w:t>pkt</w:t>
            </w:r>
            <w:proofErr w:type="spellEnd"/>
            <w:r w:rsidRPr="002C763A">
              <w:rPr>
                <w:color w:val="000000"/>
              </w:rPr>
              <w:t xml:space="preserve"> 1 ustawy z dnia 11 września 2019 r. Prawo zamówień publicznych        </w:t>
            </w:r>
          </w:p>
          <w:p w:rsidR="002C763A" w:rsidRPr="00980F10" w:rsidRDefault="00E3240A" w:rsidP="00E3240A">
            <w:pPr>
              <w:rPr>
                <w:b/>
                <w:color w:val="000000"/>
              </w:rPr>
            </w:pPr>
            <w:r w:rsidRPr="002C763A">
              <w:rPr>
                <w:color w:val="000000"/>
              </w:rPr>
              <w:t xml:space="preserve">                       (Dz. U. z 2023 r. poz. 1605 z </w:t>
            </w:r>
            <w:proofErr w:type="spellStart"/>
            <w:r w:rsidRPr="002C763A">
              <w:rPr>
                <w:color w:val="000000"/>
              </w:rPr>
              <w:t>późn</w:t>
            </w:r>
            <w:proofErr w:type="spellEnd"/>
            <w:r w:rsidRPr="002C763A">
              <w:rPr>
                <w:color w:val="000000"/>
              </w:rPr>
              <w:t>. zm.) – nie złożono żadnej oferty.</w:t>
            </w:r>
          </w:p>
        </w:tc>
      </w:tr>
      <w:tr w:rsidR="002C763A" w:rsidRPr="00B96FDC" w:rsidTr="002C763A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0A" w:rsidRDefault="00E3240A" w:rsidP="00E3240A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>47 – Strzykawki do insuliny</w:t>
            </w:r>
          </w:p>
          <w:p w:rsidR="00E3240A" w:rsidRPr="00286AB3" w:rsidRDefault="00E3240A" w:rsidP="00E3240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E3240A" w:rsidRPr="002C763A" w:rsidRDefault="00E3240A" w:rsidP="00E3240A">
            <w:pPr>
              <w:rPr>
                <w:color w:val="000000"/>
              </w:rPr>
            </w:pPr>
            <w:r w:rsidRPr="007002E0">
              <w:rPr>
                <w:color w:val="000000"/>
                <w:u w:val="single"/>
              </w:rPr>
              <w:t>Uzasadnienie</w:t>
            </w:r>
            <w:r w:rsidRPr="002C763A">
              <w:rPr>
                <w:color w:val="000000"/>
              </w:rPr>
              <w:t xml:space="preserve">: art. 255 </w:t>
            </w:r>
            <w:proofErr w:type="spellStart"/>
            <w:r w:rsidRPr="002C763A">
              <w:rPr>
                <w:color w:val="000000"/>
              </w:rPr>
              <w:t>pkt</w:t>
            </w:r>
            <w:proofErr w:type="spellEnd"/>
            <w:r w:rsidRPr="002C763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</w:t>
            </w:r>
            <w:r w:rsidRPr="002C763A">
              <w:rPr>
                <w:color w:val="000000"/>
              </w:rPr>
              <w:t xml:space="preserve"> ustawy z dnia 11 września 2019 r. Prawo zamówień publicznych        </w:t>
            </w:r>
          </w:p>
          <w:p w:rsidR="00E3240A" w:rsidRDefault="00E3240A" w:rsidP="00E3240A">
            <w:pPr>
              <w:rPr>
                <w:color w:val="000000"/>
              </w:rPr>
            </w:pPr>
            <w:r w:rsidRPr="002C763A">
              <w:rPr>
                <w:color w:val="000000"/>
              </w:rPr>
              <w:t xml:space="preserve">                       (Dz. U. z 2023 r. poz. 1605 z </w:t>
            </w:r>
            <w:proofErr w:type="spellStart"/>
            <w:r w:rsidRPr="002C763A">
              <w:rPr>
                <w:color w:val="000000"/>
              </w:rPr>
              <w:t>późn</w:t>
            </w:r>
            <w:proofErr w:type="spellEnd"/>
            <w:r w:rsidRPr="002C763A">
              <w:rPr>
                <w:color w:val="000000"/>
              </w:rPr>
              <w:t xml:space="preserve">. zm.) – </w:t>
            </w:r>
            <w:r>
              <w:rPr>
                <w:color w:val="000000"/>
              </w:rPr>
              <w:t xml:space="preserve">wszystkie złożone oferty podlegały  </w:t>
            </w:r>
          </w:p>
          <w:p w:rsidR="002C763A" w:rsidRPr="00B96FDC" w:rsidRDefault="00E3240A" w:rsidP="00E3240A">
            <w:pPr>
              <w:rPr>
                <w:b/>
                <w:color w:val="000000"/>
              </w:rPr>
            </w:pPr>
            <w:r>
              <w:rPr>
                <w:color w:val="000000"/>
              </w:rPr>
              <w:t xml:space="preserve">                        odrzuceniu</w:t>
            </w:r>
            <w:r w:rsidRPr="002C763A">
              <w:rPr>
                <w:color w:val="000000"/>
              </w:rPr>
              <w:t>.</w:t>
            </w:r>
          </w:p>
        </w:tc>
      </w:tr>
      <w:tr w:rsidR="00E3240A" w:rsidRPr="00980F10" w:rsidTr="00E3240A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0A" w:rsidRDefault="00E3240A" w:rsidP="00E3240A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lastRenderedPageBreak/>
              <w:t xml:space="preserve">Zadanie nr: </w:t>
            </w:r>
            <w:r>
              <w:rPr>
                <w:b/>
                <w:color w:val="000000"/>
              </w:rPr>
              <w:t xml:space="preserve">48 – Zgłębniki żołądkowe </w:t>
            </w:r>
          </w:p>
          <w:p w:rsidR="00E3240A" w:rsidRPr="00286AB3" w:rsidRDefault="00E3240A" w:rsidP="00E3240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E3240A" w:rsidRPr="002C763A" w:rsidRDefault="00E3240A" w:rsidP="00E3240A">
            <w:pPr>
              <w:rPr>
                <w:color w:val="000000"/>
              </w:rPr>
            </w:pPr>
            <w:r w:rsidRPr="007002E0">
              <w:rPr>
                <w:color w:val="000000"/>
                <w:u w:val="single"/>
              </w:rPr>
              <w:t>Uzasadnienie:</w:t>
            </w:r>
            <w:r w:rsidRPr="002C763A">
              <w:rPr>
                <w:color w:val="000000"/>
              </w:rPr>
              <w:t xml:space="preserve"> art. 255 </w:t>
            </w:r>
            <w:proofErr w:type="spellStart"/>
            <w:r w:rsidRPr="002C763A">
              <w:rPr>
                <w:color w:val="000000"/>
              </w:rPr>
              <w:t>pkt</w:t>
            </w:r>
            <w:proofErr w:type="spellEnd"/>
            <w:r w:rsidRPr="002C763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</w:t>
            </w:r>
            <w:r w:rsidRPr="002C763A">
              <w:rPr>
                <w:color w:val="000000"/>
              </w:rPr>
              <w:t xml:space="preserve"> ustawy z dnia 11 września 2019 r. Prawo zamówień publicznych        </w:t>
            </w:r>
          </w:p>
          <w:p w:rsidR="00E3240A" w:rsidRDefault="00E3240A" w:rsidP="00E3240A">
            <w:pPr>
              <w:rPr>
                <w:color w:val="000000"/>
              </w:rPr>
            </w:pPr>
            <w:r w:rsidRPr="002C763A">
              <w:rPr>
                <w:color w:val="000000"/>
              </w:rPr>
              <w:t xml:space="preserve">                       (Dz. U. z 2023 r. poz. 1605 z </w:t>
            </w:r>
            <w:proofErr w:type="spellStart"/>
            <w:r w:rsidRPr="002C763A">
              <w:rPr>
                <w:color w:val="000000"/>
              </w:rPr>
              <w:t>późn</w:t>
            </w:r>
            <w:proofErr w:type="spellEnd"/>
            <w:r w:rsidRPr="002C763A">
              <w:rPr>
                <w:color w:val="000000"/>
              </w:rPr>
              <w:t xml:space="preserve">. zm.) – </w:t>
            </w:r>
            <w:r>
              <w:rPr>
                <w:color w:val="000000"/>
              </w:rPr>
              <w:t xml:space="preserve">wszystkie złożone oferty podlegały  </w:t>
            </w:r>
          </w:p>
          <w:p w:rsidR="00E3240A" w:rsidRPr="00980F10" w:rsidRDefault="00E3240A" w:rsidP="00E3240A">
            <w:pPr>
              <w:rPr>
                <w:b/>
                <w:color w:val="000000"/>
              </w:rPr>
            </w:pPr>
            <w:r>
              <w:rPr>
                <w:color w:val="000000"/>
              </w:rPr>
              <w:t xml:space="preserve">                       odrzuceniu</w:t>
            </w:r>
            <w:r w:rsidRPr="002C763A">
              <w:rPr>
                <w:color w:val="000000"/>
              </w:rPr>
              <w:t>.</w:t>
            </w:r>
          </w:p>
        </w:tc>
      </w:tr>
    </w:tbl>
    <w:p w:rsidR="00046D69" w:rsidRDefault="00046D69" w:rsidP="00046D69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Zamawiający nie wykluczył z postępowania żadnego Wykonawcy.</w:t>
      </w:r>
    </w:p>
    <w:p w:rsidR="00967D20" w:rsidRDefault="00967D20" w:rsidP="00967D20">
      <w:pPr>
        <w:jc w:val="both"/>
        <w:rPr>
          <w:u w:val="single"/>
        </w:rPr>
      </w:pPr>
    </w:p>
    <w:p w:rsidR="00046D69" w:rsidRDefault="00046D69" w:rsidP="00046D69">
      <w:pPr>
        <w:spacing w:after="40" w:line="276" w:lineRule="auto"/>
        <w:jc w:val="both"/>
      </w:pPr>
      <w:r>
        <w:rPr>
          <w:u w:val="single"/>
        </w:rPr>
        <w:t xml:space="preserve">Informacja o terminie zawarcia </w:t>
      </w:r>
      <w:r w:rsidR="00DE2950">
        <w:rPr>
          <w:u w:val="single"/>
        </w:rPr>
        <w:t>U</w:t>
      </w:r>
      <w:r>
        <w:rPr>
          <w:u w:val="single"/>
        </w:rPr>
        <w:t>mowy</w:t>
      </w:r>
      <w:r>
        <w:t>:</w:t>
      </w:r>
    </w:p>
    <w:p w:rsidR="00046D69" w:rsidRDefault="00046D69" w:rsidP="00046D69">
      <w:pPr>
        <w:jc w:val="both"/>
      </w:pPr>
      <w:r>
        <w:t xml:space="preserve">Umowa w sprawie zamówienia publicznego, zgodnie z art. 308 ust. 2 ustawy </w:t>
      </w:r>
      <w:proofErr w:type="spellStart"/>
      <w:r>
        <w:t>Pzp</w:t>
      </w:r>
      <w:proofErr w:type="spellEnd"/>
      <w:r>
        <w:t xml:space="preserve">, zostanie zawarta, z uwzględnieniem art. 577 ustawy </w:t>
      </w:r>
      <w:proofErr w:type="spellStart"/>
      <w:r>
        <w:t>Pzp</w:t>
      </w:r>
      <w:proofErr w:type="spellEnd"/>
      <w:r>
        <w:t>, w terminie nie krótszym niż 5 dni od dnia przesłania niniejszego zawiadomienia o wyborze najkorzystniejszej oferty.</w:t>
      </w:r>
    </w:p>
    <w:p w:rsidR="00046D69" w:rsidRDefault="00046D69" w:rsidP="00046D69">
      <w:pPr>
        <w:jc w:val="both"/>
      </w:pPr>
    </w:p>
    <w:p w:rsidR="00046D69" w:rsidRDefault="00046D69" w:rsidP="00046D69">
      <w:pPr>
        <w:jc w:val="both"/>
      </w:pPr>
      <w: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t>Pzp</w:t>
      </w:r>
      <w:proofErr w:type="spellEnd"/>
      <w:r>
        <w:t>.</w:t>
      </w:r>
    </w:p>
    <w:p w:rsidR="00046D69" w:rsidRDefault="00046D69" w:rsidP="00046D69">
      <w:pPr>
        <w:jc w:val="both"/>
      </w:pPr>
    </w:p>
    <w:p w:rsidR="00046D69" w:rsidRDefault="00046D69" w:rsidP="00046D69">
      <w:pPr>
        <w:jc w:val="both"/>
        <w:rPr>
          <w:bCs/>
        </w:rPr>
      </w:pPr>
      <w:r>
        <w:t xml:space="preserve">Jednocześnie informujemy, </w:t>
      </w:r>
      <w:r>
        <w:rPr>
          <w:bCs/>
        </w:rPr>
        <w:t xml:space="preserve">iż zgodnie z art. 513 Wykonawcom przysługuje odwołanie na niezgodną z przepisami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 xml:space="preserve"> czynność Zamawiającego podjętą w postępowaniu o udzielenie zamówienia lub zaniechanie czynności, do której Zamawiający jest zobowiązany na podstawie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>. Odwołanie wnosi się w terminach i formie, określonych w art. 514 oraz art. 515 ustawy Prawo Zamówień Publicznych.</w:t>
      </w:r>
    </w:p>
    <w:p w:rsidR="00046D69" w:rsidRDefault="00046D69" w:rsidP="00046D69">
      <w:pPr>
        <w:spacing w:line="276" w:lineRule="auto"/>
        <w:jc w:val="both"/>
        <w:rPr>
          <w:u w:val="single"/>
        </w:rPr>
      </w:pPr>
    </w:p>
    <w:p w:rsidR="00046D69" w:rsidRDefault="00046D69" w:rsidP="00046D69">
      <w:pPr>
        <w:ind w:left="3119" w:firstLine="425"/>
        <w:jc w:val="right"/>
        <w:rPr>
          <w:i/>
        </w:rPr>
      </w:pPr>
    </w:p>
    <w:p w:rsidR="00046D69" w:rsidRDefault="00046D69" w:rsidP="00046D69">
      <w:pPr>
        <w:pStyle w:val="Tekstpodstawowy"/>
        <w:spacing w:line="240" w:lineRule="auto"/>
        <w:jc w:val="right"/>
        <w:rPr>
          <w:i/>
          <w:szCs w:val="24"/>
        </w:rPr>
      </w:pPr>
    </w:p>
    <w:p w:rsidR="00DE2950" w:rsidRPr="00DF7700" w:rsidRDefault="00DE2950" w:rsidP="00DE2950">
      <w:pPr>
        <w:ind w:left="3119" w:firstLine="425"/>
        <w:jc w:val="right"/>
        <w:rPr>
          <w:i/>
        </w:rPr>
      </w:pPr>
      <w:r w:rsidRPr="00DF7700">
        <w:rPr>
          <w:i/>
        </w:rPr>
        <w:t>Zamawiający</w:t>
      </w:r>
    </w:p>
    <w:p w:rsidR="00DE2950" w:rsidRPr="00DF7700" w:rsidRDefault="00DE2950" w:rsidP="00DE2950">
      <w:pPr>
        <w:ind w:left="3119" w:firstLine="425"/>
        <w:jc w:val="right"/>
        <w:rPr>
          <w:i/>
        </w:rPr>
      </w:pPr>
      <w:r w:rsidRPr="00DF7700">
        <w:rPr>
          <w:i/>
        </w:rPr>
        <w:t xml:space="preserve"> </w:t>
      </w:r>
    </w:p>
    <w:p w:rsidR="00DE2950" w:rsidRPr="00DF7700" w:rsidRDefault="00DE2950" w:rsidP="00DE2950">
      <w:pPr>
        <w:ind w:left="3119" w:firstLine="425"/>
        <w:jc w:val="right"/>
        <w:rPr>
          <w:i/>
        </w:rPr>
      </w:pPr>
      <w:r w:rsidRPr="00DF7700">
        <w:rPr>
          <w:i/>
        </w:rPr>
        <w:t>Dyrektor</w:t>
      </w:r>
    </w:p>
    <w:p w:rsidR="00DE2950" w:rsidRDefault="00DE2950" w:rsidP="00DE2950">
      <w:pPr>
        <w:ind w:left="3119" w:firstLine="425"/>
        <w:jc w:val="right"/>
        <w:rPr>
          <w:sz w:val="22"/>
          <w:szCs w:val="22"/>
        </w:rPr>
      </w:pPr>
      <w:r w:rsidRPr="00DF7700">
        <w:rPr>
          <w:i/>
        </w:rPr>
        <w:t xml:space="preserve">Adam </w:t>
      </w:r>
      <w:proofErr w:type="spellStart"/>
      <w:r w:rsidRPr="00DF7700">
        <w:rPr>
          <w:i/>
        </w:rPr>
        <w:t>Trzebinczyk</w:t>
      </w:r>
      <w:proofErr w:type="spellEnd"/>
    </w:p>
    <w:p w:rsidR="00A02E94" w:rsidRPr="00CC44BA" w:rsidRDefault="00A02E94" w:rsidP="00A02E94">
      <w:pPr>
        <w:spacing w:before="120"/>
        <w:jc w:val="both"/>
        <w:rPr>
          <w:color w:val="000000"/>
        </w:rPr>
      </w:pPr>
    </w:p>
    <w:sectPr w:rsidR="00A02E94" w:rsidRPr="00CC44BA" w:rsidSect="00046D69">
      <w:headerReference w:type="default" r:id="rId7"/>
      <w:footerReference w:type="default" r:id="rId8"/>
      <w:pgSz w:w="11906" w:h="16838"/>
      <w:pgMar w:top="2127" w:right="1133" w:bottom="993" w:left="1134" w:header="142" w:footer="3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CD5" w:rsidRDefault="008E1CD5">
      <w:r>
        <w:separator/>
      </w:r>
    </w:p>
  </w:endnote>
  <w:endnote w:type="continuationSeparator" w:id="0">
    <w:p w:rsidR="008E1CD5" w:rsidRDefault="008E1C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CD5" w:rsidRDefault="008E1C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8E1CD5" w:rsidRDefault="008E1CD5">
    <w:pPr>
      <w:pStyle w:val="Stopka"/>
      <w:tabs>
        <w:tab w:val="clear" w:pos="4536"/>
      </w:tabs>
      <w:jc w:val="center"/>
      <w:rPr>
        <w:sz w:val="18"/>
        <w:szCs w:val="18"/>
      </w:rPr>
    </w:pPr>
  </w:p>
  <w:p w:rsidR="008E1CD5" w:rsidRDefault="008E1C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CD5" w:rsidRDefault="008E1CD5">
      <w:r>
        <w:separator/>
      </w:r>
    </w:p>
  </w:footnote>
  <w:footnote w:type="continuationSeparator" w:id="0">
    <w:p w:rsidR="008E1CD5" w:rsidRDefault="008E1C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CD5" w:rsidRDefault="008E1CD5" w:rsidP="00571482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1D6934"/>
    <w:rsid w:val="00022322"/>
    <w:rsid w:val="00042497"/>
    <w:rsid w:val="00046D69"/>
    <w:rsid w:val="00065BEE"/>
    <w:rsid w:val="00074D8D"/>
    <w:rsid w:val="000A3131"/>
    <w:rsid w:val="000C1E6F"/>
    <w:rsid w:val="000C5828"/>
    <w:rsid w:val="000E4E56"/>
    <w:rsid w:val="001353A7"/>
    <w:rsid w:val="001A1468"/>
    <w:rsid w:val="001A1F12"/>
    <w:rsid w:val="001B7815"/>
    <w:rsid w:val="001D6934"/>
    <w:rsid w:val="001F3A9A"/>
    <w:rsid w:val="00211A34"/>
    <w:rsid w:val="0024260C"/>
    <w:rsid w:val="0028174A"/>
    <w:rsid w:val="00283BAF"/>
    <w:rsid w:val="002B1E4F"/>
    <w:rsid w:val="002B6761"/>
    <w:rsid w:val="002C0C0C"/>
    <w:rsid w:val="002C763A"/>
    <w:rsid w:val="00310465"/>
    <w:rsid w:val="00320E9E"/>
    <w:rsid w:val="003445A0"/>
    <w:rsid w:val="003533E3"/>
    <w:rsid w:val="00371874"/>
    <w:rsid w:val="00394458"/>
    <w:rsid w:val="003A0AFC"/>
    <w:rsid w:val="003A61CC"/>
    <w:rsid w:val="003B5A7A"/>
    <w:rsid w:val="003D611C"/>
    <w:rsid w:val="003D7FB7"/>
    <w:rsid w:val="00422FA9"/>
    <w:rsid w:val="00431C0B"/>
    <w:rsid w:val="00437CAD"/>
    <w:rsid w:val="004657DA"/>
    <w:rsid w:val="004B2665"/>
    <w:rsid w:val="004C3459"/>
    <w:rsid w:val="004E324A"/>
    <w:rsid w:val="004E7234"/>
    <w:rsid w:val="0054734E"/>
    <w:rsid w:val="00571482"/>
    <w:rsid w:val="00596EA3"/>
    <w:rsid w:val="00596FD7"/>
    <w:rsid w:val="005B5C58"/>
    <w:rsid w:val="005C35EA"/>
    <w:rsid w:val="005D3C2E"/>
    <w:rsid w:val="005E26F2"/>
    <w:rsid w:val="005E5BFF"/>
    <w:rsid w:val="005F2CB0"/>
    <w:rsid w:val="00606428"/>
    <w:rsid w:val="00607F9B"/>
    <w:rsid w:val="00613670"/>
    <w:rsid w:val="00644DCB"/>
    <w:rsid w:val="00657C1E"/>
    <w:rsid w:val="006E3089"/>
    <w:rsid w:val="006F236B"/>
    <w:rsid w:val="007002E0"/>
    <w:rsid w:val="00712C39"/>
    <w:rsid w:val="00721CB1"/>
    <w:rsid w:val="00756CDA"/>
    <w:rsid w:val="00791E0C"/>
    <w:rsid w:val="007A1251"/>
    <w:rsid w:val="007E2ACC"/>
    <w:rsid w:val="007E68C5"/>
    <w:rsid w:val="00832144"/>
    <w:rsid w:val="008567C7"/>
    <w:rsid w:val="008642B3"/>
    <w:rsid w:val="008A6C10"/>
    <w:rsid w:val="008D5964"/>
    <w:rsid w:val="008E1CD5"/>
    <w:rsid w:val="008E5102"/>
    <w:rsid w:val="00915B9E"/>
    <w:rsid w:val="00940F2B"/>
    <w:rsid w:val="00944BAD"/>
    <w:rsid w:val="00952256"/>
    <w:rsid w:val="00967D20"/>
    <w:rsid w:val="00975059"/>
    <w:rsid w:val="0097748A"/>
    <w:rsid w:val="00980F10"/>
    <w:rsid w:val="00995939"/>
    <w:rsid w:val="009A3CB7"/>
    <w:rsid w:val="009D1F4F"/>
    <w:rsid w:val="009F0E5C"/>
    <w:rsid w:val="00A029B8"/>
    <w:rsid w:val="00A02E94"/>
    <w:rsid w:val="00A3264F"/>
    <w:rsid w:val="00A375A4"/>
    <w:rsid w:val="00A50F10"/>
    <w:rsid w:val="00A7127A"/>
    <w:rsid w:val="00A91321"/>
    <w:rsid w:val="00A93E66"/>
    <w:rsid w:val="00AA02AC"/>
    <w:rsid w:val="00AF0A8A"/>
    <w:rsid w:val="00B32D12"/>
    <w:rsid w:val="00B464D3"/>
    <w:rsid w:val="00B473DF"/>
    <w:rsid w:val="00B8185B"/>
    <w:rsid w:val="00BC6F7F"/>
    <w:rsid w:val="00BD2174"/>
    <w:rsid w:val="00BF7D84"/>
    <w:rsid w:val="00C14DF3"/>
    <w:rsid w:val="00C400F3"/>
    <w:rsid w:val="00C423DD"/>
    <w:rsid w:val="00C60D7B"/>
    <w:rsid w:val="00C65E53"/>
    <w:rsid w:val="00CA0B33"/>
    <w:rsid w:val="00CA3511"/>
    <w:rsid w:val="00CC3DCB"/>
    <w:rsid w:val="00CC44BA"/>
    <w:rsid w:val="00CF3BF5"/>
    <w:rsid w:val="00D01E5B"/>
    <w:rsid w:val="00D04203"/>
    <w:rsid w:val="00D26ED6"/>
    <w:rsid w:val="00D31D90"/>
    <w:rsid w:val="00D42C90"/>
    <w:rsid w:val="00D479AE"/>
    <w:rsid w:val="00D8427E"/>
    <w:rsid w:val="00D96DC6"/>
    <w:rsid w:val="00DE2950"/>
    <w:rsid w:val="00E14D36"/>
    <w:rsid w:val="00E30B2D"/>
    <w:rsid w:val="00E3240A"/>
    <w:rsid w:val="00E43A40"/>
    <w:rsid w:val="00E50E54"/>
    <w:rsid w:val="00E62859"/>
    <w:rsid w:val="00E85D70"/>
    <w:rsid w:val="00EC7C7A"/>
    <w:rsid w:val="00ED5E85"/>
    <w:rsid w:val="00EE2AE7"/>
    <w:rsid w:val="00EE3E9F"/>
    <w:rsid w:val="00EE446B"/>
    <w:rsid w:val="00F24499"/>
    <w:rsid w:val="00F27271"/>
    <w:rsid w:val="00F33C66"/>
    <w:rsid w:val="00F63D4F"/>
    <w:rsid w:val="00F72325"/>
    <w:rsid w:val="00F83783"/>
    <w:rsid w:val="00F960D7"/>
    <w:rsid w:val="00F9611D"/>
    <w:rsid w:val="00FB4DB2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95939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593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9593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95939"/>
  </w:style>
  <w:style w:type="paragraph" w:styleId="Tekstpodstawowy">
    <w:name w:val="Body Text"/>
    <w:basedOn w:val="Normalny"/>
    <w:link w:val="TekstpodstawowyZnak"/>
    <w:rsid w:val="00995939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46D6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757F23-1F9D-49CE-92BE-18C69D3FC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19</Pages>
  <Words>5404</Words>
  <Characters>28204</Characters>
  <Application>Microsoft Office Word</Application>
  <DocSecurity>0</DocSecurity>
  <Lines>235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1601-01-01T00:00:00Z</cp:lastPrinted>
  <dcterms:created xsi:type="dcterms:W3CDTF">2024-03-06T08:09:00Z</dcterms:created>
  <dcterms:modified xsi:type="dcterms:W3CDTF">2024-03-06T08:09:00Z</dcterms:modified>
</cp:coreProperties>
</file>