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7A89C" w14:textId="77777777" w:rsidR="00986737" w:rsidRPr="009432A1" w:rsidRDefault="00AF034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F0342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F0342">
        <w:rPr>
          <w:rFonts w:ascii="Arial" w:hAnsi="Arial" w:cs="Arial"/>
          <w:sz w:val="24"/>
          <w:szCs w:val="24"/>
        </w:rPr>
        <w:t>2024-03-22</w:t>
      </w:r>
    </w:p>
    <w:p w14:paraId="6D2C5192" w14:textId="77777777" w:rsidR="00986737" w:rsidRPr="009432A1" w:rsidRDefault="00AF034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F034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8423344" w14:textId="77777777" w:rsidR="00986737" w:rsidRPr="009432A1" w:rsidRDefault="00AF034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F0342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F0342">
        <w:rPr>
          <w:rFonts w:ascii="Arial" w:hAnsi="Arial" w:cs="Arial"/>
          <w:sz w:val="24"/>
          <w:szCs w:val="24"/>
        </w:rPr>
        <w:t>4</w:t>
      </w:r>
    </w:p>
    <w:p w14:paraId="7EB5A0D3" w14:textId="77777777" w:rsidR="00986737" w:rsidRPr="009432A1" w:rsidRDefault="00AF0342" w:rsidP="00986737">
      <w:pPr>
        <w:rPr>
          <w:rFonts w:ascii="Arial" w:hAnsi="Arial" w:cs="Arial"/>
          <w:sz w:val="24"/>
          <w:szCs w:val="24"/>
        </w:rPr>
      </w:pPr>
      <w:r w:rsidRPr="00AF0342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F0342">
        <w:rPr>
          <w:rFonts w:ascii="Arial" w:hAnsi="Arial" w:cs="Arial"/>
          <w:sz w:val="24"/>
          <w:szCs w:val="24"/>
        </w:rPr>
        <w:t>Kolbuszowa</w:t>
      </w:r>
    </w:p>
    <w:p w14:paraId="18E7B8C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CA8D3DC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3B7813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4546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1E5B80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D0FD1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EF6A244" w14:textId="77777777" w:rsidTr="005A632E">
        <w:tc>
          <w:tcPr>
            <w:tcW w:w="2269" w:type="dxa"/>
            <w:shd w:val="clear" w:color="auto" w:fill="auto"/>
          </w:tcPr>
          <w:p w14:paraId="3089550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8F13C8" w14:textId="77777777" w:rsidR="00986737" w:rsidRPr="004E4B64" w:rsidRDefault="00AF034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0342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21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F0342" w:rsidRPr="004E4B64" w14:paraId="7B2DF438" w14:textId="77777777" w:rsidTr="00583D30">
        <w:tc>
          <w:tcPr>
            <w:tcW w:w="2269" w:type="dxa"/>
            <w:shd w:val="clear" w:color="auto" w:fill="auto"/>
          </w:tcPr>
          <w:p w14:paraId="66BBF6E6" w14:textId="77777777" w:rsidR="00AF0342" w:rsidRPr="004E4B64" w:rsidRDefault="00AF0342" w:rsidP="00583D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FBBA7B" w14:textId="77777777" w:rsidR="00AF0342" w:rsidRPr="004E4B64" w:rsidRDefault="00AF0342" w:rsidP="00583D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0342">
              <w:rPr>
                <w:rFonts w:ascii="Arial" w:hAnsi="Arial" w:cs="Arial"/>
                <w:bCs/>
                <w:sz w:val="24"/>
                <w:szCs w:val="24"/>
              </w:rPr>
              <w:t>Eap-2412/4/24/M</w:t>
            </w:r>
          </w:p>
        </w:tc>
      </w:tr>
    </w:tbl>
    <w:p w14:paraId="2CFF0BFF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F7BEEA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F0342" w:rsidRPr="00AF0342">
        <w:rPr>
          <w:rFonts w:ascii="Arial" w:hAnsi="Arial" w:cs="Arial"/>
          <w:sz w:val="24"/>
          <w:szCs w:val="24"/>
        </w:rPr>
        <w:t>(</w:t>
      </w:r>
      <w:proofErr w:type="spellStart"/>
      <w:r w:rsidR="00AF0342" w:rsidRPr="00AF0342">
        <w:rPr>
          <w:rFonts w:ascii="Arial" w:hAnsi="Arial" w:cs="Arial"/>
          <w:sz w:val="24"/>
          <w:szCs w:val="24"/>
        </w:rPr>
        <w:t>t.j</w:t>
      </w:r>
      <w:proofErr w:type="spellEnd"/>
      <w:r w:rsidR="00AF0342" w:rsidRPr="00AF0342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07F85A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F0342" w:rsidRPr="00AF0342">
        <w:rPr>
          <w:rFonts w:ascii="Arial" w:hAnsi="Arial" w:cs="Arial"/>
          <w:sz w:val="24"/>
          <w:szCs w:val="24"/>
        </w:rPr>
        <w:t>22/03/2024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F0342" w:rsidRPr="00AF034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864E781" w14:textId="77777777" w:rsidTr="005A632E">
        <w:tc>
          <w:tcPr>
            <w:tcW w:w="1276" w:type="dxa"/>
            <w:shd w:val="clear" w:color="auto" w:fill="F2F2F2"/>
            <w:vAlign w:val="center"/>
          </w:tcPr>
          <w:p w14:paraId="1736998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4ADA02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3E68BA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E8967E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F0342" w:rsidRPr="00BB547B" w14:paraId="01B67FF9" w14:textId="77777777" w:rsidTr="00583D30">
        <w:tc>
          <w:tcPr>
            <w:tcW w:w="1276" w:type="dxa"/>
            <w:shd w:val="clear" w:color="auto" w:fill="auto"/>
            <w:vAlign w:val="center"/>
          </w:tcPr>
          <w:p w14:paraId="02123C1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9844B5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3C907B05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0462048" w14:textId="77777777" w:rsidR="00AF0342" w:rsidRDefault="00E3434E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02-220 Warszawa</w:t>
            </w:r>
          </w:p>
          <w:p w14:paraId="6FC75550" w14:textId="725B6438" w:rsidR="00E3434E" w:rsidRPr="00986737" w:rsidRDefault="00E3434E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Łopuszańska 36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20E322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AF0342" w:rsidRPr="00BB547B" w14:paraId="4F5C8C54" w14:textId="77777777" w:rsidTr="00583D30">
        <w:tc>
          <w:tcPr>
            <w:tcW w:w="1276" w:type="dxa"/>
            <w:shd w:val="clear" w:color="auto" w:fill="auto"/>
            <w:vAlign w:val="center"/>
          </w:tcPr>
          <w:p w14:paraId="5158272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E3101C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AEDE633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23A51F2D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A9C35D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B87B3C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16 841.17 zł</w:t>
            </w:r>
          </w:p>
        </w:tc>
      </w:tr>
      <w:tr w:rsidR="00AF0342" w:rsidRPr="00BB547B" w14:paraId="1F3ADBEF" w14:textId="77777777" w:rsidTr="00583D30">
        <w:tc>
          <w:tcPr>
            <w:tcW w:w="1276" w:type="dxa"/>
            <w:shd w:val="clear" w:color="auto" w:fill="auto"/>
            <w:vAlign w:val="center"/>
          </w:tcPr>
          <w:p w14:paraId="2C80630F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5098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32C0432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AA9BED2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0A2ACC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18A9E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15 460.20 zł</w:t>
            </w:r>
          </w:p>
        </w:tc>
      </w:tr>
      <w:tr w:rsidR="00AF0342" w:rsidRPr="00BB547B" w14:paraId="4D37B92A" w14:textId="77777777" w:rsidTr="00583D30">
        <w:tc>
          <w:tcPr>
            <w:tcW w:w="1276" w:type="dxa"/>
            <w:shd w:val="clear" w:color="auto" w:fill="auto"/>
            <w:vAlign w:val="center"/>
          </w:tcPr>
          <w:p w14:paraId="30143193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BE8E6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669A928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E8B5606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lastRenderedPageBreak/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6FECA3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D5F57F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lastRenderedPageBreak/>
              <w:t>14 405.04 zł</w:t>
            </w:r>
          </w:p>
        </w:tc>
      </w:tr>
      <w:tr w:rsidR="00AF0342" w:rsidRPr="00BB547B" w14:paraId="6006E9A7" w14:textId="77777777" w:rsidTr="00583D30">
        <w:tc>
          <w:tcPr>
            <w:tcW w:w="1276" w:type="dxa"/>
            <w:shd w:val="clear" w:color="auto" w:fill="auto"/>
            <w:vAlign w:val="center"/>
          </w:tcPr>
          <w:p w14:paraId="6DC76AA7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53862D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D4F296B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00F4A2C6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15428C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A6CCAC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78 530.04 zł</w:t>
            </w:r>
          </w:p>
        </w:tc>
      </w:tr>
      <w:tr w:rsidR="00AF0342" w:rsidRPr="00BB547B" w14:paraId="2A7337E5" w14:textId="77777777" w:rsidTr="00583D30">
        <w:tc>
          <w:tcPr>
            <w:tcW w:w="1276" w:type="dxa"/>
            <w:shd w:val="clear" w:color="auto" w:fill="auto"/>
            <w:vAlign w:val="center"/>
          </w:tcPr>
          <w:p w14:paraId="043E9F9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7CF0E4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1324BE5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FAPOMED POLSKA SPÓŁKA Z OGRANICZONĄ ODPOWIEDZIALNOŚCIĄ</w:t>
            </w:r>
          </w:p>
          <w:p w14:paraId="61966DC6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OKOPOWA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47/27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FE401C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01-059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EE63B0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11 791.44 zł</w:t>
            </w:r>
          </w:p>
        </w:tc>
      </w:tr>
      <w:tr w:rsidR="00AF0342" w:rsidRPr="00BB547B" w14:paraId="7EC1C26C" w14:textId="77777777" w:rsidTr="00583D30">
        <w:tc>
          <w:tcPr>
            <w:tcW w:w="1276" w:type="dxa"/>
            <w:shd w:val="clear" w:color="auto" w:fill="auto"/>
            <w:vAlign w:val="center"/>
          </w:tcPr>
          <w:p w14:paraId="213427A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E30FB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69DF6ABF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Med4Me Sp. z o.o.</w:t>
            </w:r>
          </w:p>
          <w:p w14:paraId="3B0F1E38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Chałubińskiego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071559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00-613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CACA5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3 170.00 zł</w:t>
            </w:r>
          </w:p>
        </w:tc>
      </w:tr>
      <w:tr w:rsidR="00AF0342" w:rsidRPr="00BB547B" w14:paraId="7EE00115" w14:textId="77777777" w:rsidTr="00583D30">
        <w:tc>
          <w:tcPr>
            <w:tcW w:w="1276" w:type="dxa"/>
            <w:shd w:val="clear" w:color="auto" w:fill="auto"/>
            <w:vAlign w:val="center"/>
          </w:tcPr>
          <w:p w14:paraId="6A4CA05F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B13A8D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21FE520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00F926B8" w14:textId="42660935" w:rsidR="00AF0342" w:rsidRPr="00986737" w:rsidRDefault="00E3434E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42-500 Będzin ul. Sielecka 61C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4F00D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10 445.76 zł</w:t>
            </w:r>
          </w:p>
        </w:tc>
      </w:tr>
      <w:tr w:rsidR="00AF0342" w:rsidRPr="00BB547B" w14:paraId="6023DE67" w14:textId="77777777" w:rsidTr="00583D30">
        <w:tc>
          <w:tcPr>
            <w:tcW w:w="1276" w:type="dxa"/>
            <w:shd w:val="clear" w:color="auto" w:fill="auto"/>
            <w:vAlign w:val="center"/>
          </w:tcPr>
          <w:p w14:paraId="72968B3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67E8A5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154BACF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5A8F923B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Wojkowicka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E9C52A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41-250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Czeladź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3DAD0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AF0342" w:rsidRPr="00BB547B" w14:paraId="0B47C49D" w14:textId="77777777" w:rsidTr="00583D30">
        <w:tc>
          <w:tcPr>
            <w:tcW w:w="1276" w:type="dxa"/>
            <w:shd w:val="clear" w:color="auto" w:fill="auto"/>
            <w:vAlign w:val="center"/>
          </w:tcPr>
          <w:p w14:paraId="5B17EEB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E698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F943C75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Mölnlycke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Health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Care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Polska z o.o.</w:t>
            </w:r>
          </w:p>
          <w:p w14:paraId="04E04679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Okopowa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58/72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FC4E00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01-042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4918C3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51 715.15 zł</w:t>
            </w:r>
          </w:p>
        </w:tc>
      </w:tr>
      <w:tr w:rsidR="00AF0342" w:rsidRPr="00BB547B" w14:paraId="66B6191C" w14:textId="77777777" w:rsidTr="00583D30">
        <w:tc>
          <w:tcPr>
            <w:tcW w:w="1276" w:type="dxa"/>
            <w:shd w:val="clear" w:color="auto" w:fill="auto"/>
            <w:vAlign w:val="center"/>
          </w:tcPr>
          <w:p w14:paraId="5B4E715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5FA45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F30C093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1C58A3F1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96148B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9ED09F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52 650.00 zł</w:t>
            </w:r>
          </w:p>
        </w:tc>
      </w:tr>
      <w:tr w:rsidR="00AF0342" w:rsidRPr="00BB547B" w14:paraId="19E24E02" w14:textId="77777777" w:rsidTr="00583D30">
        <w:tc>
          <w:tcPr>
            <w:tcW w:w="1276" w:type="dxa"/>
            <w:shd w:val="clear" w:color="auto" w:fill="auto"/>
            <w:vAlign w:val="center"/>
          </w:tcPr>
          <w:p w14:paraId="72EE2D9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582C0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F9E2D02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3M Healthcare Poland Sp. z o.o.</w:t>
            </w:r>
          </w:p>
          <w:p w14:paraId="22319A78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al. Katowicka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FFA111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05-830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Nadarzyn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D3013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11 583.00 zł</w:t>
            </w:r>
          </w:p>
        </w:tc>
      </w:tr>
      <w:tr w:rsidR="00AF0342" w:rsidRPr="00BB547B" w14:paraId="0B714AE0" w14:textId="77777777" w:rsidTr="00583D30">
        <w:tc>
          <w:tcPr>
            <w:tcW w:w="1276" w:type="dxa"/>
            <w:shd w:val="clear" w:color="auto" w:fill="auto"/>
            <w:vAlign w:val="center"/>
          </w:tcPr>
          <w:p w14:paraId="19D770F4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50C64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7894AAB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3M Healthcare Poland Sp. z o.o.</w:t>
            </w:r>
          </w:p>
          <w:p w14:paraId="29026328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al. Katowicka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A2B19F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05-830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Nadarzyn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85148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24 806.52 zł</w:t>
            </w:r>
          </w:p>
        </w:tc>
      </w:tr>
      <w:tr w:rsidR="00AF0342" w:rsidRPr="00BB547B" w14:paraId="1339C533" w14:textId="77777777" w:rsidTr="00583D30">
        <w:tc>
          <w:tcPr>
            <w:tcW w:w="1276" w:type="dxa"/>
            <w:shd w:val="clear" w:color="auto" w:fill="auto"/>
            <w:vAlign w:val="center"/>
          </w:tcPr>
          <w:p w14:paraId="14521FF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0D6C4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817A611" w14:textId="77777777" w:rsidR="00E3434E" w:rsidRDefault="00E3434E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w Składzie:</w:t>
            </w:r>
          </w:p>
          <w:p w14:paraId="2830D592" w14:textId="77777777" w:rsidR="00E3434E" w:rsidRDefault="00E3434E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Kraków Sp. z o.o. Lider</w:t>
            </w:r>
          </w:p>
          <w:p w14:paraId="0E5BF21A" w14:textId="77037D67" w:rsidR="00AF0342" w:rsidRPr="00986737" w:rsidRDefault="00E3434E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Gromadzka 52, 30-719 Kraków </w:t>
            </w:r>
            <w:r w:rsidR="00AF0342" w:rsidRPr="00AF0342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  <w:r>
              <w:rPr>
                <w:rFonts w:ascii="Arial" w:hAnsi="Arial" w:cs="Arial"/>
                <w:sz w:val="24"/>
                <w:szCs w:val="24"/>
              </w:rPr>
              <w:t xml:space="preserve">- Członek </w:t>
            </w:r>
          </w:p>
          <w:p w14:paraId="78637B33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7A56BB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5DF982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24 727.68 zł</w:t>
            </w:r>
          </w:p>
        </w:tc>
      </w:tr>
      <w:tr w:rsidR="00AF0342" w:rsidRPr="00BB547B" w14:paraId="758E17CC" w14:textId="77777777" w:rsidTr="00583D30">
        <w:tc>
          <w:tcPr>
            <w:tcW w:w="1276" w:type="dxa"/>
            <w:shd w:val="clear" w:color="auto" w:fill="auto"/>
            <w:vAlign w:val="center"/>
          </w:tcPr>
          <w:p w14:paraId="2A4EE841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0DE54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940B698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Konsorcjum w Składzie:</w:t>
            </w:r>
          </w:p>
          <w:p w14:paraId="12A9A3B6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434E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E3434E">
              <w:rPr>
                <w:rFonts w:ascii="Arial" w:hAnsi="Arial" w:cs="Arial"/>
                <w:sz w:val="24"/>
                <w:szCs w:val="24"/>
              </w:rPr>
              <w:t xml:space="preserve"> Kraków Sp. z o.o. Lider</w:t>
            </w:r>
          </w:p>
          <w:p w14:paraId="10FA4354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lastRenderedPageBreak/>
              <w:t xml:space="preserve">Ul. Gromadzka 52, 30-719 Kraków Toruńskie Zakłady Materiałów Opatrunkowych Spółka Akcyjna- Członek </w:t>
            </w:r>
          </w:p>
          <w:p w14:paraId="6BF5A88F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60D785D3" w14:textId="4A5054E2" w:rsidR="00AF0342" w:rsidRPr="00986737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35C9D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lastRenderedPageBreak/>
              <w:t>236 237.40 zł</w:t>
            </w:r>
          </w:p>
        </w:tc>
      </w:tr>
      <w:tr w:rsidR="00AF0342" w:rsidRPr="00BB547B" w14:paraId="724BE678" w14:textId="77777777" w:rsidTr="00583D30">
        <w:tc>
          <w:tcPr>
            <w:tcW w:w="1276" w:type="dxa"/>
            <w:shd w:val="clear" w:color="auto" w:fill="auto"/>
            <w:vAlign w:val="center"/>
          </w:tcPr>
          <w:p w14:paraId="6733D841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C2C3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3C95ADE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Konsorcjum w Składzie:</w:t>
            </w:r>
          </w:p>
          <w:p w14:paraId="5EAFB4EA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434E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E3434E">
              <w:rPr>
                <w:rFonts w:ascii="Arial" w:hAnsi="Arial" w:cs="Arial"/>
                <w:sz w:val="24"/>
                <w:szCs w:val="24"/>
              </w:rPr>
              <w:t xml:space="preserve"> Kraków Sp. z o.o. Lider</w:t>
            </w:r>
          </w:p>
          <w:p w14:paraId="15BC4CAD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Ul. Gromadzka 52, 30-719 Kraków Toruńskie Zakłady Materiałów Opatrunkowych Spółka Akcyjna- Członek </w:t>
            </w:r>
          </w:p>
          <w:p w14:paraId="73D65040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584076BA" w14:textId="7FD1AB6C" w:rsidR="00AF0342" w:rsidRPr="00986737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17A61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218 220.47 zł</w:t>
            </w:r>
          </w:p>
        </w:tc>
      </w:tr>
      <w:tr w:rsidR="00AF0342" w:rsidRPr="00BB547B" w14:paraId="2CA785A2" w14:textId="77777777" w:rsidTr="00583D30">
        <w:tc>
          <w:tcPr>
            <w:tcW w:w="1276" w:type="dxa"/>
            <w:shd w:val="clear" w:color="auto" w:fill="auto"/>
            <w:vAlign w:val="center"/>
          </w:tcPr>
          <w:p w14:paraId="64D57E2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69CD3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45D35E1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Konsorcjum w Składzie:</w:t>
            </w:r>
          </w:p>
          <w:p w14:paraId="36E8F45F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434E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E3434E">
              <w:rPr>
                <w:rFonts w:ascii="Arial" w:hAnsi="Arial" w:cs="Arial"/>
                <w:sz w:val="24"/>
                <w:szCs w:val="24"/>
              </w:rPr>
              <w:t xml:space="preserve"> Kraków Sp. z o.o. Lider</w:t>
            </w:r>
          </w:p>
          <w:p w14:paraId="21F3AF43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Ul. Gromadzka 52, 30-719 Kraków Toruńskie Zakłady Materiałów Opatrunkowych Spółka Akcyjna- Członek </w:t>
            </w:r>
          </w:p>
          <w:p w14:paraId="1C977383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193E3BCB" w14:textId="793717B7" w:rsidR="00AF0342" w:rsidRPr="00986737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88A827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AF0342" w:rsidRPr="00BB547B" w14:paraId="28983486" w14:textId="77777777" w:rsidTr="00583D30">
        <w:tc>
          <w:tcPr>
            <w:tcW w:w="1276" w:type="dxa"/>
            <w:shd w:val="clear" w:color="auto" w:fill="auto"/>
            <w:vAlign w:val="center"/>
          </w:tcPr>
          <w:p w14:paraId="31BE6ACC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13F0D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5CCB1C9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Konsorcjum w Składzie:</w:t>
            </w:r>
          </w:p>
          <w:p w14:paraId="18CD2A97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434E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E3434E">
              <w:rPr>
                <w:rFonts w:ascii="Arial" w:hAnsi="Arial" w:cs="Arial"/>
                <w:sz w:val="24"/>
                <w:szCs w:val="24"/>
              </w:rPr>
              <w:t xml:space="preserve"> Kraków Sp. z o.o. Lider</w:t>
            </w:r>
          </w:p>
          <w:p w14:paraId="11E7A0AA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Ul. Gromadzka 52, 30-719 Kraków Toruńskie Zakłady Materiałów Opatrunkowych Spółka Akcyjna- Członek </w:t>
            </w:r>
          </w:p>
          <w:p w14:paraId="7E0B5EBA" w14:textId="77777777" w:rsidR="00E3434E" w:rsidRPr="00E3434E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2162D121" w14:textId="153DFA46" w:rsidR="00AF0342" w:rsidRPr="00986737" w:rsidRDefault="00E3434E" w:rsidP="00E343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434E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FD905D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1 386.21 zł</w:t>
            </w:r>
          </w:p>
        </w:tc>
      </w:tr>
      <w:tr w:rsidR="00AF0342" w:rsidRPr="00BB547B" w14:paraId="514E26ED" w14:textId="77777777" w:rsidTr="00583D30">
        <w:tc>
          <w:tcPr>
            <w:tcW w:w="1276" w:type="dxa"/>
            <w:shd w:val="clear" w:color="auto" w:fill="auto"/>
            <w:vAlign w:val="center"/>
          </w:tcPr>
          <w:p w14:paraId="7223D25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4A4A3F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40F3485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65E9FCB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25018B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B90053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10 303.00 zł</w:t>
            </w:r>
          </w:p>
        </w:tc>
      </w:tr>
      <w:tr w:rsidR="00AF0342" w:rsidRPr="00BB547B" w14:paraId="10D2CAFE" w14:textId="77777777" w:rsidTr="00583D30">
        <w:tc>
          <w:tcPr>
            <w:tcW w:w="1276" w:type="dxa"/>
            <w:shd w:val="clear" w:color="auto" w:fill="auto"/>
            <w:vAlign w:val="center"/>
          </w:tcPr>
          <w:p w14:paraId="3E38237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B5967A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35A7EAA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71BA305F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DEAD04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A039B7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67 490.60 zł</w:t>
            </w:r>
          </w:p>
        </w:tc>
      </w:tr>
      <w:tr w:rsidR="00AF0342" w:rsidRPr="00BB547B" w14:paraId="77D297FA" w14:textId="77777777" w:rsidTr="00583D30">
        <w:tc>
          <w:tcPr>
            <w:tcW w:w="1276" w:type="dxa"/>
            <w:shd w:val="clear" w:color="auto" w:fill="auto"/>
            <w:vAlign w:val="center"/>
          </w:tcPr>
          <w:p w14:paraId="01C23DE1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C9EC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BF4216C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FB2F0A5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lastRenderedPageBreak/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C6BD90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630C10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lastRenderedPageBreak/>
              <w:t>5 622.00 zł</w:t>
            </w:r>
          </w:p>
        </w:tc>
      </w:tr>
      <w:tr w:rsidR="00AF0342" w:rsidRPr="00BB547B" w14:paraId="2925A4C8" w14:textId="77777777" w:rsidTr="00583D30">
        <w:tc>
          <w:tcPr>
            <w:tcW w:w="1276" w:type="dxa"/>
            <w:shd w:val="clear" w:color="auto" w:fill="auto"/>
            <w:vAlign w:val="center"/>
          </w:tcPr>
          <w:p w14:paraId="651D4DAD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9C96E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3F143CC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9C2C3D9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E03466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46FB5A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16 779.00 zł</w:t>
            </w:r>
          </w:p>
        </w:tc>
      </w:tr>
      <w:tr w:rsidR="00AF0342" w:rsidRPr="00BB547B" w14:paraId="484215BA" w14:textId="77777777" w:rsidTr="00583D30">
        <w:tc>
          <w:tcPr>
            <w:tcW w:w="1276" w:type="dxa"/>
            <w:shd w:val="clear" w:color="auto" w:fill="auto"/>
            <w:vAlign w:val="center"/>
          </w:tcPr>
          <w:p w14:paraId="242F5484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CA06D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F7583D4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A4F436A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DA2CD2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F6630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10 677.20 zł</w:t>
            </w:r>
          </w:p>
        </w:tc>
      </w:tr>
      <w:tr w:rsidR="00AF0342" w:rsidRPr="00BB547B" w14:paraId="69FAF482" w14:textId="77777777" w:rsidTr="00583D30">
        <w:tc>
          <w:tcPr>
            <w:tcW w:w="1276" w:type="dxa"/>
            <w:shd w:val="clear" w:color="auto" w:fill="auto"/>
            <w:vAlign w:val="center"/>
          </w:tcPr>
          <w:p w14:paraId="2A48690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1C69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45CB6FE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0342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AF034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7EA6A74" w14:textId="6F100CF0" w:rsidR="00AF0342" w:rsidRPr="00986737" w:rsidRDefault="00E3434E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Rondo Daszyńskiego 00-843 </w:t>
            </w:r>
            <w:r w:rsidR="00AF0342" w:rsidRPr="00AF034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029AD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74 778.12 zł</w:t>
            </w:r>
          </w:p>
        </w:tc>
      </w:tr>
      <w:tr w:rsidR="00AF0342" w:rsidRPr="00BB547B" w14:paraId="446B51DC" w14:textId="77777777" w:rsidTr="00583D30">
        <w:tc>
          <w:tcPr>
            <w:tcW w:w="1276" w:type="dxa"/>
            <w:shd w:val="clear" w:color="auto" w:fill="auto"/>
            <w:vAlign w:val="center"/>
          </w:tcPr>
          <w:p w14:paraId="5B83073A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91A68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436D58E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HEN MEDICAL SPÓŁKA Z OGRANICZONĄ ODPOWIEDZIALNOŚCIĄ</w:t>
            </w:r>
          </w:p>
          <w:p w14:paraId="76AB9741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Tuwima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6/14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D67D65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954B01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15 174.00 zł</w:t>
            </w:r>
          </w:p>
        </w:tc>
      </w:tr>
      <w:tr w:rsidR="00AF0342" w:rsidRPr="00BB547B" w14:paraId="7F7F7A64" w14:textId="77777777" w:rsidTr="00583D30">
        <w:tc>
          <w:tcPr>
            <w:tcW w:w="1276" w:type="dxa"/>
            <w:shd w:val="clear" w:color="auto" w:fill="auto"/>
            <w:vAlign w:val="center"/>
          </w:tcPr>
          <w:p w14:paraId="64303F5C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FB8F7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BC1A1B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75424F07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DEBBDA" w14:textId="23EE6D3A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95</w:t>
            </w:r>
            <w:r w:rsidR="000607E6">
              <w:rPr>
                <w:rFonts w:ascii="Arial" w:hAnsi="Arial" w:cs="Arial"/>
                <w:sz w:val="24"/>
                <w:szCs w:val="24"/>
              </w:rPr>
              <w:t>-</w:t>
            </w:r>
            <w:r w:rsidRPr="00AF0342">
              <w:rPr>
                <w:rFonts w:ascii="Arial" w:hAnsi="Arial" w:cs="Arial"/>
                <w:sz w:val="24"/>
                <w:szCs w:val="24"/>
              </w:rPr>
              <w:t>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D95AD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97 822.26 zł</w:t>
            </w:r>
          </w:p>
        </w:tc>
      </w:tr>
      <w:tr w:rsidR="00AF0342" w:rsidRPr="00BB547B" w14:paraId="4BBDE71F" w14:textId="77777777" w:rsidTr="00583D30">
        <w:tc>
          <w:tcPr>
            <w:tcW w:w="1276" w:type="dxa"/>
            <w:shd w:val="clear" w:color="auto" w:fill="auto"/>
            <w:vAlign w:val="center"/>
          </w:tcPr>
          <w:p w14:paraId="588751D3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5B0376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0A0B0B6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5FA83711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55783E" w14:textId="0CE11D78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95</w:t>
            </w:r>
            <w:r w:rsidR="000607E6">
              <w:rPr>
                <w:rFonts w:ascii="Arial" w:hAnsi="Arial" w:cs="Arial"/>
                <w:sz w:val="24"/>
                <w:szCs w:val="24"/>
              </w:rPr>
              <w:t>-</w:t>
            </w:r>
            <w:r w:rsidRPr="00AF0342">
              <w:rPr>
                <w:rFonts w:ascii="Arial" w:hAnsi="Arial" w:cs="Arial"/>
                <w:sz w:val="24"/>
                <w:szCs w:val="24"/>
              </w:rPr>
              <w:t>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F2C00A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127 116.22 zł</w:t>
            </w:r>
          </w:p>
        </w:tc>
      </w:tr>
      <w:tr w:rsidR="00AF0342" w:rsidRPr="00BB547B" w14:paraId="4EBEAF01" w14:textId="77777777" w:rsidTr="00583D30">
        <w:tc>
          <w:tcPr>
            <w:tcW w:w="1276" w:type="dxa"/>
            <w:shd w:val="clear" w:color="auto" w:fill="auto"/>
            <w:vAlign w:val="center"/>
          </w:tcPr>
          <w:p w14:paraId="4F585F8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55EB5B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732BAB4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50317184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DCC4E6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7A6D45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28 165.75 zł</w:t>
            </w:r>
          </w:p>
        </w:tc>
      </w:tr>
      <w:tr w:rsidR="00AF0342" w:rsidRPr="00BB547B" w14:paraId="08E9D632" w14:textId="77777777" w:rsidTr="00583D30">
        <w:tc>
          <w:tcPr>
            <w:tcW w:w="1276" w:type="dxa"/>
            <w:shd w:val="clear" w:color="auto" w:fill="auto"/>
            <w:vAlign w:val="center"/>
          </w:tcPr>
          <w:p w14:paraId="044CA963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0ADD49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17D7F457" w14:textId="77777777" w:rsidR="00AF0342" w:rsidRPr="00986737" w:rsidRDefault="00AF0342" w:rsidP="00583D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52C577A2" w14:textId="77777777" w:rsidR="00AF0342" w:rsidRPr="00986737" w:rsidRDefault="00AF0342" w:rsidP="00583D30">
            <w:pPr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8B6D5F" w14:textId="77777777" w:rsidR="00AF0342" w:rsidRPr="00986737" w:rsidRDefault="00AF0342" w:rsidP="00583D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0342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EFC875" w14:textId="77777777" w:rsidR="00AF0342" w:rsidRPr="00986737" w:rsidRDefault="00AF0342" w:rsidP="00583D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342">
              <w:rPr>
                <w:rFonts w:ascii="Arial" w:hAnsi="Arial" w:cs="Arial"/>
                <w:sz w:val="24"/>
                <w:szCs w:val="24"/>
              </w:rPr>
              <w:t>39 474.76 zł</w:t>
            </w:r>
          </w:p>
        </w:tc>
      </w:tr>
    </w:tbl>
    <w:p w14:paraId="0DCAFDA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F71C011" w14:textId="1C037A11" w:rsidR="00C236D3" w:rsidRDefault="00AF0342" w:rsidP="00173B20">
      <w:pPr>
        <w:jc w:val="right"/>
        <w:rPr>
          <w:rFonts w:ascii="Arial" w:hAnsi="Arial" w:cs="Arial"/>
          <w:sz w:val="24"/>
          <w:szCs w:val="24"/>
        </w:rPr>
      </w:pPr>
      <w:r w:rsidRPr="00AF0342">
        <w:rPr>
          <w:rFonts w:ascii="Arial" w:hAnsi="Arial" w:cs="Arial"/>
          <w:sz w:val="24"/>
          <w:szCs w:val="24"/>
        </w:rPr>
        <w:t xml:space="preserve">  </w:t>
      </w:r>
      <w:bookmarkEnd w:id="0"/>
      <w:r w:rsidR="000607E6">
        <w:rPr>
          <w:rFonts w:ascii="Arial" w:hAnsi="Arial" w:cs="Arial"/>
          <w:sz w:val="24"/>
          <w:szCs w:val="24"/>
        </w:rPr>
        <w:t xml:space="preserve">Dyrektor SP ZOZ Kolbuszowa </w:t>
      </w:r>
    </w:p>
    <w:p w14:paraId="4C6E9014" w14:textId="63681BD8" w:rsidR="000607E6" w:rsidRPr="00BB547B" w:rsidRDefault="000607E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0607E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7391E" w14:textId="77777777" w:rsidR="00B05FCF" w:rsidRDefault="00B05FCF">
      <w:r>
        <w:separator/>
      </w:r>
    </w:p>
  </w:endnote>
  <w:endnote w:type="continuationSeparator" w:id="0">
    <w:p w14:paraId="1255C38B" w14:textId="77777777" w:rsidR="00B05FCF" w:rsidRDefault="00B0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1C9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AEC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A3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05922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45F940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399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CD74C5" w14:textId="77777777" w:rsidR="009F189D" w:rsidRDefault="009F189D">
    <w:pPr>
      <w:pStyle w:val="Stopka"/>
      <w:tabs>
        <w:tab w:val="clear" w:pos="4536"/>
      </w:tabs>
      <w:jc w:val="center"/>
    </w:pPr>
  </w:p>
  <w:p w14:paraId="4305A1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EB808" w14:textId="77777777" w:rsidR="00B05FCF" w:rsidRDefault="00B05FCF">
      <w:r>
        <w:separator/>
      </w:r>
    </w:p>
  </w:footnote>
  <w:footnote w:type="continuationSeparator" w:id="0">
    <w:p w14:paraId="2CE5BC44" w14:textId="77777777" w:rsidR="00B05FCF" w:rsidRDefault="00B05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83ABD" w14:textId="77777777" w:rsidR="00AF0342" w:rsidRDefault="00AF0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87582" w14:textId="77777777" w:rsidR="00AF0342" w:rsidRDefault="00AF0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832D" w14:textId="77777777" w:rsidR="00AF0342" w:rsidRDefault="00AF03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FCF"/>
    <w:rsid w:val="00007727"/>
    <w:rsid w:val="00017720"/>
    <w:rsid w:val="00035488"/>
    <w:rsid w:val="000607E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F0342"/>
    <w:rsid w:val="00B05FCF"/>
    <w:rsid w:val="00BB547B"/>
    <w:rsid w:val="00C236D3"/>
    <w:rsid w:val="00C659E2"/>
    <w:rsid w:val="00C82837"/>
    <w:rsid w:val="00CA3D66"/>
    <w:rsid w:val="00CB0802"/>
    <w:rsid w:val="00D665F5"/>
    <w:rsid w:val="00D7128F"/>
    <w:rsid w:val="00E3434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3FE52"/>
  <w15:chartTrackingRefBased/>
  <w15:docId w15:val="{9AAEE64E-2126-4593-9E92-A5814DCC1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631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2024-03-22T10:03:00Z</dcterms:created>
  <dcterms:modified xsi:type="dcterms:W3CDTF">2024-03-22T10:03:00Z</dcterms:modified>
</cp:coreProperties>
</file>