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9C163" w14:textId="77777777" w:rsidR="00986737" w:rsidRPr="009432A1" w:rsidRDefault="003A2E6A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63212737"/>
      <w:r w:rsidRPr="003A2E6A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A2E6A">
        <w:rPr>
          <w:rFonts w:ascii="Arial" w:hAnsi="Arial" w:cs="Arial"/>
          <w:sz w:val="24"/>
          <w:szCs w:val="24"/>
        </w:rPr>
        <w:t>2024-04-05</w:t>
      </w:r>
    </w:p>
    <w:p w14:paraId="0AFCD9FF" w14:textId="77777777" w:rsidR="00986737" w:rsidRPr="009432A1" w:rsidRDefault="003A2E6A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A2E6A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143B5C0" w14:textId="77777777" w:rsidR="00986737" w:rsidRPr="009432A1" w:rsidRDefault="003A2E6A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A2E6A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A2E6A">
        <w:rPr>
          <w:rFonts w:ascii="Arial" w:hAnsi="Arial" w:cs="Arial"/>
          <w:sz w:val="24"/>
          <w:szCs w:val="24"/>
        </w:rPr>
        <w:t>4</w:t>
      </w:r>
    </w:p>
    <w:p w14:paraId="3DA03D60" w14:textId="77777777" w:rsidR="00986737" w:rsidRPr="009432A1" w:rsidRDefault="003A2E6A" w:rsidP="00986737">
      <w:pPr>
        <w:rPr>
          <w:rFonts w:ascii="Arial" w:hAnsi="Arial" w:cs="Arial"/>
          <w:sz w:val="24"/>
          <w:szCs w:val="24"/>
        </w:rPr>
      </w:pPr>
      <w:r w:rsidRPr="003A2E6A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A2E6A">
        <w:rPr>
          <w:rFonts w:ascii="Arial" w:hAnsi="Arial" w:cs="Arial"/>
          <w:sz w:val="24"/>
          <w:szCs w:val="24"/>
        </w:rPr>
        <w:t>Kolbuszowa</w:t>
      </w:r>
    </w:p>
    <w:p w14:paraId="475F4F4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7275D2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234838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1ED73F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3A76ED8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9543E45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69B967B" w14:textId="77777777" w:rsidTr="005A632E">
        <w:tc>
          <w:tcPr>
            <w:tcW w:w="2269" w:type="dxa"/>
            <w:shd w:val="clear" w:color="auto" w:fill="auto"/>
          </w:tcPr>
          <w:p w14:paraId="7FE5A2D2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A4569D" w14:textId="77777777" w:rsidR="00986737" w:rsidRPr="004E4B64" w:rsidRDefault="003A2E6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2E6A">
              <w:rPr>
                <w:rFonts w:ascii="Arial" w:hAnsi="Arial" w:cs="Arial"/>
                <w:bCs/>
                <w:sz w:val="24"/>
                <w:szCs w:val="24"/>
              </w:rPr>
              <w:t xml:space="preserve">Dostawa materiałów </w:t>
            </w:r>
            <w:proofErr w:type="spellStart"/>
            <w:r w:rsidRPr="003A2E6A">
              <w:rPr>
                <w:rFonts w:ascii="Arial" w:hAnsi="Arial" w:cs="Arial"/>
                <w:bCs/>
                <w:sz w:val="24"/>
                <w:szCs w:val="24"/>
              </w:rPr>
              <w:t>szewnych</w:t>
            </w:r>
            <w:proofErr w:type="spellEnd"/>
            <w:r w:rsidRPr="003A2E6A">
              <w:rPr>
                <w:rFonts w:ascii="Arial" w:hAnsi="Arial" w:cs="Arial"/>
                <w:bCs/>
                <w:sz w:val="24"/>
                <w:szCs w:val="24"/>
              </w:rPr>
              <w:t>, taśm poliestrowych i klipsów do zabiegów operacyjnych - 6 pakietów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2E6A" w:rsidRPr="004E4B64" w14:paraId="6C933F56" w14:textId="77777777" w:rsidTr="001850B5">
        <w:tc>
          <w:tcPr>
            <w:tcW w:w="2269" w:type="dxa"/>
            <w:shd w:val="clear" w:color="auto" w:fill="auto"/>
          </w:tcPr>
          <w:p w14:paraId="79E8D787" w14:textId="77777777" w:rsidR="003A2E6A" w:rsidRPr="004E4B64" w:rsidRDefault="003A2E6A" w:rsidP="001850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A156FE" w14:textId="77777777" w:rsidR="003A2E6A" w:rsidRPr="004E4B64" w:rsidRDefault="003A2E6A" w:rsidP="001850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2E6A">
              <w:rPr>
                <w:rFonts w:ascii="Arial" w:hAnsi="Arial" w:cs="Arial"/>
                <w:bCs/>
                <w:sz w:val="24"/>
                <w:szCs w:val="24"/>
              </w:rPr>
              <w:t>Eap-2412/5/24/M</w:t>
            </w:r>
          </w:p>
        </w:tc>
      </w:tr>
    </w:tbl>
    <w:p w14:paraId="67F1CA30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41E68EB2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A2E6A" w:rsidRPr="003A2E6A">
        <w:rPr>
          <w:rFonts w:ascii="Arial" w:hAnsi="Arial" w:cs="Arial"/>
          <w:sz w:val="24"/>
          <w:szCs w:val="24"/>
        </w:rPr>
        <w:t>(</w:t>
      </w:r>
      <w:proofErr w:type="spellStart"/>
      <w:r w:rsidR="003A2E6A" w:rsidRPr="003A2E6A">
        <w:rPr>
          <w:rFonts w:ascii="Arial" w:hAnsi="Arial" w:cs="Arial"/>
          <w:sz w:val="24"/>
          <w:szCs w:val="24"/>
        </w:rPr>
        <w:t>t.j</w:t>
      </w:r>
      <w:proofErr w:type="spellEnd"/>
      <w:r w:rsidR="003A2E6A" w:rsidRPr="003A2E6A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4FD14C9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A2E6A" w:rsidRPr="003A2E6A">
        <w:rPr>
          <w:rFonts w:ascii="Arial" w:hAnsi="Arial" w:cs="Arial"/>
          <w:sz w:val="24"/>
          <w:szCs w:val="24"/>
        </w:rPr>
        <w:t>05/04/2024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A2E6A" w:rsidRPr="003A2E6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C272912" w14:textId="77777777" w:rsidTr="005A632E">
        <w:tc>
          <w:tcPr>
            <w:tcW w:w="1276" w:type="dxa"/>
            <w:shd w:val="clear" w:color="auto" w:fill="F2F2F2"/>
            <w:vAlign w:val="center"/>
          </w:tcPr>
          <w:p w14:paraId="3C133FD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985906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4024D3D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759D403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A2E6A" w:rsidRPr="00BB547B" w14:paraId="638FE7D6" w14:textId="77777777" w:rsidTr="001850B5">
        <w:tc>
          <w:tcPr>
            <w:tcW w:w="1276" w:type="dxa"/>
            <w:shd w:val="clear" w:color="auto" w:fill="auto"/>
            <w:vAlign w:val="center"/>
          </w:tcPr>
          <w:p w14:paraId="255F50F0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B0BFE8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BBF1461" w14:textId="77777777" w:rsidR="003A2E6A" w:rsidRPr="00986737" w:rsidRDefault="003A2E6A" w:rsidP="001850B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2E6A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A2E6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A2E6A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A2E6A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0C7D92B3" w14:textId="77777777" w:rsidR="003A2E6A" w:rsidRPr="00986737" w:rsidRDefault="003A2E6A" w:rsidP="001850B5">
            <w:pPr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2E6A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719F1D" w14:textId="77777777" w:rsidR="003A2E6A" w:rsidRPr="00986737" w:rsidRDefault="003A2E6A" w:rsidP="001850B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2E6A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F1FD51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201 170.99 zł</w:t>
            </w:r>
          </w:p>
        </w:tc>
      </w:tr>
      <w:tr w:rsidR="003A2E6A" w:rsidRPr="00BB547B" w14:paraId="0CA8F677" w14:textId="77777777" w:rsidTr="001850B5">
        <w:tc>
          <w:tcPr>
            <w:tcW w:w="1276" w:type="dxa"/>
            <w:shd w:val="clear" w:color="auto" w:fill="auto"/>
            <w:vAlign w:val="center"/>
          </w:tcPr>
          <w:p w14:paraId="22BDEDA9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533BF7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3306F2F" w14:textId="77777777" w:rsidR="003A2E6A" w:rsidRPr="00986737" w:rsidRDefault="003A2E6A" w:rsidP="001850B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3A2E6A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3A2E6A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2426530A" w14:textId="77777777" w:rsidR="003A2E6A" w:rsidRPr="00986737" w:rsidRDefault="003A2E6A" w:rsidP="001850B5">
            <w:pPr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Złotej Jesieni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2E6A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4C6EF0" w14:textId="77777777" w:rsidR="003A2E6A" w:rsidRPr="00986737" w:rsidRDefault="003A2E6A" w:rsidP="001850B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05-410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2E6A">
              <w:rPr>
                <w:rFonts w:ascii="Arial" w:hAnsi="Arial" w:cs="Arial"/>
                <w:sz w:val="24"/>
                <w:szCs w:val="24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48D1E5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29 268.00 zł</w:t>
            </w:r>
          </w:p>
        </w:tc>
      </w:tr>
      <w:tr w:rsidR="003A2E6A" w:rsidRPr="00BB547B" w14:paraId="02CB0097" w14:textId="77777777" w:rsidTr="001850B5">
        <w:tc>
          <w:tcPr>
            <w:tcW w:w="1276" w:type="dxa"/>
            <w:shd w:val="clear" w:color="auto" w:fill="auto"/>
            <w:vAlign w:val="center"/>
          </w:tcPr>
          <w:p w14:paraId="4903F684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150424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94C98EB" w14:textId="77777777" w:rsidR="003A2E6A" w:rsidRPr="00986737" w:rsidRDefault="003A2E6A" w:rsidP="001850B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Johnson &amp; Johnson Poland Sp. z o.o.</w:t>
            </w:r>
          </w:p>
          <w:p w14:paraId="2A933FEC" w14:textId="77777777" w:rsidR="003A2E6A" w:rsidRPr="00986737" w:rsidRDefault="003A2E6A" w:rsidP="001850B5">
            <w:pPr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Iłżecka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2E6A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07FE53" w14:textId="77777777" w:rsidR="003A2E6A" w:rsidRPr="00986737" w:rsidRDefault="003A2E6A" w:rsidP="001850B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02135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2E6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B49BD5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8 779.89 zł</w:t>
            </w:r>
          </w:p>
        </w:tc>
      </w:tr>
      <w:tr w:rsidR="003A2E6A" w:rsidRPr="00BB547B" w14:paraId="74AD6A6D" w14:textId="77777777" w:rsidTr="001850B5">
        <w:tc>
          <w:tcPr>
            <w:tcW w:w="1276" w:type="dxa"/>
            <w:shd w:val="clear" w:color="auto" w:fill="auto"/>
            <w:vAlign w:val="center"/>
          </w:tcPr>
          <w:p w14:paraId="40E25BE6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EC657E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5FE6292" w14:textId="77777777" w:rsidR="003A2E6A" w:rsidRPr="00986737" w:rsidRDefault="003A2E6A" w:rsidP="001850B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2E6A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3A2E6A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3B18660A" w14:textId="77777777" w:rsidR="003A2E6A" w:rsidRPr="00986737" w:rsidRDefault="003A2E6A" w:rsidP="001850B5">
            <w:pPr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2E6A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0F4FCC" w14:textId="77777777" w:rsidR="003A2E6A" w:rsidRPr="00986737" w:rsidRDefault="003A2E6A" w:rsidP="001850B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lastRenderedPageBreak/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2E6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750780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lastRenderedPageBreak/>
              <w:t>307 470.89 zł</w:t>
            </w:r>
          </w:p>
        </w:tc>
      </w:tr>
      <w:tr w:rsidR="003A2E6A" w:rsidRPr="00BB547B" w14:paraId="7FB64C86" w14:textId="77777777" w:rsidTr="001850B5">
        <w:tc>
          <w:tcPr>
            <w:tcW w:w="1276" w:type="dxa"/>
            <w:shd w:val="clear" w:color="auto" w:fill="auto"/>
            <w:vAlign w:val="center"/>
          </w:tcPr>
          <w:p w14:paraId="3BD8C8E4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9F9EE2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49F0597" w14:textId="77777777" w:rsidR="003A2E6A" w:rsidRPr="00986737" w:rsidRDefault="003A2E6A" w:rsidP="001850B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2E6A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3A2E6A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53A64241" w14:textId="77777777" w:rsidR="003A2E6A" w:rsidRPr="00986737" w:rsidRDefault="003A2E6A" w:rsidP="001850B5">
            <w:pPr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2E6A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488DA2" w14:textId="77777777" w:rsidR="003A2E6A" w:rsidRPr="00986737" w:rsidRDefault="003A2E6A" w:rsidP="001850B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2E6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6E4768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77 679.00 zł</w:t>
            </w:r>
          </w:p>
        </w:tc>
      </w:tr>
      <w:tr w:rsidR="003A2E6A" w:rsidRPr="00BB547B" w14:paraId="2F44E1B1" w14:textId="77777777" w:rsidTr="001850B5">
        <w:tc>
          <w:tcPr>
            <w:tcW w:w="1276" w:type="dxa"/>
            <w:shd w:val="clear" w:color="auto" w:fill="auto"/>
            <w:vAlign w:val="center"/>
          </w:tcPr>
          <w:p w14:paraId="0FA2B8AE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939265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8642CD1" w14:textId="77777777" w:rsidR="003A2E6A" w:rsidRPr="00986737" w:rsidRDefault="003A2E6A" w:rsidP="001850B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A2E6A">
              <w:rPr>
                <w:rFonts w:ascii="Arial" w:hAnsi="Arial" w:cs="Arial"/>
                <w:sz w:val="24"/>
                <w:szCs w:val="24"/>
              </w:rPr>
              <w:t>Medtronic</w:t>
            </w:r>
            <w:proofErr w:type="spellEnd"/>
            <w:r w:rsidRPr="003A2E6A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66183F24" w14:textId="77777777" w:rsidR="003A2E6A" w:rsidRPr="00986737" w:rsidRDefault="003A2E6A" w:rsidP="001850B5">
            <w:pPr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2E6A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3B3386" w14:textId="77777777" w:rsidR="003A2E6A" w:rsidRPr="00986737" w:rsidRDefault="003A2E6A" w:rsidP="001850B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00-633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2E6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3487A7" w14:textId="77777777" w:rsidR="003A2E6A" w:rsidRPr="00986737" w:rsidRDefault="003A2E6A" w:rsidP="001850B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2E6A">
              <w:rPr>
                <w:rFonts w:ascii="Arial" w:hAnsi="Arial" w:cs="Arial"/>
                <w:sz w:val="24"/>
                <w:szCs w:val="24"/>
              </w:rPr>
              <w:t>132 436.35 zł</w:t>
            </w:r>
          </w:p>
        </w:tc>
      </w:tr>
    </w:tbl>
    <w:p w14:paraId="00931CD8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6C64045" w14:textId="4937953B" w:rsidR="00C236D3" w:rsidRDefault="003A2E6A" w:rsidP="00173B20">
      <w:pPr>
        <w:jc w:val="right"/>
        <w:rPr>
          <w:rFonts w:ascii="Arial" w:hAnsi="Arial" w:cs="Arial"/>
          <w:sz w:val="24"/>
          <w:szCs w:val="24"/>
        </w:rPr>
      </w:pPr>
      <w:r w:rsidRPr="003A2E6A">
        <w:rPr>
          <w:rFonts w:ascii="Arial" w:hAnsi="Arial" w:cs="Arial"/>
          <w:sz w:val="24"/>
          <w:szCs w:val="24"/>
        </w:rPr>
        <w:t xml:space="preserve">  </w:t>
      </w:r>
      <w:bookmarkEnd w:id="0"/>
      <w:r w:rsidR="004F3718">
        <w:rPr>
          <w:rFonts w:ascii="Arial" w:hAnsi="Arial" w:cs="Arial"/>
          <w:sz w:val="24"/>
          <w:szCs w:val="24"/>
        </w:rPr>
        <w:t>Dyrektor SP ZOZ Kolbuszowa</w:t>
      </w:r>
    </w:p>
    <w:p w14:paraId="7464E7A0" w14:textId="3FA56276" w:rsidR="004F3718" w:rsidRPr="00BB547B" w:rsidRDefault="004F3718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4F371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626A0" w14:textId="77777777" w:rsidR="003676AF" w:rsidRDefault="003676AF">
      <w:r>
        <w:separator/>
      </w:r>
    </w:p>
  </w:endnote>
  <w:endnote w:type="continuationSeparator" w:id="0">
    <w:p w14:paraId="6E865266" w14:textId="77777777" w:rsidR="003676AF" w:rsidRDefault="0036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D87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A24B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EDB1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5E270C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5E706D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F2C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E5ED72" w14:textId="77777777" w:rsidR="009F189D" w:rsidRDefault="009F189D">
    <w:pPr>
      <w:pStyle w:val="Stopka"/>
      <w:tabs>
        <w:tab w:val="clear" w:pos="4536"/>
      </w:tabs>
      <w:jc w:val="center"/>
    </w:pPr>
  </w:p>
  <w:p w14:paraId="0ED2DA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000E2" w14:textId="77777777" w:rsidR="003676AF" w:rsidRDefault="003676AF">
      <w:r>
        <w:separator/>
      </w:r>
    </w:p>
  </w:footnote>
  <w:footnote w:type="continuationSeparator" w:id="0">
    <w:p w14:paraId="36EE376A" w14:textId="77777777" w:rsidR="003676AF" w:rsidRDefault="00367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25D80" w14:textId="77777777" w:rsidR="003A2E6A" w:rsidRDefault="003A2E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FB490" w14:textId="77777777" w:rsidR="003A2E6A" w:rsidRDefault="003A2E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152FF" w14:textId="77777777" w:rsidR="003A2E6A" w:rsidRDefault="003A2E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6AF"/>
    <w:rsid w:val="00007727"/>
    <w:rsid w:val="00017720"/>
    <w:rsid w:val="00035488"/>
    <w:rsid w:val="000D7F25"/>
    <w:rsid w:val="000E00E5"/>
    <w:rsid w:val="00173B20"/>
    <w:rsid w:val="001C69FF"/>
    <w:rsid w:val="0023318D"/>
    <w:rsid w:val="003676AF"/>
    <w:rsid w:val="003A2E6A"/>
    <w:rsid w:val="003D72FD"/>
    <w:rsid w:val="00423179"/>
    <w:rsid w:val="00490DC0"/>
    <w:rsid w:val="00493F8C"/>
    <w:rsid w:val="004C7E9B"/>
    <w:rsid w:val="004F3718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806284"/>
  <w15:chartTrackingRefBased/>
  <w15:docId w15:val="{29F701B9-A8FC-4BD7-B661-2EE49359C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199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2024-04-05T10:30:00Z</cp:lastPrinted>
  <dcterms:created xsi:type="dcterms:W3CDTF">2024-04-05T10:32:00Z</dcterms:created>
  <dcterms:modified xsi:type="dcterms:W3CDTF">2024-04-05T10:32:00Z</dcterms:modified>
</cp:coreProperties>
</file>