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C1E56" w14:textId="77777777" w:rsidR="003E6519" w:rsidRPr="009432A1" w:rsidRDefault="00C5454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63212852"/>
      <w:r w:rsidRPr="00C54548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54548">
        <w:rPr>
          <w:rFonts w:ascii="Arial" w:hAnsi="Arial" w:cs="Arial"/>
          <w:sz w:val="24"/>
          <w:szCs w:val="24"/>
        </w:rPr>
        <w:t>2024-04-05</w:t>
      </w:r>
    </w:p>
    <w:p w14:paraId="771490CC" w14:textId="77777777" w:rsidR="003E6519" w:rsidRPr="009432A1" w:rsidRDefault="00C5454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454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B03CDDB" w14:textId="77777777" w:rsidR="003E6519" w:rsidRPr="009432A1" w:rsidRDefault="00C5454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54548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54548">
        <w:rPr>
          <w:rFonts w:ascii="Arial" w:hAnsi="Arial" w:cs="Arial"/>
          <w:sz w:val="24"/>
          <w:szCs w:val="24"/>
        </w:rPr>
        <w:t>4</w:t>
      </w:r>
    </w:p>
    <w:p w14:paraId="0BFD2C32" w14:textId="77777777" w:rsidR="003E6519" w:rsidRPr="009432A1" w:rsidRDefault="00C54548" w:rsidP="003E6519">
      <w:pPr>
        <w:rPr>
          <w:rFonts w:ascii="Arial" w:hAnsi="Arial" w:cs="Arial"/>
          <w:sz w:val="24"/>
          <w:szCs w:val="24"/>
        </w:rPr>
      </w:pPr>
      <w:r w:rsidRPr="00C54548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54548">
        <w:rPr>
          <w:rFonts w:ascii="Arial" w:hAnsi="Arial" w:cs="Arial"/>
          <w:sz w:val="24"/>
          <w:szCs w:val="24"/>
        </w:rPr>
        <w:t>Kolbuszowa</w:t>
      </w:r>
    </w:p>
    <w:p w14:paraId="0A95215B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62D5376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70F1951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E7A09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807DE8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EF0C92C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662A414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D2DE9F5" w14:textId="77777777" w:rsidTr="001A0FA2">
        <w:tc>
          <w:tcPr>
            <w:tcW w:w="2269" w:type="dxa"/>
            <w:shd w:val="clear" w:color="auto" w:fill="auto"/>
          </w:tcPr>
          <w:p w14:paraId="413D8049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6F5572" w14:textId="77777777" w:rsidR="003E6519" w:rsidRPr="004E4B64" w:rsidRDefault="00C5454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4548">
              <w:rPr>
                <w:rFonts w:ascii="Arial" w:hAnsi="Arial" w:cs="Arial"/>
                <w:bCs/>
                <w:sz w:val="24"/>
                <w:szCs w:val="24"/>
              </w:rPr>
              <w:t xml:space="preserve">Dostawa materiałów </w:t>
            </w:r>
            <w:proofErr w:type="spellStart"/>
            <w:r w:rsidRPr="00C54548">
              <w:rPr>
                <w:rFonts w:ascii="Arial" w:hAnsi="Arial" w:cs="Arial"/>
                <w:bCs/>
                <w:sz w:val="24"/>
                <w:szCs w:val="24"/>
              </w:rPr>
              <w:t>szewnych</w:t>
            </w:r>
            <w:proofErr w:type="spellEnd"/>
            <w:r w:rsidRPr="00C54548">
              <w:rPr>
                <w:rFonts w:ascii="Arial" w:hAnsi="Arial" w:cs="Arial"/>
                <w:bCs/>
                <w:sz w:val="24"/>
                <w:szCs w:val="24"/>
              </w:rPr>
              <w:t>, taśm poliestrowych i klipsów do zabiegów operacyjnych - 6 pakietów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4548" w:rsidRPr="004E4B64" w14:paraId="2C245E34" w14:textId="77777777" w:rsidTr="001850B5">
        <w:tc>
          <w:tcPr>
            <w:tcW w:w="2269" w:type="dxa"/>
            <w:shd w:val="clear" w:color="auto" w:fill="auto"/>
          </w:tcPr>
          <w:p w14:paraId="05751315" w14:textId="77777777" w:rsidR="00C54548" w:rsidRPr="004E4B64" w:rsidRDefault="00C54548" w:rsidP="001850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69AD25" w14:textId="77777777" w:rsidR="00C54548" w:rsidRPr="004E4B64" w:rsidRDefault="00C54548" w:rsidP="001850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4548">
              <w:rPr>
                <w:rFonts w:ascii="Arial" w:hAnsi="Arial" w:cs="Arial"/>
                <w:bCs/>
                <w:sz w:val="24"/>
                <w:szCs w:val="24"/>
              </w:rPr>
              <w:t>Eap-2412/5/24/M</w:t>
            </w:r>
          </w:p>
        </w:tc>
      </w:tr>
    </w:tbl>
    <w:p w14:paraId="0A3EAAD0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54548" w:rsidRPr="00C54548">
        <w:rPr>
          <w:rFonts w:ascii="Arial" w:hAnsi="Arial" w:cs="Arial"/>
          <w:sz w:val="24"/>
          <w:szCs w:val="24"/>
        </w:rPr>
        <w:t>(</w:t>
      </w:r>
      <w:proofErr w:type="spellStart"/>
      <w:r w:rsidR="00C54548" w:rsidRPr="00C54548">
        <w:rPr>
          <w:rFonts w:ascii="Arial" w:hAnsi="Arial" w:cs="Arial"/>
          <w:sz w:val="24"/>
          <w:szCs w:val="24"/>
        </w:rPr>
        <w:t>t.j</w:t>
      </w:r>
      <w:proofErr w:type="spellEnd"/>
      <w:r w:rsidR="00C54548" w:rsidRPr="00C54548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54548" w:rsidRPr="00C902DE" w14:paraId="24269347" w14:textId="77777777" w:rsidTr="001850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2BB0B3" w14:textId="77777777" w:rsidR="00C54548" w:rsidRPr="00C902DE" w:rsidRDefault="00C54548" w:rsidP="001850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54548">
              <w:rPr>
                <w:rFonts w:ascii="Arial" w:hAnsi="Arial" w:cs="Arial"/>
                <w:sz w:val="24"/>
                <w:szCs w:val="24"/>
              </w:rPr>
              <w:t>części 1 zamówienia w wysokości 310 000.00 zł brutto;</w:t>
            </w:r>
          </w:p>
        </w:tc>
      </w:tr>
      <w:tr w:rsidR="00C54548" w:rsidRPr="00C902DE" w14:paraId="7662AB2C" w14:textId="77777777" w:rsidTr="001850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ECD2DF" w14:textId="77777777" w:rsidR="00C54548" w:rsidRPr="00C902DE" w:rsidRDefault="00C54548" w:rsidP="001850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54548">
              <w:rPr>
                <w:rFonts w:ascii="Arial" w:hAnsi="Arial" w:cs="Arial"/>
                <w:sz w:val="24"/>
                <w:szCs w:val="24"/>
              </w:rPr>
              <w:t>części 2 zamówienia w wysokości 125 000.00 zł brutto;</w:t>
            </w:r>
          </w:p>
        </w:tc>
      </w:tr>
      <w:tr w:rsidR="00C54548" w:rsidRPr="00C902DE" w14:paraId="374EE2A8" w14:textId="77777777" w:rsidTr="001850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4DA20F" w14:textId="77777777" w:rsidR="00C54548" w:rsidRPr="00C902DE" w:rsidRDefault="00C54548" w:rsidP="001850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54548">
              <w:rPr>
                <w:rFonts w:ascii="Arial" w:hAnsi="Arial" w:cs="Arial"/>
                <w:sz w:val="24"/>
                <w:szCs w:val="24"/>
              </w:rPr>
              <w:t>części 3 zamówienia w wysokości 180 000.00 zł brutto;</w:t>
            </w:r>
          </w:p>
        </w:tc>
      </w:tr>
      <w:tr w:rsidR="00C54548" w:rsidRPr="00C902DE" w14:paraId="6195603F" w14:textId="77777777" w:rsidTr="001850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5A0C43" w14:textId="77777777" w:rsidR="00C54548" w:rsidRPr="00C902DE" w:rsidRDefault="00C54548" w:rsidP="001850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54548">
              <w:rPr>
                <w:rFonts w:ascii="Arial" w:hAnsi="Arial" w:cs="Arial"/>
                <w:sz w:val="24"/>
                <w:szCs w:val="24"/>
              </w:rPr>
              <w:t>części 4 zamówienia w wysokości 220 000.00 zł brutto;</w:t>
            </w:r>
          </w:p>
        </w:tc>
      </w:tr>
      <w:tr w:rsidR="00C54548" w:rsidRPr="00C902DE" w14:paraId="4A70F032" w14:textId="77777777" w:rsidTr="001850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9A3F08" w14:textId="77777777" w:rsidR="00C54548" w:rsidRPr="00C902DE" w:rsidRDefault="00C54548" w:rsidP="001850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54548">
              <w:rPr>
                <w:rFonts w:ascii="Arial" w:hAnsi="Arial" w:cs="Arial"/>
                <w:sz w:val="24"/>
                <w:szCs w:val="24"/>
              </w:rPr>
              <w:t>części 5 zamówienia w wysokości 28 000.00 zł brutto;</w:t>
            </w:r>
          </w:p>
        </w:tc>
      </w:tr>
      <w:tr w:rsidR="00C54548" w:rsidRPr="00C902DE" w14:paraId="59A8482E" w14:textId="77777777" w:rsidTr="001850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BB8348" w14:textId="77777777" w:rsidR="00C54548" w:rsidRPr="00C902DE" w:rsidRDefault="00C54548" w:rsidP="001850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54548">
              <w:rPr>
                <w:rFonts w:ascii="Arial" w:hAnsi="Arial" w:cs="Arial"/>
                <w:sz w:val="24"/>
                <w:szCs w:val="24"/>
              </w:rPr>
              <w:t>części 6 zamówienia w wysokości 34 000.00 zł brutto;</w:t>
            </w:r>
          </w:p>
        </w:tc>
      </w:tr>
    </w:tbl>
    <w:p w14:paraId="27E6038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E22EED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D31BE44" w14:textId="1DB0E175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5C5F6BC" w14:textId="1554983E" w:rsidR="0047058F" w:rsidRDefault="0047058F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SP ZOZ Kolbuszowa</w:t>
      </w:r>
    </w:p>
    <w:p w14:paraId="69613FD0" w14:textId="5AD8BF07" w:rsidR="0047058F" w:rsidRPr="003E6519" w:rsidRDefault="0047058F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Zbigniew Strzelczyk</w:t>
      </w:r>
    </w:p>
    <w:p w14:paraId="585D22D3" w14:textId="7665216E" w:rsidR="00C236D3" w:rsidRPr="003E6519" w:rsidRDefault="00C54548" w:rsidP="0047058F">
      <w:pPr>
        <w:jc w:val="right"/>
        <w:rPr>
          <w:rFonts w:ascii="Arial" w:hAnsi="Arial" w:cs="Arial"/>
          <w:sz w:val="22"/>
          <w:szCs w:val="22"/>
        </w:rPr>
      </w:pPr>
      <w:r w:rsidRPr="00C54548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459DB" w14:textId="77777777" w:rsidR="00B200B1" w:rsidRDefault="00B200B1">
      <w:r>
        <w:separator/>
      </w:r>
    </w:p>
  </w:endnote>
  <w:endnote w:type="continuationSeparator" w:id="0">
    <w:p w14:paraId="557C338E" w14:textId="77777777" w:rsidR="00B200B1" w:rsidRDefault="00B20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FE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2BB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990F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BC535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2AB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BC6BB5" w14:textId="77777777" w:rsidR="009F189D" w:rsidRDefault="009F189D">
    <w:pPr>
      <w:pStyle w:val="Stopka"/>
      <w:tabs>
        <w:tab w:val="clear" w:pos="4536"/>
      </w:tabs>
      <w:jc w:val="center"/>
    </w:pPr>
  </w:p>
  <w:p w14:paraId="307CBA5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E3F0B" w14:textId="77777777" w:rsidR="00B200B1" w:rsidRDefault="00B200B1">
      <w:r>
        <w:separator/>
      </w:r>
    </w:p>
  </w:footnote>
  <w:footnote w:type="continuationSeparator" w:id="0">
    <w:p w14:paraId="5419D48C" w14:textId="77777777" w:rsidR="00B200B1" w:rsidRDefault="00B20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AC6A9" w14:textId="77777777" w:rsidR="00C54548" w:rsidRDefault="00C545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10D65" w14:textId="77777777" w:rsidR="00C54548" w:rsidRDefault="00C545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36CA" w14:textId="77777777" w:rsidR="00C54548" w:rsidRDefault="00C545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0B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7058F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200B1"/>
    <w:rsid w:val="00BE7129"/>
    <w:rsid w:val="00C236D3"/>
    <w:rsid w:val="00C54548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9269B8"/>
  <w15:chartTrackingRefBased/>
  <w15:docId w15:val="{347A22E8-BAB1-4929-A676-31C3FE7E7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2024-04-05T10:33:00Z</cp:lastPrinted>
  <dcterms:created xsi:type="dcterms:W3CDTF">2024-04-05T10:34:00Z</dcterms:created>
  <dcterms:modified xsi:type="dcterms:W3CDTF">2024-04-05T10:34:00Z</dcterms:modified>
</cp:coreProperties>
</file>