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2AA" w:rsidRDefault="005772AA" w:rsidP="006B7A0A">
      <w:pPr>
        <w:rPr>
          <w:b/>
          <w:bCs/>
          <w:sz w:val="24"/>
          <w:szCs w:val="24"/>
        </w:rPr>
      </w:pPr>
    </w:p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B7A0A" w:rsidRPr="00DA2AC1" w:rsidRDefault="006B7A0A" w:rsidP="006B7A0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B7A0A" w:rsidRPr="00DA2AC1" w:rsidRDefault="006B7A0A" w:rsidP="006B7A0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 w:rsidR="005772AA"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 w:rsidR="005772AA">
        <w:rPr>
          <w:b/>
          <w:bCs/>
          <w:sz w:val="24"/>
          <w:szCs w:val="24"/>
        </w:rPr>
        <w:t>4</w:t>
      </w:r>
      <w:r w:rsidRPr="00DA2AC1">
        <w:rPr>
          <w:sz w:val="24"/>
          <w:szCs w:val="24"/>
        </w:rPr>
        <w:tab/>
        <w:t xml:space="preserve"> Katowice dnia: </w:t>
      </w:r>
      <w:r w:rsidR="005772AA">
        <w:rPr>
          <w:sz w:val="24"/>
          <w:szCs w:val="24"/>
        </w:rPr>
        <w:t>0</w:t>
      </w:r>
      <w:r w:rsidR="003D1C7C">
        <w:rPr>
          <w:sz w:val="24"/>
          <w:szCs w:val="24"/>
        </w:rPr>
        <w:t>9</w:t>
      </w:r>
      <w:r>
        <w:rPr>
          <w:sz w:val="24"/>
          <w:szCs w:val="24"/>
        </w:rPr>
        <w:t>.0</w:t>
      </w:r>
      <w:r w:rsidR="005772AA">
        <w:rPr>
          <w:sz w:val="24"/>
          <w:szCs w:val="24"/>
        </w:rPr>
        <w:t>4</w:t>
      </w:r>
      <w:r>
        <w:rPr>
          <w:sz w:val="24"/>
          <w:szCs w:val="24"/>
        </w:rPr>
        <w:t>.2024</w:t>
      </w:r>
      <w:r w:rsidR="005772AA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:rsidR="006B7A0A" w:rsidRPr="001566D5" w:rsidRDefault="006B7A0A" w:rsidP="006B7A0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B7A0A" w:rsidRDefault="006B7A0A" w:rsidP="006B7A0A"/>
    <w:p w:rsidR="006B7A0A" w:rsidRDefault="006B7A0A" w:rsidP="006B7A0A"/>
    <w:p w:rsidR="006B7A0A" w:rsidRPr="001566D5" w:rsidRDefault="006B7A0A" w:rsidP="006B7A0A"/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0D4AB5">
        <w:rPr>
          <w:rFonts w:ascii="Times New Roman" w:hAnsi="Times New Roman"/>
          <w:sz w:val="24"/>
          <w:szCs w:val="24"/>
        </w:rPr>
        <w:t>2</w:t>
      </w:r>
    </w:p>
    <w:p w:rsidR="006B7A0A" w:rsidRDefault="006B7A0A" w:rsidP="006B7A0A">
      <w:pPr>
        <w:jc w:val="both"/>
        <w:rPr>
          <w:i/>
          <w:sz w:val="22"/>
          <w:szCs w:val="22"/>
        </w:rPr>
      </w:pPr>
    </w:p>
    <w:p w:rsidR="006B7A0A" w:rsidRDefault="006B7A0A" w:rsidP="006B7A0A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F76145" w:rsidRDefault="006B7A0A" w:rsidP="006B7A0A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="00F76145" w:rsidRPr="00F76145">
        <w:rPr>
          <w:b/>
          <w:bCs/>
          <w:i/>
          <w:sz w:val="22"/>
          <w:szCs w:val="22"/>
        </w:rPr>
        <w:t xml:space="preserve">Dostawa narzędzi mikrochirurgicznych, soczewek wewnątrzgałkowych oraz </w:t>
      </w:r>
      <w:r w:rsidR="00F76145">
        <w:rPr>
          <w:b/>
          <w:bCs/>
          <w:i/>
          <w:sz w:val="22"/>
          <w:szCs w:val="22"/>
        </w:rPr>
        <w:t xml:space="preserve"> </w:t>
      </w:r>
    </w:p>
    <w:p w:rsidR="006B7A0A" w:rsidRDefault="00F76145" w:rsidP="006B7A0A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F76145">
        <w:rPr>
          <w:b/>
          <w:bCs/>
          <w:i/>
          <w:sz w:val="22"/>
          <w:szCs w:val="22"/>
        </w:rPr>
        <w:t>pozostałych wyrobów medycznych do zabiegów okulistycznych</w:t>
      </w:r>
      <w:r w:rsidR="006B7A0A" w:rsidRPr="00ED5EA5">
        <w:rPr>
          <w:b/>
          <w:bCs/>
          <w:i/>
          <w:sz w:val="22"/>
          <w:szCs w:val="22"/>
        </w:rPr>
        <w:t>”</w:t>
      </w:r>
      <w:r w:rsidR="006B7A0A" w:rsidRPr="00ED5EA5">
        <w:rPr>
          <w:bCs/>
          <w:i/>
          <w:sz w:val="22"/>
          <w:szCs w:val="22"/>
        </w:rPr>
        <w:t xml:space="preserve">; </w:t>
      </w:r>
    </w:p>
    <w:p w:rsidR="006B7A0A" w:rsidRPr="00ED5EA5" w:rsidRDefault="006B7A0A" w:rsidP="006B7A0A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 w:rsidR="00F76145">
        <w:rPr>
          <w:b/>
          <w:i/>
          <w:sz w:val="22"/>
          <w:szCs w:val="22"/>
        </w:rPr>
        <w:t>04</w:t>
      </w:r>
      <w:r w:rsidRPr="00ED5EA5">
        <w:rPr>
          <w:b/>
          <w:i/>
          <w:sz w:val="22"/>
          <w:szCs w:val="22"/>
        </w:rPr>
        <w:t>/P/202</w:t>
      </w:r>
      <w:r w:rsidR="00F76145">
        <w:rPr>
          <w:b/>
          <w:i/>
          <w:sz w:val="22"/>
          <w:szCs w:val="22"/>
        </w:rPr>
        <w:t>4</w:t>
      </w:r>
    </w:p>
    <w:p w:rsidR="006B7A0A" w:rsidRDefault="006B7A0A" w:rsidP="006B7A0A">
      <w:pPr>
        <w:jc w:val="both"/>
        <w:rPr>
          <w:b/>
          <w:sz w:val="22"/>
          <w:szCs w:val="22"/>
        </w:rPr>
      </w:pPr>
    </w:p>
    <w:p w:rsidR="006B7A0A" w:rsidRDefault="006B7A0A" w:rsidP="006B7A0A">
      <w:pPr>
        <w:jc w:val="both"/>
        <w:rPr>
          <w:sz w:val="24"/>
          <w:szCs w:val="24"/>
        </w:rPr>
      </w:pPr>
    </w:p>
    <w:p w:rsidR="006B7A0A" w:rsidRDefault="006B7A0A" w:rsidP="006B7A0A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</w:t>
      </w:r>
      <w:r w:rsidR="00F76145">
        <w:rPr>
          <w:sz w:val="24"/>
          <w:szCs w:val="24"/>
        </w:rPr>
        <w:t xml:space="preserve"> </w:t>
      </w:r>
      <w:r w:rsidRPr="001566D5">
        <w:rPr>
          <w:sz w:val="24"/>
          <w:szCs w:val="24"/>
        </w:rPr>
        <w:t>r. Prawo zamówień publicznych (Dz. U. z 202</w:t>
      </w:r>
      <w:r>
        <w:rPr>
          <w:sz w:val="24"/>
          <w:szCs w:val="24"/>
        </w:rPr>
        <w:t>3</w:t>
      </w:r>
      <w:r w:rsidR="00F76145">
        <w:rPr>
          <w:sz w:val="24"/>
          <w:szCs w:val="24"/>
        </w:rPr>
        <w:t xml:space="preserve"> 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A70A8B" w:rsidRDefault="00A70A8B" w:rsidP="006B7A0A">
      <w:pPr>
        <w:jc w:val="both"/>
        <w:rPr>
          <w:bCs/>
          <w:sz w:val="24"/>
          <w:szCs w:val="24"/>
          <w:lang w:eastAsia="ar-SA"/>
        </w:rPr>
      </w:pPr>
    </w:p>
    <w:p w:rsidR="00A70A8B" w:rsidRPr="00A70A8B" w:rsidRDefault="004940A0" w:rsidP="00A70A8B">
      <w:pPr>
        <w:pStyle w:val="Akapitzlist"/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4940A0">
        <w:rPr>
          <w:sz w:val="24"/>
          <w:szCs w:val="24"/>
        </w:rPr>
        <w:t xml:space="preserve">Czy w Pakiecie nr 1 Zamawiający dopuści pierścienie </w:t>
      </w:r>
      <w:proofErr w:type="spellStart"/>
      <w:r w:rsidRPr="004940A0">
        <w:rPr>
          <w:sz w:val="24"/>
          <w:szCs w:val="24"/>
        </w:rPr>
        <w:t>dotorebkowe</w:t>
      </w:r>
      <w:proofErr w:type="spellEnd"/>
      <w:r w:rsidRPr="004940A0">
        <w:rPr>
          <w:sz w:val="24"/>
          <w:szCs w:val="24"/>
        </w:rPr>
        <w:t xml:space="preserve"> w rozmiarach: 12/10mm, 13/11mm i 11/10mm?</w:t>
      </w:r>
    </w:p>
    <w:p w:rsidR="00A70A8B" w:rsidRPr="00A70A8B" w:rsidRDefault="00A70A8B" w:rsidP="00A70A8B">
      <w:pPr>
        <w:jc w:val="both"/>
        <w:rPr>
          <w:b/>
          <w:sz w:val="24"/>
          <w:szCs w:val="24"/>
        </w:rPr>
      </w:pPr>
      <w:r w:rsidRPr="00A70A8B">
        <w:rPr>
          <w:b/>
          <w:sz w:val="24"/>
          <w:szCs w:val="24"/>
        </w:rPr>
        <w:t>Odp.:</w:t>
      </w:r>
    </w:p>
    <w:p w:rsidR="00A70A8B" w:rsidRPr="00A70A8B" w:rsidRDefault="004940A0" w:rsidP="00A70A8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 </w:t>
      </w:r>
      <w:r w:rsidR="00570280" w:rsidRPr="004940A0">
        <w:rPr>
          <w:sz w:val="24"/>
          <w:szCs w:val="24"/>
        </w:rPr>
        <w:t xml:space="preserve">pierścieni </w:t>
      </w:r>
      <w:proofErr w:type="spellStart"/>
      <w:r w:rsidR="00570280" w:rsidRPr="004940A0">
        <w:rPr>
          <w:sz w:val="24"/>
          <w:szCs w:val="24"/>
        </w:rPr>
        <w:t>dotorebkow</w:t>
      </w:r>
      <w:r w:rsidR="00570280">
        <w:rPr>
          <w:sz w:val="24"/>
          <w:szCs w:val="24"/>
        </w:rPr>
        <w:t>ych</w:t>
      </w:r>
      <w:proofErr w:type="spellEnd"/>
      <w:r w:rsidR="00570280">
        <w:rPr>
          <w:sz w:val="24"/>
          <w:szCs w:val="24"/>
        </w:rPr>
        <w:t xml:space="preserve"> o zaoferowanych rozmiarach.</w:t>
      </w:r>
    </w:p>
    <w:p w:rsidR="00A70A8B" w:rsidRPr="00A70A8B" w:rsidRDefault="00A70A8B" w:rsidP="00A70A8B">
      <w:pPr>
        <w:jc w:val="both"/>
        <w:rPr>
          <w:sz w:val="24"/>
          <w:szCs w:val="24"/>
        </w:rPr>
      </w:pPr>
    </w:p>
    <w:p w:rsidR="00A70A8B" w:rsidRDefault="00A70A8B" w:rsidP="00A70A8B">
      <w:pPr>
        <w:jc w:val="both"/>
        <w:rPr>
          <w:sz w:val="24"/>
          <w:szCs w:val="24"/>
        </w:rPr>
      </w:pPr>
    </w:p>
    <w:p w:rsidR="00A70A8B" w:rsidRPr="00A70A8B" w:rsidRDefault="00A70A8B" w:rsidP="00A70A8B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B1A23" w:rsidRPr="00E935D6" w:rsidTr="00D50BA6">
        <w:tc>
          <w:tcPr>
            <w:tcW w:w="9356" w:type="dxa"/>
            <w:shd w:val="clear" w:color="auto" w:fill="auto"/>
          </w:tcPr>
          <w:p w:rsidR="00570280" w:rsidRDefault="00570280" w:rsidP="00263179">
            <w:pPr>
              <w:jc w:val="right"/>
              <w:rPr>
                <w:i/>
                <w:sz w:val="24"/>
                <w:szCs w:val="24"/>
              </w:rPr>
            </w:pP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Zamawiający </w:t>
            </w: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Dyrektor</w:t>
            </w:r>
          </w:p>
          <w:p w:rsidR="00263179" w:rsidRPr="00E935D6" w:rsidRDefault="00263179" w:rsidP="00263179">
            <w:pPr>
              <w:spacing w:after="120"/>
              <w:ind w:left="30" w:right="-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945D1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 w:val="24"/>
                <w:szCs w:val="24"/>
              </w:rPr>
              <w:t>Trzebinczyk</w:t>
            </w:r>
            <w:proofErr w:type="spellEnd"/>
            <w:r w:rsidRPr="00E945D1">
              <w:rPr>
                <w:i/>
                <w:sz w:val="24"/>
                <w:szCs w:val="24"/>
              </w:rPr>
              <w:t xml:space="preserve">  </w:t>
            </w:r>
          </w:p>
          <w:p w:rsidR="002B1A23" w:rsidRPr="002B1A23" w:rsidRDefault="002B1A23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5772AA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1B1" w:rsidRDefault="005331B1">
      <w:r>
        <w:separator/>
      </w:r>
    </w:p>
  </w:endnote>
  <w:endnote w:type="continuationSeparator" w:id="0">
    <w:p w:rsidR="005331B1" w:rsidRDefault="0053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E7AC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E7AC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E7AC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D1C7C" w:rsidRPr="003D1C7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1B1" w:rsidRDefault="005331B1">
      <w:r>
        <w:separator/>
      </w:r>
    </w:p>
  </w:footnote>
  <w:footnote w:type="continuationSeparator" w:id="0">
    <w:p w:rsidR="005331B1" w:rsidRDefault="0053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30299"/>
    <w:multiLevelType w:val="hybridMultilevel"/>
    <w:tmpl w:val="5686C5A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D17435"/>
    <w:multiLevelType w:val="hybridMultilevel"/>
    <w:tmpl w:val="DF0A2E20"/>
    <w:lvl w:ilvl="0" w:tplc="07A49888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08F51B6"/>
    <w:multiLevelType w:val="hybridMultilevel"/>
    <w:tmpl w:val="FB4AF1AC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B1A23"/>
    <w:rsid w:val="00031374"/>
    <w:rsid w:val="000A1097"/>
    <w:rsid w:val="000D4AB5"/>
    <w:rsid w:val="000E2A8F"/>
    <w:rsid w:val="0012774F"/>
    <w:rsid w:val="00144B7A"/>
    <w:rsid w:val="00145020"/>
    <w:rsid w:val="00180C6E"/>
    <w:rsid w:val="00263179"/>
    <w:rsid w:val="0029606A"/>
    <w:rsid w:val="002B1A23"/>
    <w:rsid w:val="002B7A83"/>
    <w:rsid w:val="00341194"/>
    <w:rsid w:val="003D1C7C"/>
    <w:rsid w:val="003E7ACE"/>
    <w:rsid w:val="004848F3"/>
    <w:rsid w:val="004940A0"/>
    <w:rsid w:val="004A75F2"/>
    <w:rsid w:val="005144A9"/>
    <w:rsid w:val="0051583D"/>
    <w:rsid w:val="00520165"/>
    <w:rsid w:val="005331B1"/>
    <w:rsid w:val="00570280"/>
    <w:rsid w:val="005772AA"/>
    <w:rsid w:val="005B1B08"/>
    <w:rsid w:val="00605545"/>
    <w:rsid w:val="00632C3C"/>
    <w:rsid w:val="006469D0"/>
    <w:rsid w:val="00662BDB"/>
    <w:rsid w:val="00684F7E"/>
    <w:rsid w:val="006A5DF1"/>
    <w:rsid w:val="006B7198"/>
    <w:rsid w:val="006B7A0A"/>
    <w:rsid w:val="006D4AB3"/>
    <w:rsid w:val="006F3B81"/>
    <w:rsid w:val="007526B3"/>
    <w:rsid w:val="007D7198"/>
    <w:rsid w:val="007E0D75"/>
    <w:rsid w:val="007F02D5"/>
    <w:rsid w:val="00815679"/>
    <w:rsid w:val="00864A4B"/>
    <w:rsid w:val="00870F9F"/>
    <w:rsid w:val="008804B6"/>
    <w:rsid w:val="00897AB0"/>
    <w:rsid w:val="008A3553"/>
    <w:rsid w:val="008F697B"/>
    <w:rsid w:val="00932AAD"/>
    <w:rsid w:val="00A70A8B"/>
    <w:rsid w:val="00A905AC"/>
    <w:rsid w:val="00AD6264"/>
    <w:rsid w:val="00AF1600"/>
    <w:rsid w:val="00BA6584"/>
    <w:rsid w:val="00BE1941"/>
    <w:rsid w:val="00BE7BFD"/>
    <w:rsid w:val="00C370F2"/>
    <w:rsid w:val="00C44EEC"/>
    <w:rsid w:val="00C5236E"/>
    <w:rsid w:val="00D22FFA"/>
    <w:rsid w:val="00D404D9"/>
    <w:rsid w:val="00D6171F"/>
    <w:rsid w:val="00D8461B"/>
    <w:rsid w:val="00D915F2"/>
    <w:rsid w:val="00DC5751"/>
    <w:rsid w:val="00DF32E8"/>
    <w:rsid w:val="00DF53CA"/>
    <w:rsid w:val="00E21B49"/>
    <w:rsid w:val="00E2789F"/>
    <w:rsid w:val="00E3264B"/>
    <w:rsid w:val="00E72428"/>
    <w:rsid w:val="00E74BC3"/>
    <w:rsid w:val="00E7610E"/>
    <w:rsid w:val="00E935D6"/>
    <w:rsid w:val="00EA1366"/>
    <w:rsid w:val="00EA14B3"/>
    <w:rsid w:val="00EA416E"/>
    <w:rsid w:val="00F7614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583D"/>
  </w:style>
  <w:style w:type="paragraph" w:styleId="Nagwek1">
    <w:name w:val="heading 1"/>
    <w:basedOn w:val="Normalny"/>
    <w:next w:val="Normalny"/>
    <w:link w:val="Nagwek1Znak"/>
    <w:qFormat/>
    <w:rsid w:val="0051583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1583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58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58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583D"/>
  </w:style>
  <w:style w:type="paragraph" w:styleId="Tekstpodstawowywcity">
    <w:name w:val="Body Text Indent"/>
    <w:basedOn w:val="Normalny"/>
    <w:rsid w:val="0051583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1583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1583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1583D"/>
    <w:rPr>
      <w:sz w:val="28"/>
    </w:rPr>
  </w:style>
  <w:style w:type="paragraph" w:styleId="Tekstpodstawowywcity3">
    <w:name w:val="Body Text Indent 3"/>
    <w:basedOn w:val="Normalny"/>
    <w:rsid w:val="0051583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B7A0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B7A0A"/>
  </w:style>
  <w:style w:type="paragraph" w:styleId="Akapitzlist">
    <w:name w:val="List Paragraph"/>
    <w:basedOn w:val="Normalny"/>
    <w:uiPriority w:val="34"/>
    <w:qFormat/>
    <w:rsid w:val="00A70A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2024-04-09T07:42:00Z</cp:lastPrinted>
  <dcterms:created xsi:type="dcterms:W3CDTF">2024-04-09T07:42:00Z</dcterms:created>
  <dcterms:modified xsi:type="dcterms:W3CDTF">2024-04-09T07:42:00Z</dcterms:modified>
</cp:coreProperties>
</file>