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79524A" w14:textId="77777777" w:rsidR="00986737" w:rsidRPr="009432A1" w:rsidRDefault="00AA29B2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AA29B2">
        <w:rPr>
          <w:rFonts w:ascii="Arial" w:hAnsi="Arial" w:cs="Arial"/>
          <w:sz w:val="24"/>
          <w:szCs w:val="24"/>
        </w:rPr>
        <w:t>Kolbuszowa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AA29B2">
        <w:rPr>
          <w:rFonts w:ascii="Arial" w:hAnsi="Arial" w:cs="Arial"/>
          <w:sz w:val="24"/>
          <w:szCs w:val="24"/>
        </w:rPr>
        <w:t>2024-04-15</w:t>
      </w:r>
    </w:p>
    <w:p w14:paraId="7256C356" w14:textId="77777777" w:rsidR="00986737" w:rsidRPr="009432A1" w:rsidRDefault="00AA29B2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A29B2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0590B979" w14:textId="77777777" w:rsidR="00986737" w:rsidRPr="009432A1" w:rsidRDefault="00AA29B2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AA29B2">
        <w:rPr>
          <w:rFonts w:ascii="Arial" w:hAnsi="Arial" w:cs="Arial"/>
          <w:sz w:val="24"/>
          <w:szCs w:val="24"/>
        </w:rPr>
        <w:t>Grunwaldzka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AA29B2">
        <w:rPr>
          <w:rFonts w:ascii="Arial" w:hAnsi="Arial" w:cs="Arial"/>
          <w:sz w:val="24"/>
          <w:szCs w:val="24"/>
        </w:rPr>
        <w:t>4</w:t>
      </w:r>
    </w:p>
    <w:p w14:paraId="1C281AEB" w14:textId="77777777" w:rsidR="00986737" w:rsidRPr="009432A1" w:rsidRDefault="00AA29B2" w:rsidP="00986737">
      <w:pPr>
        <w:rPr>
          <w:rFonts w:ascii="Arial" w:hAnsi="Arial" w:cs="Arial"/>
          <w:sz w:val="24"/>
          <w:szCs w:val="24"/>
        </w:rPr>
      </w:pPr>
      <w:r w:rsidRPr="00AA29B2">
        <w:rPr>
          <w:rFonts w:ascii="Arial" w:hAnsi="Arial" w:cs="Arial"/>
          <w:sz w:val="24"/>
          <w:szCs w:val="24"/>
        </w:rPr>
        <w:t>36-100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AA29B2">
        <w:rPr>
          <w:rFonts w:ascii="Arial" w:hAnsi="Arial" w:cs="Arial"/>
          <w:sz w:val="24"/>
          <w:szCs w:val="24"/>
        </w:rPr>
        <w:t>Kolbuszowa</w:t>
      </w:r>
    </w:p>
    <w:p w14:paraId="499D798B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94CB0F9" w14:textId="77777777" w:rsidR="00986737" w:rsidRPr="009432A1" w:rsidRDefault="00986737" w:rsidP="00986737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58D0917F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E2E1460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546AA12F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19B65F12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01C60D78" w14:textId="77777777" w:rsidTr="005A632E">
        <w:tc>
          <w:tcPr>
            <w:tcW w:w="2269" w:type="dxa"/>
            <w:shd w:val="clear" w:color="auto" w:fill="auto"/>
          </w:tcPr>
          <w:p w14:paraId="0469E499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D7377C1" w14:textId="77777777" w:rsidR="00986737" w:rsidRPr="004E4B64" w:rsidRDefault="00AA29B2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A29B2">
              <w:rPr>
                <w:rFonts w:ascii="Arial" w:hAnsi="Arial" w:cs="Arial"/>
                <w:bCs/>
                <w:sz w:val="24"/>
                <w:szCs w:val="24"/>
              </w:rPr>
              <w:t>Dostawa różnych produktów spożywczych  w 10 pakietach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A29B2" w:rsidRPr="004E4B64" w14:paraId="4C3B1D03" w14:textId="77777777" w:rsidTr="00F65DEA">
        <w:tc>
          <w:tcPr>
            <w:tcW w:w="2269" w:type="dxa"/>
            <w:shd w:val="clear" w:color="auto" w:fill="auto"/>
          </w:tcPr>
          <w:p w14:paraId="25FF6CDE" w14:textId="77777777" w:rsidR="00AA29B2" w:rsidRPr="004E4B64" w:rsidRDefault="00AA29B2" w:rsidP="00F65DE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30043F0" w14:textId="77777777" w:rsidR="00AA29B2" w:rsidRPr="004E4B64" w:rsidRDefault="00AA29B2" w:rsidP="00F65DE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A29B2">
              <w:rPr>
                <w:rFonts w:ascii="Arial" w:hAnsi="Arial" w:cs="Arial"/>
                <w:bCs/>
                <w:sz w:val="24"/>
                <w:szCs w:val="24"/>
              </w:rPr>
              <w:t>Eap-2412/7/24/M</w:t>
            </w:r>
          </w:p>
        </w:tc>
      </w:tr>
    </w:tbl>
    <w:p w14:paraId="12D4D93B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0A9E5772" w14:textId="77777777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AA29B2" w:rsidRPr="00AA29B2">
        <w:rPr>
          <w:rFonts w:ascii="Arial" w:hAnsi="Arial" w:cs="Arial"/>
          <w:sz w:val="24"/>
          <w:szCs w:val="24"/>
        </w:rPr>
        <w:t>(</w:t>
      </w:r>
      <w:proofErr w:type="spellStart"/>
      <w:r w:rsidR="00AA29B2" w:rsidRPr="00AA29B2">
        <w:rPr>
          <w:rFonts w:ascii="Arial" w:hAnsi="Arial" w:cs="Arial"/>
          <w:sz w:val="24"/>
          <w:szCs w:val="24"/>
        </w:rPr>
        <w:t>t.j</w:t>
      </w:r>
      <w:proofErr w:type="spellEnd"/>
      <w:r w:rsidR="00AA29B2" w:rsidRPr="00AA29B2">
        <w:rPr>
          <w:rFonts w:ascii="Arial" w:hAnsi="Arial" w:cs="Arial"/>
          <w:sz w:val="24"/>
          <w:szCs w:val="24"/>
        </w:rPr>
        <w:t>. Dz. U. z 2023r. poz. 1605)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778D6DED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AA29B2" w:rsidRPr="00AA29B2">
        <w:rPr>
          <w:rFonts w:ascii="Arial" w:hAnsi="Arial" w:cs="Arial"/>
          <w:sz w:val="24"/>
          <w:szCs w:val="24"/>
        </w:rPr>
        <w:t>15/04/2024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AA29B2" w:rsidRPr="00AA29B2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0F1BE48D" w14:textId="77777777" w:rsidTr="005A632E">
        <w:tc>
          <w:tcPr>
            <w:tcW w:w="1276" w:type="dxa"/>
            <w:shd w:val="clear" w:color="auto" w:fill="F2F2F2"/>
            <w:vAlign w:val="center"/>
          </w:tcPr>
          <w:p w14:paraId="07BF222D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4A8EBC3D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60D84A39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64A45348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AA29B2" w:rsidRPr="00BB547B" w14:paraId="7EF5A863" w14:textId="77777777" w:rsidTr="00F65DEA">
        <w:tc>
          <w:tcPr>
            <w:tcW w:w="1276" w:type="dxa"/>
            <w:shd w:val="clear" w:color="auto" w:fill="auto"/>
            <w:vAlign w:val="center"/>
          </w:tcPr>
          <w:p w14:paraId="3C1B9E36" w14:textId="77777777" w:rsidR="00AA29B2" w:rsidRPr="00986737" w:rsidRDefault="00AA29B2" w:rsidP="00F65DE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A913ECF" w14:textId="77777777" w:rsidR="00AA29B2" w:rsidRPr="00986737" w:rsidRDefault="00AA29B2" w:rsidP="00F65DE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01233FBA" w14:textId="77777777" w:rsidR="00AA29B2" w:rsidRPr="00986737" w:rsidRDefault="00AA29B2" w:rsidP="00F65DE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t>Zakład Produkcyjno-Handlowy Piekarnia WM-ka Witold Węgrzyn</w:t>
            </w:r>
          </w:p>
          <w:p w14:paraId="405082B6" w14:textId="77777777" w:rsidR="00AA29B2" w:rsidRPr="00986737" w:rsidRDefault="00AA29B2" w:rsidP="00F65DEA">
            <w:pPr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t>Towarowa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29B2">
              <w:rPr>
                <w:rFonts w:ascii="Arial" w:hAnsi="Arial" w:cs="Arial"/>
                <w:sz w:val="24"/>
                <w:szCs w:val="24"/>
              </w:rPr>
              <w:t>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BB3462D" w14:textId="77777777" w:rsidR="00AA29B2" w:rsidRPr="00986737" w:rsidRDefault="00AA29B2" w:rsidP="00F65DE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t>36-100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29B2">
              <w:rPr>
                <w:rFonts w:ascii="Arial" w:hAnsi="Arial" w:cs="Arial"/>
                <w:sz w:val="24"/>
                <w:szCs w:val="24"/>
              </w:rPr>
              <w:t>Kolbuszowa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7980B48" w14:textId="027A9A15" w:rsidR="00AA29B2" w:rsidRPr="00986737" w:rsidRDefault="00AA29B2" w:rsidP="00F65DE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14220">
              <w:rPr>
                <w:rFonts w:ascii="Arial" w:hAnsi="Arial" w:cs="Arial"/>
                <w:sz w:val="24"/>
                <w:szCs w:val="24"/>
              </w:rPr>
              <w:t>0</w:t>
            </w:r>
            <w:r w:rsidRPr="00AA29B2">
              <w:rPr>
                <w:rFonts w:ascii="Arial" w:hAnsi="Arial" w:cs="Arial"/>
                <w:sz w:val="24"/>
                <w:szCs w:val="24"/>
              </w:rPr>
              <w:t xml:space="preserve"> zł</w:t>
            </w:r>
          </w:p>
        </w:tc>
      </w:tr>
      <w:tr w:rsidR="00AA29B2" w:rsidRPr="00BB547B" w14:paraId="09F76FE6" w14:textId="77777777" w:rsidTr="00F65DEA">
        <w:tc>
          <w:tcPr>
            <w:tcW w:w="1276" w:type="dxa"/>
            <w:shd w:val="clear" w:color="auto" w:fill="auto"/>
            <w:vAlign w:val="center"/>
          </w:tcPr>
          <w:p w14:paraId="3149D900" w14:textId="77777777" w:rsidR="00AA29B2" w:rsidRPr="00986737" w:rsidRDefault="00AA29B2" w:rsidP="00F65DE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916925D" w14:textId="77777777" w:rsidR="00AA29B2" w:rsidRPr="00986737" w:rsidRDefault="00AA29B2" w:rsidP="00F65DE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71F9F0EB" w14:textId="77777777" w:rsidR="00AA29B2" w:rsidRPr="00986737" w:rsidRDefault="00AA29B2" w:rsidP="00F65DE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A29B2">
              <w:rPr>
                <w:rFonts w:ascii="Arial" w:hAnsi="Arial" w:cs="Arial"/>
                <w:sz w:val="24"/>
                <w:szCs w:val="24"/>
              </w:rPr>
              <w:t>Tropicana</w:t>
            </w:r>
            <w:proofErr w:type="spellEnd"/>
            <w:r w:rsidRPr="00AA29B2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1C9C6062" w14:textId="77777777" w:rsidR="00AA29B2" w:rsidRPr="00986737" w:rsidRDefault="00AA29B2" w:rsidP="00F65DEA">
            <w:pPr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t>Pużaka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29B2">
              <w:rPr>
                <w:rFonts w:ascii="Arial" w:hAnsi="Arial" w:cs="Arial"/>
                <w:sz w:val="24"/>
                <w:szCs w:val="24"/>
              </w:rPr>
              <w:t>49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62A5091" w14:textId="77777777" w:rsidR="00AA29B2" w:rsidRPr="00986737" w:rsidRDefault="00AA29B2" w:rsidP="00F65DE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t>38-400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29B2">
              <w:rPr>
                <w:rFonts w:ascii="Arial" w:hAnsi="Arial" w:cs="Arial"/>
                <w:sz w:val="24"/>
                <w:szCs w:val="24"/>
              </w:rPr>
              <w:t>Krosno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06190A9" w14:textId="77777777" w:rsidR="00AA29B2" w:rsidRPr="00986737" w:rsidRDefault="00AA29B2" w:rsidP="00F65DE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t>111 101.42 zł</w:t>
            </w:r>
          </w:p>
        </w:tc>
      </w:tr>
      <w:tr w:rsidR="00AA29B2" w:rsidRPr="00BB547B" w14:paraId="1A9D9263" w14:textId="77777777" w:rsidTr="00F65DEA">
        <w:tc>
          <w:tcPr>
            <w:tcW w:w="1276" w:type="dxa"/>
            <w:shd w:val="clear" w:color="auto" w:fill="auto"/>
            <w:vAlign w:val="center"/>
          </w:tcPr>
          <w:p w14:paraId="748C8F7C" w14:textId="77777777" w:rsidR="00AA29B2" w:rsidRPr="00986737" w:rsidRDefault="00AA29B2" w:rsidP="00F65DE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F698C72" w14:textId="77777777" w:rsidR="00AA29B2" w:rsidRPr="00986737" w:rsidRDefault="00AA29B2" w:rsidP="00F65DE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14:paraId="1F3DC9C2" w14:textId="77777777" w:rsidR="00AA29B2" w:rsidRPr="00986737" w:rsidRDefault="00AA29B2" w:rsidP="00F65DE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t>Spółdzielnia Mleczarska MLEKOVITA</w:t>
            </w:r>
          </w:p>
          <w:p w14:paraId="2071D0E0" w14:textId="77777777" w:rsidR="00AA29B2" w:rsidRPr="00986737" w:rsidRDefault="00AA29B2" w:rsidP="00F65DEA">
            <w:pPr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t>Ludowa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29B2">
              <w:rPr>
                <w:rFonts w:ascii="Arial" w:hAnsi="Arial" w:cs="Arial"/>
                <w:sz w:val="24"/>
                <w:szCs w:val="24"/>
              </w:rPr>
              <w:t>122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966DA18" w14:textId="77777777" w:rsidR="00AA29B2" w:rsidRPr="00986737" w:rsidRDefault="00AA29B2" w:rsidP="00F65DE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t>18-200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29B2">
              <w:rPr>
                <w:rFonts w:ascii="Arial" w:hAnsi="Arial" w:cs="Arial"/>
                <w:sz w:val="24"/>
                <w:szCs w:val="24"/>
              </w:rPr>
              <w:t>Wysokie Mazowieckie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9C9B7D1" w14:textId="3475C590" w:rsidR="00AA29B2" w:rsidRPr="00986737" w:rsidRDefault="00514220" w:rsidP="00F65DE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  <w:r w:rsidR="00AA29B2" w:rsidRPr="00AA29B2">
              <w:rPr>
                <w:rFonts w:ascii="Arial" w:hAnsi="Arial" w:cs="Arial"/>
                <w:sz w:val="24"/>
                <w:szCs w:val="24"/>
              </w:rPr>
              <w:t xml:space="preserve">  zł</w:t>
            </w:r>
          </w:p>
        </w:tc>
      </w:tr>
      <w:tr w:rsidR="00AA29B2" w:rsidRPr="00BB547B" w14:paraId="34AD9C7A" w14:textId="77777777" w:rsidTr="00F65DEA">
        <w:tc>
          <w:tcPr>
            <w:tcW w:w="1276" w:type="dxa"/>
            <w:shd w:val="clear" w:color="auto" w:fill="auto"/>
            <w:vAlign w:val="center"/>
          </w:tcPr>
          <w:p w14:paraId="2A05A20E" w14:textId="77777777" w:rsidR="00AA29B2" w:rsidRPr="00986737" w:rsidRDefault="00AA29B2" w:rsidP="00F65DE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526AE81" w14:textId="77777777" w:rsidR="00AA29B2" w:rsidRPr="00986737" w:rsidRDefault="00AA29B2" w:rsidP="00F65DE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28016647" w14:textId="77777777" w:rsidR="00AA29B2" w:rsidRPr="00986737" w:rsidRDefault="00AA29B2" w:rsidP="00F65DE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t>Przedsiębiorstwo Handlowo Usługowe PRIMA Bąk Spółka Jawna</w:t>
            </w:r>
          </w:p>
          <w:p w14:paraId="58BD7C58" w14:textId="77777777" w:rsidR="00AA29B2" w:rsidRPr="00986737" w:rsidRDefault="00AA29B2" w:rsidP="00F65DEA">
            <w:pPr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lastRenderedPageBreak/>
              <w:t>Głowackiego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29B2">
              <w:rPr>
                <w:rFonts w:ascii="Arial" w:hAnsi="Arial" w:cs="Arial"/>
                <w:sz w:val="24"/>
                <w:szCs w:val="24"/>
              </w:rPr>
              <w:t>27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85831E7" w14:textId="77777777" w:rsidR="00AA29B2" w:rsidRPr="00986737" w:rsidRDefault="00AA29B2" w:rsidP="00F65DE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t>39-300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29B2">
              <w:rPr>
                <w:rFonts w:ascii="Arial" w:hAnsi="Arial" w:cs="Arial"/>
                <w:sz w:val="24"/>
                <w:szCs w:val="24"/>
              </w:rPr>
              <w:t>Mielec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A7F675F" w14:textId="77777777" w:rsidR="00AA29B2" w:rsidRPr="00986737" w:rsidRDefault="00AA29B2" w:rsidP="00F65DE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lastRenderedPageBreak/>
              <w:t>28 070.70 zł</w:t>
            </w:r>
          </w:p>
        </w:tc>
      </w:tr>
      <w:tr w:rsidR="00AA29B2" w:rsidRPr="00BB547B" w14:paraId="78D9B65B" w14:textId="77777777" w:rsidTr="00F65DEA">
        <w:tc>
          <w:tcPr>
            <w:tcW w:w="1276" w:type="dxa"/>
            <w:shd w:val="clear" w:color="auto" w:fill="auto"/>
            <w:vAlign w:val="center"/>
          </w:tcPr>
          <w:p w14:paraId="0358BC8E" w14:textId="77777777" w:rsidR="00AA29B2" w:rsidRPr="00986737" w:rsidRDefault="00AA29B2" w:rsidP="00F65DE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E464AF4" w14:textId="77777777" w:rsidR="00AA29B2" w:rsidRPr="00986737" w:rsidRDefault="00AA29B2" w:rsidP="00F65DE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69B67BC2" w14:textId="77777777" w:rsidR="00AA29B2" w:rsidRPr="00986737" w:rsidRDefault="00AA29B2" w:rsidP="00F65DE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t>UNIMA-POL BIERNACKI, DOMINIKOWSKI SP. K</w:t>
            </w:r>
          </w:p>
          <w:p w14:paraId="18B6AAE7" w14:textId="77777777" w:rsidR="00AA29B2" w:rsidRPr="00986737" w:rsidRDefault="00AA29B2" w:rsidP="00F65DEA">
            <w:pPr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t>ZDROJOWA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29B2">
              <w:rPr>
                <w:rFonts w:ascii="Arial" w:hAnsi="Arial" w:cs="Arial"/>
                <w:sz w:val="24"/>
                <w:szCs w:val="24"/>
              </w:rPr>
              <w:t>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2C72933" w14:textId="77777777" w:rsidR="00AA29B2" w:rsidRPr="00986737" w:rsidRDefault="00AA29B2" w:rsidP="00F65DE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t>65-142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29B2">
              <w:rPr>
                <w:rFonts w:ascii="Arial" w:hAnsi="Arial" w:cs="Arial"/>
                <w:sz w:val="24"/>
                <w:szCs w:val="24"/>
              </w:rPr>
              <w:t>ZIELONA GÓRA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D8455BB" w14:textId="77777777" w:rsidR="00AA29B2" w:rsidRPr="00986737" w:rsidRDefault="00AA29B2" w:rsidP="00F65DE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t>3 727.92 zł</w:t>
            </w:r>
          </w:p>
        </w:tc>
      </w:tr>
      <w:tr w:rsidR="00AA29B2" w:rsidRPr="00BB547B" w14:paraId="162D763F" w14:textId="77777777" w:rsidTr="00F65DEA">
        <w:tc>
          <w:tcPr>
            <w:tcW w:w="1276" w:type="dxa"/>
            <w:shd w:val="clear" w:color="auto" w:fill="auto"/>
            <w:vAlign w:val="center"/>
          </w:tcPr>
          <w:p w14:paraId="5335AF94" w14:textId="77777777" w:rsidR="00AA29B2" w:rsidRPr="00986737" w:rsidRDefault="00AA29B2" w:rsidP="00F65DE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D9D979B" w14:textId="77777777" w:rsidR="00AA29B2" w:rsidRPr="00986737" w:rsidRDefault="00AA29B2" w:rsidP="00F65DE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31CE0328" w14:textId="77777777" w:rsidR="00AA29B2" w:rsidRPr="00986737" w:rsidRDefault="00AA29B2" w:rsidP="00F65DE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t>UNIMA-POL BIERNACKI, DOMINIKOWSKI SP. K</w:t>
            </w:r>
          </w:p>
          <w:p w14:paraId="475BD3F2" w14:textId="77777777" w:rsidR="00AA29B2" w:rsidRPr="00986737" w:rsidRDefault="00AA29B2" w:rsidP="00F65DEA">
            <w:pPr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t>ZDROJOWA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29B2">
              <w:rPr>
                <w:rFonts w:ascii="Arial" w:hAnsi="Arial" w:cs="Arial"/>
                <w:sz w:val="24"/>
                <w:szCs w:val="24"/>
              </w:rPr>
              <w:t>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8DED085" w14:textId="77777777" w:rsidR="00AA29B2" w:rsidRPr="00986737" w:rsidRDefault="00AA29B2" w:rsidP="00F65DE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t>65-142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29B2">
              <w:rPr>
                <w:rFonts w:ascii="Arial" w:hAnsi="Arial" w:cs="Arial"/>
                <w:sz w:val="24"/>
                <w:szCs w:val="24"/>
              </w:rPr>
              <w:t>ZIELONA GÓRA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6F23D7C" w14:textId="77777777" w:rsidR="00AA29B2" w:rsidRPr="00986737" w:rsidRDefault="00AA29B2" w:rsidP="00F65DE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t>87 628.79 zł</w:t>
            </w:r>
          </w:p>
        </w:tc>
      </w:tr>
      <w:tr w:rsidR="00AA29B2" w:rsidRPr="00BB547B" w14:paraId="401B3956" w14:textId="77777777" w:rsidTr="00F65DEA">
        <w:tc>
          <w:tcPr>
            <w:tcW w:w="1276" w:type="dxa"/>
            <w:shd w:val="clear" w:color="auto" w:fill="auto"/>
            <w:vAlign w:val="center"/>
          </w:tcPr>
          <w:p w14:paraId="691E0B34" w14:textId="77777777" w:rsidR="00AA29B2" w:rsidRPr="00986737" w:rsidRDefault="00AA29B2" w:rsidP="00F65DE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0A0AC32" w14:textId="77777777" w:rsidR="00AA29B2" w:rsidRPr="00986737" w:rsidRDefault="00AA29B2" w:rsidP="00F65DE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6EFADFFD" w14:textId="77777777" w:rsidR="00AA29B2" w:rsidRPr="00986737" w:rsidRDefault="00AA29B2" w:rsidP="00F65DE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t xml:space="preserve">Ferma Drobiu Andrzej Żmuda, Bogusława Żmuda </w:t>
            </w:r>
            <w:proofErr w:type="spellStart"/>
            <w:r w:rsidRPr="00AA29B2">
              <w:rPr>
                <w:rFonts w:ascii="Arial" w:hAnsi="Arial" w:cs="Arial"/>
                <w:sz w:val="24"/>
                <w:szCs w:val="24"/>
              </w:rPr>
              <w:t>sp.jawna</w:t>
            </w:r>
            <w:proofErr w:type="spellEnd"/>
          </w:p>
          <w:p w14:paraId="296FE758" w14:textId="77777777" w:rsidR="00AA29B2" w:rsidRPr="00986737" w:rsidRDefault="00AA29B2" w:rsidP="00F65DEA">
            <w:pPr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t>brak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29B2">
              <w:rPr>
                <w:rFonts w:ascii="Arial" w:hAnsi="Arial" w:cs="Arial"/>
                <w:sz w:val="24"/>
                <w:szCs w:val="24"/>
              </w:rPr>
              <w:t>192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50AED51" w14:textId="77777777" w:rsidR="00AA29B2" w:rsidRPr="00986737" w:rsidRDefault="00AA29B2" w:rsidP="00F65DE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t>39-204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29B2">
              <w:rPr>
                <w:rFonts w:ascii="Arial" w:hAnsi="Arial" w:cs="Arial"/>
                <w:sz w:val="24"/>
                <w:szCs w:val="24"/>
              </w:rPr>
              <w:t>Żyraków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F3F07CE" w14:textId="77777777" w:rsidR="00AA29B2" w:rsidRPr="00986737" w:rsidRDefault="00AA29B2" w:rsidP="00F65DE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t>11 875.50 zł</w:t>
            </w:r>
          </w:p>
        </w:tc>
      </w:tr>
      <w:tr w:rsidR="00AA29B2" w:rsidRPr="00BB547B" w14:paraId="23C7E60B" w14:textId="77777777" w:rsidTr="00F65DEA">
        <w:tc>
          <w:tcPr>
            <w:tcW w:w="1276" w:type="dxa"/>
            <w:shd w:val="clear" w:color="auto" w:fill="auto"/>
            <w:vAlign w:val="center"/>
          </w:tcPr>
          <w:p w14:paraId="6F73675D" w14:textId="77777777" w:rsidR="00AA29B2" w:rsidRPr="00986737" w:rsidRDefault="00AA29B2" w:rsidP="00F65DE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95153CC" w14:textId="77777777" w:rsidR="00AA29B2" w:rsidRPr="00986737" w:rsidRDefault="00AA29B2" w:rsidP="00F65DE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00087A14" w14:textId="77777777" w:rsidR="00AA29B2" w:rsidRPr="00986737" w:rsidRDefault="00AA29B2" w:rsidP="00F65DE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t xml:space="preserve">Centrum Plus </w:t>
            </w:r>
            <w:proofErr w:type="spellStart"/>
            <w:r w:rsidRPr="00AA29B2">
              <w:rPr>
                <w:rFonts w:ascii="Arial" w:hAnsi="Arial" w:cs="Arial"/>
                <w:sz w:val="24"/>
                <w:szCs w:val="24"/>
              </w:rPr>
              <w:t>sp.z</w:t>
            </w:r>
            <w:proofErr w:type="spellEnd"/>
            <w:r w:rsidRPr="00AA29B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AA29B2">
              <w:rPr>
                <w:rFonts w:ascii="Arial" w:hAnsi="Arial" w:cs="Arial"/>
                <w:sz w:val="24"/>
                <w:szCs w:val="24"/>
              </w:rPr>
              <w:t>o.o</w:t>
            </w:r>
            <w:proofErr w:type="spellEnd"/>
          </w:p>
          <w:p w14:paraId="603FF0E2" w14:textId="77777777" w:rsidR="00AA29B2" w:rsidRPr="00986737" w:rsidRDefault="00AA29B2" w:rsidP="00F65DEA">
            <w:pPr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t>towarowa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29B2">
              <w:rPr>
                <w:rFonts w:ascii="Arial" w:hAnsi="Arial" w:cs="Arial"/>
                <w:sz w:val="24"/>
                <w:szCs w:val="24"/>
              </w:rPr>
              <w:t>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00900F9" w14:textId="77777777" w:rsidR="00AA29B2" w:rsidRPr="00986737" w:rsidRDefault="00AA29B2" w:rsidP="00F65DE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t>36-100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29B2">
              <w:rPr>
                <w:rFonts w:ascii="Arial" w:hAnsi="Arial" w:cs="Arial"/>
                <w:sz w:val="24"/>
                <w:szCs w:val="24"/>
              </w:rPr>
              <w:t>Kolbuszowa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476FCAA" w14:textId="77777777" w:rsidR="00AA29B2" w:rsidRPr="00986737" w:rsidRDefault="00AA29B2" w:rsidP="00F65DE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t>9 177.00 zł</w:t>
            </w:r>
          </w:p>
        </w:tc>
      </w:tr>
      <w:tr w:rsidR="00AA29B2" w:rsidRPr="00BB547B" w14:paraId="7C19D36A" w14:textId="77777777" w:rsidTr="00F65DEA">
        <w:tc>
          <w:tcPr>
            <w:tcW w:w="1276" w:type="dxa"/>
            <w:shd w:val="clear" w:color="auto" w:fill="auto"/>
            <w:vAlign w:val="center"/>
          </w:tcPr>
          <w:p w14:paraId="46D0F722" w14:textId="77777777" w:rsidR="00AA29B2" w:rsidRPr="00986737" w:rsidRDefault="00AA29B2" w:rsidP="00F65DE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9A5A399" w14:textId="77777777" w:rsidR="00AA29B2" w:rsidRPr="00986737" w:rsidRDefault="00AA29B2" w:rsidP="00F65DE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42821307" w14:textId="77777777" w:rsidR="00AA29B2" w:rsidRPr="00986737" w:rsidRDefault="00AA29B2" w:rsidP="00F65DE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t xml:space="preserve">Centrum Plus </w:t>
            </w:r>
            <w:proofErr w:type="spellStart"/>
            <w:r w:rsidRPr="00AA29B2">
              <w:rPr>
                <w:rFonts w:ascii="Arial" w:hAnsi="Arial" w:cs="Arial"/>
                <w:sz w:val="24"/>
                <w:szCs w:val="24"/>
              </w:rPr>
              <w:t>sp.z</w:t>
            </w:r>
            <w:proofErr w:type="spellEnd"/>
            <w:r w:rsidRPr="00AA29B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AA29B2">
              <w:rPr>
                <w:rFonts w:ascii="Arial" w:hAnsi="Arial" w:cs="Arial"/>
                <w:sz w:val="24"/>
                <w:szCs w:val="24"/>
              </w:rPr>
              <w:t>o.o</w:t>
            </w:r>
            <w:proofErr w:type="spellEnd"/>
          </w:p>
          <w:p w14:paraId="1320C358" w14:textId="77777777" w:rsidR="00AA29B2" w:rsidRPr="00986737" w:rsidRDefault="00AA29B2" w:rsidP="00F65DEA">
            <w:pPr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t>towarowa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29B2">
              <w:rPr>
                <w:rFonts w:ascii="Arial" w:hAnsi="Arial" w:cs="Arial"/>
                <w:sz w:val="24"/>
                <w:szCs w:val="24"/>
              </w:rPr>
              <w:t>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AF2CB9A" w14:textId="77777777" w:rsidR="00AA29B2" w:rsidRPr="00986737" w:rsidRDefault="00AA29B2" w:rsidP="00F65DE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t>36-100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29B2">
              <w:rPr>
                <w:rFonts w:ascii="Arial" w:hAnsi="Arial" w:cs="Arial"/>
                <w:sz w:val="24"/>
                <w:szCs w:val="24"/>
              </w:rPr>
              <w:t>Kolbuszowa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F79BB77" w14:textId="77777777" w:rsidR="00AA29B2" w:rsidRPr="00986737" w:rsidRDefault="00AA29B2" w:rsidP="00F65DE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t>15 870.54 zł</w:t>
            </w:r>
          </w:p>
        </w:tc>
      </w:tr>
      <w:tr w:rsidR="00AA29B2" w:rsidRPr="00BB547B" w14:paraId="639EE374" w14:textId="77777777" w:rsidTr="00F65DEA">
        <w:tc>
          <w:tcPr>
            <w:tcW w:w="1276" w:type="dxa"/>
            <w:shd w:val="clear" w:color="auto" w:fill="auto"/>
            <w:vAlign w:val="center"/>
          </w:tcPr>
          <w:p w14:paraId="05D08E36" w14:textId="77777777" w:rsidR="00AA29B2" w:rsidRPr="00986737" w:rsidRDefault="00AA29B2" w:rsidP="00F65DE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CEC551B" w14:textId="77777777" w:rsidR="00AA29B2" w:rsidRPr="00986737" w:rsidRDefault="00AA29B2" w:rsidP="00F65DE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0189BC16" w14:textId="77777777" w:rsidR="00AA29B2" w:rsidRPr="00986737" w:rsidRDefault="00AA29B2" w:rsidP="00F65DE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t xml:space="preserve">Centrum Plus </w:t>
            </w:r>
            <w:proofErr w:type="spellStart"/>
            <w:r w:rsidRPr="00AA29B2">
              <w:rPr>
                <w:rFonts w:ascii="Arial" w:hAnsi="Arial" w:cs="Arial"/>
                <w:sz w:val="24"/>
                <w:szCs w:val="24"/>
              </w:rPr>
              <w:t>sp.z</w:t>
            </w:r>
            <w:proofErr w:type="spellEnd"/>
            <w:r w:rsidRPr="00AA29B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AA29B2">
              <w:rPr>
                <w:rFonts w:ascii="Arial" w:hAnsi="Arial" w:cs="Arial"/>
                <w:sz w:val="24"/>
                <w:szCs w:val="24"/>
              </w:rPr>
              <w:t>o.o</w:t>
            </w:r>
            <w:proofErr w:type="spellEnd"/>
          </w:p>
          <w:p w14:paraId="1C015237" w14:textId="77777777" w:rsidR="00AA29B2" w:rsidRPr="00986737" w:rsidRDefault="00AA29B2" w:rsidP="00F65DEA">
            <w:pPr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t>towarowa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29B2">
              <w:rPr>
                <w:rFonts w:ascii="Arial" w:hAnsi="Arial" w:cs="Arial"/>
                <w:sz w:val="24"/>
                <w:szCs w:val="24"/>
              </w:rPr>
              <w:t>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9BBC0A0" w14:textId="77777777" w:rsidR="00AA29B2" w:rsidRPr="00986737" w:rsidRDefault="00AA29B2" w:rsidP="00F65DE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t>36-100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29B2">
              <w:rPr>
                <w:rFonts w:ascii="Arial" w:hAnsi="Arial" w:cs="Arial"/>
                <w:sz w:val="24"/>
                <w:szCs w:val="24"/>
              </w:rPr>
              <w:t>Kolbuszowa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2D9ABC1" w14:textId="77777777" w:rsidR="00AA29B2" w:rsidRPr="00986737" w:rsidRDefault="00AA29B2" w:rsidP="00F65DE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t>836.40 zł</w:t>
            </w:r>
          </w:p>
        </w:tc>
      </w:tr>
      <w:tr w:rsidR="00AA29B2" w:rsidRPr="00BB547B" w14:paraId="3F66BEF6" w14:textId="77777777" w:rsidTr="00F65DEA">
        <w:tc>
          <w:tcPr>
            <w:tcW w:w="1276" w:type="dxa"/>
            <w:shd w:val="clear" w:color="auto" w:fill="auto"/>
            <w:vAlign w:val="center"/>
          </w:tcPr>
          <w:p w14:paraId="6188B8E6" w14:textId="77777777" w:rsidR="00AA29B2" w:rsidRPr="00986737" w:rsidRDefault="00AA29B2" w:rsidP="00F65DE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52A2EA3" w14:textId="77777777" w:rsidR="00AA29B2" w:rsidRPr="00986737" w:rsidRDefault="00AA29B2" w:rsidP="00F65DE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14:paraId="4E4C104F" w14:textId="77777777" w:rsidR="00AA29B2" w:rsidRPr="00986737" w:rsidRDefault="00AA29B2" w:rsidP="00F65DE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t xml:space="preserve">Centrum Plus </w:t>
            </w:r>
            <w:proofErr w:type="spellStart"/>
            <w:r w:rsidRPr="00AA29B2">
              <w:rPr>
                <w:rFonts w:ascii="Arial" w:hAnsi="Arial" w:cs="Arial"/>
                <w:sz w:val="24"/>
                <w:szCs w:val="24"/>
              </w:rPr>
              <w:t>sp.z</w:t>
            </w:r>
            <w:proofErr w:type="spellEnd"/>
            <w:r w:rsidRPr="00AA29B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AA29B2">
              <w:rPr>
                <w:rFonts w:ascii="Arial" w:hAnsi="Arial" w:cs="Arial"/>
                <w:sz w:val="24"/>
                <w:szCs w:val="24"/>
              </w:rPr>
              <w:t>o.o</w:t>
            </w:r>
            <w:proofErr w:type="spellEnd"/>
          </w:p>
          <w:p w14:paraId="571A9285" w14:textId="77777777" w:rsidR="00AA29B2" w:rsidRPr="00986737" w:rsidRDefault="00AA29B2" w:rsidP="00F65DEA">
            <w:pPr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t>towarowa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29B2">
              <w:rPr>
                <w:rFonts w:ascii="Arial" w:hAnsi="Arial" w:cs="Arial"/>
                <w:sz w:val="24"/>
                <w:szCs w:val="24"/>
              </w:rPr>
              <w:t>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173E0C5" w14:textId="77777777" w:rsidR="00AA29B2" w:rsidRPr="00986737" w:rsidRDefault="00AA29B2" w:rsidP="00F65DE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t>36-100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29B2">
              <w:rPr>
                <w:rFonts w:ascii="Arial" w:hAnsi="Arial" w:cs="Arial"/>
                <w:sz w:val="24"/>
                <w:szCs w:val="24"/>
              </w:rPr>
              <w:t>Kolbuszowa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582A0FC" w14:textId="77777777" w:rsidR="00AA29B2" w:rsidRPr="00986737" w:rsidRDefault="00AA29B2" w:rsidP="00F65DE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t>20 790.00 zł</w:t>
            </w:r>
          </w:p>
        </w:tc>
      </w:tr>
      <w:tr w:rsidR="00AA29B2" w:rsidRPr="00BB547B" w14:paraId="769872E9" w14:textId="77777777" w:rsidTr="00F65DEA">
        <w:tc>
          <w:tcPr>
            <w:tcW w:w="1276" w:type="dxa"/>
            <w:shd w:val="clear" w:color="auto" w:fill="auto"/>
            <w:vAlign w:val="center"/>
          </w:tcPr>
          <w:p w14:paraId="63B8ADEB" w14:textId="77777777" w:rsidR="00AA29B2" w:rsidRPr="00986737" w:rsidRDefault="00AA29B2" w:rsidP="00F65DE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EF5064F" w14:textId="77777777" w:rsidR="00AA29B2" w:rsidRPr="00986737" w:rsidRDefault="00AA29B2" w:rsidP="00F65DE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58FFDACA" w14:textId="77777777" w:rsidR="00AA29B2" w:rsidRPr="00986737" w:rsidRDefault="00AA29B2" w:rsidP="00F65DE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t>WYTWÓRNIA MAKARONU KAZIMIERZ CHRZANOWSKI</w:t>
            </w:r>
          </w:p>
          <w:p w14:paraId="6A796C45" w14:textId="77777777" w:rsidR="00AA29B2" w:rsidRPr="00986737" w:rsidRDefault="00AA29B2" w:rsidP="00F65DEA">
            <w:pPr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t>KOLEJOWA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29B2">
              <w:rPr>
                <w:rFonts w:ascii="Arial" w:hAnsi="Arial" w:cs="Arial"/>
                <w:sz w:val="24"/>
                <w:szCs w:val="24"/>
              </w:rPr>
              <w:t>13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F3B7AB1" w14:textId="77777777" w:rsidR="00AA29B2" w:rsidRPr="00986737" w:rsidRDefault="00AA29B2" w:rsidP="00F65DE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t>39-320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29B2">
              <w:rPr>
                <w:rFonts w:ascii="Arial" w:hAnsi="Arial" w:cs="Arial"/>
                <w:sz w:val="24"/>
                <w:szCs w:val="24"/>
              </w:rPr>
              <w:t>PRZECŁAW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7DEBA28" w14:textId="77777777" w:rsidR="00AA29B2" w:rsidRPr="00986737" w:rsidRDefault="00AA29B2" w:rsidP="00F65DE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t>6 325.20 zł</w:t>
            </w:r>
          </w:p>
        </w:tc>
      </w:tr>
      <w:tr w:rsidR="00AA29B2" w:rsidRPr="00BB547B" w14:paraId="70BF396E" w14:textId="77777777" w:rsidTr="00F65DEA">
        <w:tc>
          <w:tcPr>
            <w:tcW w:w="1276" w:type="dxa"/>
            <w:shd w:val="clear" w:color="auto" w:fill="auto"/>
            <w:vAlign w:val="center"/>
          </w:tcPr>
          <w:p w14:paraId="517D4171" w14:textId="77777777" w:rsidR="00AA29B2" w:rsidRPr="00986737" w:rsidRDefault="00AA29B2" w:rsidP="00F65DE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D445C00" w14:textId="77777777" w:rsidR="00AA29B2" w:rsidRPr="00986737" w:rsidRDefault="00AA29B2" w:rsidP="00F65DE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14:paraId="528A3E92" w14:textId="77777777" w:rsidR="00AA29B2" w:rsidRPr="00986737" w:rsidRDefault="00AA29B2" w:rsidP="00F65DE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A29B2">
              <w:rPr>
                <w:rFonts w:ascii="Arial" w:hAnsi="Arial" w:cs="Arial"/>
                <w:sz w:val="24"/>
                <w:szCs w:val="24"/>
              </w:rPr>
              <w:t>Almax</w:t>
            </w:r>
            <w:proofErr w:type="spellEnd"/>
            <w:r w:rsidRPr="00AA29B2">
              <w:rPr>
                <w:rFonts w:ascii="Arial" w:hAnsi="Arial" w:cs="Arial"/>
                <w:sz w:val="24"/>
                <w:szCs w:val="24"/>
              </w:rPr>
              <w:t>-Dystrybucja Sp. z o.o.</w:t>
            </w:r>
          </w:p>
          <w:p w14:paraId="1C8F4753" w14:textId="77777777" w:rsidR="00AA29B2" w:rsidRPr="00986737" w:rsidRDefault="00AA29B2" w:rsidP="00F65DEA">
            <w:pPr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t>Panieńszczyzna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29B2">
              <w:rPr>
                <w:rFonts w:ascii="Arial" w:hAnsi="Arial" w:cs="Arial"/>
                <w:sz w:val="24"/>
                <w:szCs w:val="24"/>
              </w:rPr>
              <w:t>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FAFFE4A" w14:textId="77777777" w:rsidR="00AA29B2" w:rsidRPr="00986737" w:rsidRDefault="00AA29B2" w:rsidP="00F65DE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t>21-002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29B2">
              <w:rPr>
                <w:rFonts w:ascii="Arial" w:hAnsi="Arial" w:cs="Arial"/>
                <w:sz w:val="24"/>
                <w:szCs w:val="24"/>
              </w:rPr>
              <w:t>Jastków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DBB2D21" w14:textId="77777777" w:rsidR="00AA29B2" w:rsidRPr="00986737" w:rsidRDefault="00AA29B2" w:rsidP="00F65DE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t>77 622.33 zł</w:t>
            </w:r>
          </w:p>
        </w:tc>
      </w:tr>
      <w:tr w:rsidR="00AA29B2" w:rsidRPr="00BB547B" w14:paraId="64D97AEC" w14:textId="77777777" w:rsidTr="00F65DEA">
        <w:tc>
          <w:tcPr>
            <w:tcW w:w="1276" w:type="dxa"/>
            <w:shd w:val="clear" w:color="auto" w:fill="auto"/>
            <w:vAlign w:val="center"/>
          </w:tcPr>
          <w:p w14:paraId="730B271F" w14:textId="77777777" w:rsidR="00AA29B2" w:rsidRPr="00986737" w:rsidRDefault="00AA29B2" w:rsidP="00F65DE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DE8BB56" w14:textId="77777777" w:rsidR="00AA29B2" w:rsidRPr="00986737" w:rsidRDefault="00AA29B2" w:rsidP="00F65DE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34679B73" w14:textId="77777777" w:rsidR="00AA29B2" w:rsidRPr="00986737" w:rsidRDefault="00AA29B2" w:rsidP="00F65DE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t>PUBLIMAR SP.J. L. STANISZEWSKI I SPÓŁKA</w:t>
            </w:r>
          </w:p>
          <w:p w14:paraId="05C35004" w14:textId="77777777" w:rsidR="00AA29B2" w:rsidRPr="00986737" w:rsidRDefault="00AA29B2" w:rsidP="00F65DEA">
            <w:pPr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t>ZWIĄZKOWA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29B2">
              <w:rPr>
                <w:rFonts w:ascii="Arial" w:hAnsi="Arial" w:cs="Arial"/>
                <w:sz w:val="24"/>
                <w:szCs w:val="24"/>
              </w:rPr>
              <w:t>10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0E156A3" w14:textId="77777777" w:rsidR="00AA29B2" w:rsidRPr="00986737" w:rsidRDefault="00AA29B2" w:rsidP="00F65DE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t>20-148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29B2">
              <w:rPr>
                <w:rFonts w:ascii="Arial" w:hAnsi="Arial" w:cs="Arial"/>
                <w:sz w:val="24"/>
                <w:szCs w:val="24"/>
              </w:rPr>
              <w:t>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FC572FF" w14:textId="77777777" w:rsidR="00AA29B2" w:rsidRPr="00986737" w:rsidRDefault="00AA29B2" w:rsidP="00F65DE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t>103 692.75 zł</w:t>
            </w:r>
          </w:p>
        </w:tc>
      </w:tr>
      <w:tr w:rsidR="00AA29B2" w:rsidRPr="00BB547B" w14:paraId="3ACFF740" w14:textId="77777777" w:rsidTr="00F65DEA">
        <w:tc>
          <w:tcPr>
            <w:tcW w:w="1276" w:type="dxa"/>
            <w:shd w:val="clear" w:color="auto" w:fill="auto"/>
            <w:vAlign w:val="center"/>
          </w:tcPr>
          <w:p w14:paraId="064DAB38" w14:textId="77777777" w:rsidR="00AA29B2" w:rsidRPr="00986737" w:rsidRDefault="00AA29B2" w:rsidP="00F65DE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CAE4401" w14:textId="77777777" w:rsidR="00AA29B2" w:rsidRPr="00986737" w:rsidRDefault="00AA29B2" w:rsidP="00F65DE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7473D132" w14:textId="77777777" w:rsidR="00AA29B2" w:rsidRPr="00986737" w:rsidRDefault="00AA29B2" w:rsidP="00F65DE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t xml:space="preserve">Bruno </w:t>
            </w:r>
            <w:proofErr w:type="spellStart"/>
            <w:r w:rsidRPr="00AA29B2">
              <w:rPr>
                <w:rFonts w:ascii="Arial" w:hAnsi="Arial" w:cs="Arial"/>
                <w:sz w:val="24"/>
                <w:szCs w:val="24"/>
              </w:rPr>
              <w:t>Tassi</w:t>
            </w:r>
            <w:proofErr w:type="spellEnd"/>
            <w:r w:rsidRPr="00AA29B2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1A2D6EAA" w14:textId="77777777" w:rsidR="00AA29B2" w:rsidRPr="00986737" w:rsidRDefault="00AA29B2" w:rsidP="00F65DEA">
            <w:pPr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t>Staniewicka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29B2">
              <w:rPr>
                <w:rFonts w:ascii="Arial" w:hAnsi="Arial" w:cs="Arial"/>
                <w:sz w:val="24"/>
                <w:szCs w:val="24"/>
              </w:rPr>
              <w:t>12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BFB4134" w14:textId="77777777" w:rsidR="00AA29B2" w:rsidRPr="00986737" w:rsidRDefault="00AA29B2" w:rsidP="00F65DE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t>03-310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29B2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10152BD" w14:textId="77777777" w:rsidR="00AA29B2" w:rsidRPr="00986737" w:rsidRDefault="00AA29B2" w:rsidP="00F65DE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t>93 044.05 zł</w:t>
            </w:r>
          </w:p>
        </w:tc>
      </w:tr>
      <w:tr w:rsidR="00AA29B2" w:rsidRPr="00BB547B" w14:paraId="08ADA724" w14:textId="77777777" w:rsidTr="00F65DEA">
        <w:tc>
          <w:tcPr>
            <w:tcW w:w="1276" w:type="dxa"/>
            <w:shd w:val="clear" w:color="auto" w:fill="auto"/>
            <w:vAlign w:val="center"/>
          </w:tcPr>
          <w:p w14:paraId="574D1CE1" w14:textId="77777777" w:rsidR="00AA29B2" w:rsidRPr="00986737" w:rsidRDefault="00AA29B2" w:rsidP="00F65DE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459BA48" w14:textId="77777777" w:rsidR="00AA29B2" w:rsidRPr="00986737" w:rsidRDefault="00AA29B2" w:rsidP="00F65DE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414C2E21" w14:textId="77777777" w:rsidR="00AA29B2" w:rsidRPr="00986737" w:rsidRDefault="00AA29B2" w:rsidP="00F65DE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t xml:space="preserve">Bruno </w:t>
            </w:r>
            <w:proofErr w:type="spellStart"/>
            <w:r w:rsidRPr="00AA29B2">
              <w:rPr>
                <w:rFonts w:ascii="Arial" w:hAnsi="Arial" w:cs="Arial"/>
                <w:sz w:val="24"/>
                <w:szCs w:val="24"/>
              </w:rPr>
              <w:t>Tassi</w:t>
            </w:r>
            <w:proofErr w:type="spellEnd"/>
            <w:r w:rsidRPr="00AA29B2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229276E4" w14:textId="77777777" w:rsidR="00AA29B2" w:rsidRPr="00986737" w:rsidRDefault="00AA29B2" w:rsidP="00F65DEA">
            <w:pPr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lastRenderedPageBreak/>
              <w:t>Staniewicka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29B2">
              <w:rPr>
                <w:rFonts w:ascii="Arial" w:hAnsi="Arial" w:cs="Arial"/>
                <w:sz w:val="24"/>
                <w:szCs w:val="24"/>
              </w:rPr>
              <w:t>12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7E7C691" w14:textId="77777777" w:rsidR="00AA29B2" w:rsidRPr="00986737" w:rsidRDefault="00AA29B2" w:rsidP="00F65DE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t>03-310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29B2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1B99C4A" w14:textId="77777777" w:rsidR="00AA29B2" w:rsidRPr="00986737" w:rsidRDefault="00AA29B2" w:rsidP="00F65DE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lastRenderedPageBreak/>
              <w:t>20 870.10 zł</w:t>
            </w:r>
          </w:p>
        </w:tc>
      </w:tr>
      <w:tr w:rsidR="00AA29B2" w:rsidRPr="00BB547B" w14:paraId="6290E3C3" w14:textId="77777777" w:rsidTr="00F65DEA">
        <w:tc>
          <w:tcPr>
            <w:tcW w:w="1276" w:type="dxa"/>
            <w:shd w:val="clear" w:color="auto" w:fill="auto"/>
            <w:vAlign w:val="center"/>
          </w:tcPr>
          <w:p w14:paraId="08F1C4E8" w14:textId="77777777" w:rsidR="00AA29B2" w:rsidRPr="00986737" w:rsidRDefault="00AA29B2" w:rsidP="00F65DE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E1BADEE" w14:textId="77777777" w:rsidR="00AA29B2" w:rsidRPr="00986737" w:rsidRDefault="00AA29B2" w:rsidP="00F65DE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46EC5F66" w14:textId="77777777" w:rsidR="00AA29B2" w:rsidRPr="00986737" w:rsidRDefault="00AA29B2" w:rsidP="00F65DE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t xml:space="preserve">Bruno </w:t>
            </w:r>
            <w:proofErr w:type="spellStart"/>
            <w:r w:rsidRPr="00AA29B2">
              <w:rPr>
                <w:rFonts w:ascii="Arial" w:hAnsi="Arial" w:cs="Arial"/>
                <w:sz w:val="24"/>
                <w:szCs w:val="24"/>
              </w:rPr>
              <w:t>Tassi</w:t>
            </w:r>
            <w:proofErr w:type="spellEnd"/>
            <w:r w:rsidRPr="00AA29B2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7514A105" w14:textId="77777777" w:rsidR="00AA29B2" w:rsidRPr="00986737" w:rsidRDefault="00AA29B2" w:rsidP="00F65DEA">
            <w:pPr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t>Staniewicka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29B2">
              <w:rPr>
                <w:rFonts w:ascii="Arial" w:hAnsi="Arial" w:cs="Arial"/>
                <w:sz w:val="24"/>
                <w:szCs w:val="24"/>
              </w:rPr>
              <w:t>12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3723C45" w14:textId="77777777" w:rsidR="00AA29B2" w:rsidRPr="00986737" w:rsidRDefault="00AA29B2" w:rsidP="00F65DE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t>03-310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29B2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07EFBDB" w14:textId="77777777" w:rsidR="00AA29B2" w:rsidRPr="00986737" w:rsidRDefault="00AA29B2" w:rsidP="00F65DE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t>33 815.60 zł</w:t>
            </w:r>
          </w:p>
        </w:tc>
      </w:tr>
      <w:tr w:rsidR="00AA29B2" w:rsidRPr="00BB547B" w14:paraId="636D001A" w14:textId="77777777" w:rsidTr="00F65DEA">
        <w:tc>
          <w:tcPr>
            <w:tcW w:w="1276" w:type="dxa"/>
            <w:shd w:val="clear" w:color="auto" w:fill="auto"/>
            <w:vAlign w:val="center"/>
          </w:tcPr>
          <w:p w14:paraId="6B7E9C8F" w14:textId="77777777" w:rsidR="00AA29B2" w:rsidRPr="00986737" w:rsidRDefault="00AA29B2" w:rsidP="00F65DE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349094A" w14:textId="77777777" w:rsidR="00AA29B2" w:rsidRPr="00986737" w:rsidRDefault="00AA29B2" w:rsidP="00F65DE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53F65916" w14:textId="77777777" w:rsidR="00AA29B2" w:rsidRPr="00986737" w:rsidRDefault="00AA29B2" w:rsidP="00F65DE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t xml:space="preserve">Zakład Przetwórstwa Mięsnego Kabanos </w:t>
            </w:r>
            <w:proofErr w:type="spellStart"/>
            <w:r w:rsidRPr="00AA29B2">
              <w:rPr>
                <w:rFonts w:ascii="Arial" w:hAnsi="Arial" w:cs="Arial"/>
                <w:sz w:val="24"/>
                <w:szCs w:val="24"/>
              </w:rPr>
              <w:t>Sp</w:t>
            </w:r>
            <w:proofErr w:type="spellEnd"/>
            <w:r w:rsidRPr="00AA29B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AA29B2">
              <w:rPr>
                <w:rFonts w:ascii="Arial" w:hAnsi="Arial" w:cs="Arial"/>
                <w:sz w:val="24"/>
                <w:szCs w:val="24"/>
              </w:rPr>
              <w:t>zo.o</w:t>
            </w:r>
            <w:proofErr w:type="spellEnd"/>
          </w:p>
          <w:p w14:paraId="2CC48EEA" w14:textId="77777777" w:rsidR="00AA29B2" w:rsidRPr="00986737" w:rsidRDefault="00AA29B2" w:rsidP="00F65DEA">
            <w:pPr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t>Wenecka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29B2">
              <w:rPr>
                <w:rFonts w:ascii="Arial" w:hAnsi="Arial" w:cs="Arial"/>
                <w:sz w:val="24"/>
                <w:szCs w:val="24"/>
              </w:rPr>
              <w:t>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BAB6C65" w14:textId="77777777" w:rsidR="00AA29B2" w:rsidRPr="00986737" w:rsidRDefault="00AA29B2" w:rsidP="00F65DE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t>39-320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29B2">
              <w:rPr>
                <w:rFonts w:ascii="Arial" w:hAnsi="Arial" w:cs="Arial"/>
                <w:sz w:val="24"/>
                <w:szCs w:val="24"/>
              </w:rPr>
              <w:t>Przecław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A6A19CF" w14:textId="77777777" w:rsidR="00AA29B2" w:rsidRPr="00986737" w:rsidRDefault="00AA29B2" w:rsidP="00F65DE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t>82 426.58 zł</w:t>
            </w:r>
          </w:p>
        </w:tc>
      </w:tr>
      <w:tr w:rsidR="00AA29B2" w:rsidRPr="00BB547B" w14:paraId="7857590C" w14:textId="77777777" w:rsidTr="00F65DEA">
        <w:tc>
          <w:tcPr>
            <w:tcW w:w="1276" w:type="dxa"/>
            <w:shd w:val="clear" w:color="auto" w:fill="auto"/>
            <w:vAlign w:val="center"/>
          </w:tcPr>
          <w:p w14:paraId="67A9C07B" w14:textId="77777777" w:rsidR="00AA29B2" w:rsidRPr="00986737" w:rsidRDefault="00AA29B2" w:rsidP="00F65DE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64A231F" w14:textId="77777777" w:rsidR="00AA29B2" w:rsidRPr="00986737" w:rsidRDefault="00AA29B2" w:rsidP="00F65DE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14:paraId="15324072" w14:textId="77777777" w:rsidR="00AA29B2" w:rsidRPr="00986737" w:rsidRDefault="00AA29B2" w:rsidP="00F65DE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t xml:space="preserve">Zakład Przetwórstwa Mięsnego Kabanos </w:t>
            </w:r>
            <w:proofErr w:type="spellStart"/>
            <w:r w:rsidRPr="00AA29B2">
              <w:rPr>
                <w:rFonts w:ascii="Arial" w:hAnsi="Arial" w:cs="Arial"/>
                <w:sz w:val="24"/>
                <w:szCs w:val="24"/>
              </w:rPr>
              <w:t>Sp</w:t>
            </w:r>
            <w:proofErr w:type="spellEnd"/>
            <w:r w:rsidRPr="00AA29B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AA29B2">
              <w:rPr>
                <w:rFonts w:ascii="Arial" w:hAnsi="Arial" w:cs="Arial"/>
                <w:sz w:val="24"/>
                <w:szCs w:val="24"/>
              </w:rPr>
              <w:t>zo.o</w:t>
            </w:r>
            <w:proofErr w:type="spellEnd"/>
          </w:p>
          <w:p w14:paraId="43DF0358" w14:textId="77777777" w:rsidR="00AA29B2" w:rsidRPr="00986737" w:rsidRDefault="00AA29B2" w:rsidP="00F65DEA">
            <w:pPr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t>Wenecka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29B2">
              <w:rPr>
                <w:rFonts w:ascii="Arial" w:hAnsi="Arial" w:cs="Arial"/>
                <w:sz w:val="24"/>
                <w:szCs w:val="24"/>
              </w:rPr>
              <w:t>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D902E12" w14:textId="77777777" w:rsidR="00AA29B2" w:rsidRPr="00986737" w:rsidRDefault="00AA29B2" w:rsidP="00F65DEA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t>39-320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A29B2">
              <w:rPr>
                <w:rFonts w:ascii="Arial" w:hAnsi="Arial" w:cs="Arial"/>
                <w:sz w:val="24"/>
                <w:szCs w:val="24"/>
              </w:rPr>
              <w:t>Przecław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F443FFA" w14:textId="77777777" w:rsidR="00AA29B2" w:rsidRPr="00986737" w:rsidRDefault="00AA29B2" w:rsidP="00F65DE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A29B2">
              <w:rPr>
                <w:rFonts w:ascii="Arial" w:hAnsi="Arial" w:cs="Arial"/>
                <w:sz w:val="24"/>
                <w:szCs w:val="24"/>
              </w:rPr>
              <w:t>29 194.73 zł</w:t>
            </w:r>
          </w:p>
        </w:tc>
      </w:tr>
    </w:tbl>
    <w:p w14:paraId="4A000BAF" w14:textId="77777777"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7ECD08D2" w14:textId="09699DF4" w:rsidR="00C236D3" w:rsidRDefault="00AA29B2" w:rsidP="00173B20">
      <w:pPr>
        <w:jc w:val="right"/>
        <w:rPr>
          <w:rFonts w:ascii="Arial" w:hAnsi="Arial" w:cs="Arial"/>
          <w:sz w:val="24"/>
          <w:szCs w:val="24"/>
        </w:rPr>
      </w:pPr>
      <w:r w:rsidRPr="00AA29B2">
        <w:rPr>
          <w:rFonts w:ascii="Arial" w:hAnsi="Arial" w:cs="Arial"/>
          <w:sz w:val="24"/>
          <w:szCs w:val="24"/>
        </w:rPr>
        <w:t xml:space="preserve"> </w:t>
      </w:r>
      <w:bookmarkEnd w:id="0"/>
      <w:r w:rsidR="00514220">
        <w:rPr>
          <w:rFonts w:ascii="Arial" w:hAnsi="Arial" w:cs="Arial"/>
          <w:sz w:val="24"/>
          <w:szCs w:val="24"/>
        </w:rPr>
        <w:t>Dyrektor SP ZOZ Kolbuszowa</w:t>
      </w:r>
    </w:p>
    <w:p w14:paraId="33DD4CE5" w14:textId="433C4102" w:rsidR="00514220" w:rsidRPr="00BB547B" w:rsidRDefault="00514220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 xml:space="preserve">Zbigniew Strzelczyk </w:t>
      </w:r>
    </w:p>
    <w:sectPr w:rsidR="00514220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5622D8" w14:textId="77777777" w:rsidR="0036120B" w:rsidRDefault="0036120B">
      <w:r>
        <w:separator/>
      </w:r>
    </w:p>
  </w:endnote>
  <w:endnote w:type="continuationSeparator" w:id="0">
    <w:p w14:paraId="61910964" w14:textId="77777777" w:rsidR="0036120B" w:rsidRDefault="003612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C1BC7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A6803C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2AF354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650CC5B3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CC58A8D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AD867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F0CFDF1" w14:textId="77777777" w:rsidR="009F189D" w:rsidRDefault="009F189D">
    <w:pPr>
      <w:pStyle w:val="Stopka"/>
      <w:tabs>
        <w:tab w:val="clear" w:pos="4536"/>
      </w:tabs>
      <w:jc w:val="center"/>
    </w:pPr>
  </w:p>
  <w:p w14:paraId="5076D78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8C77AC" w14:textId="77777777" w:rsidR="0036120B" w:rsidRDefault="0036120B">
      <w:r>
        <w:separator/>
      </w:r>
    </w:p>
  </w:footnote>
  <w:footnote w:type="continuationSeparator" w:id="0">
    <w:p w14:paraId="39BECC99" w14:textId="77777777" w:rsidR="0036120B" w:rsidRDefault="003612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1A0B0C" w14:textId="77777777" w:rsidR="00AA29B2" w:rsidRDefault="00AA29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33E6E0" w14:textId="77777777" w:rsidR="00AA29B2" w:rsidRDefault="00AA29B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D957B4" w14:textId="77777777" w:rsidR="00AA29B2" w:rsidRDefault="00AA29B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120B"/>
    <w:rsid w:val="00007727"/>
    <w:rsid w:val="00017720"/>
    <w:rsid w:val="00035488"/>
    <w:rsid w:val="000D7F25"/>
    <w:rsid w:val="000E00E5"/>
    <w:rsid w:val="00173B20"/>
    <w:rsid w:val="001C69FF"/>
    <w:rsid w:val="0023318D"/>
    <w:rsid w:val="0036120B"/>
    <w:rsid w:val="003D72FD"/>
    <w:rsid w:val="00423179"/>
    <w:rsid w:val="00490DC0"/>
    <w:rsid w:val="00493F8C"/>
    <w:rsid w:val="004C7E9B"/>
    <w:rsid w:val="00514220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AA29B2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4EB484"/>
  <w15:chartTrackingRefBased/>
  <w15:docId w15:val="{B7E19B59-09C6-4F18-B282-61F35128C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368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2</cp:revision>
  <dcterms:created xsi:type="dcterms:W3CDTF">2024-04-15T09:08:00Z</dcterms:created>
  <dcterms:modified xsi:type="dcterms:W3CDTF">2024-04-15T09:08:00Z</dcterms:modified>
</cp:coreProperties>
</file>