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CE4F3" w14:textId="77777777" w:rsidR="00B36EDA" w:rsidRPr="00353FDC" w:rsidRDefault="00977170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977170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977170">
        <w:rPr>
          <w:rFonts w:ascii="Arial" w:hAnsi="Arial" w:cs="Arial"/>
        </w:rPr>
        <w:t>2024-04-15</w:t>
      </w:r>
    </w:p>
    <w:p w14:paraId="48481472" w14:textId="77777777" w:rsidR="00B36EDA" w:rsidRPr="00353FDC" w:rsidRDefault="00977170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977170">
        <w:rPr>
          <w:rFonts w:ascii="Arial" w:hAnsi="Arial" w:cs="Arial"/>
          <w:b/>
          <w:bCs/>
        </w:rPr>
        <w:t>Samodzielny Publiczny Zespół Opieki Zdrowotnej w Kolbuszowej</w:t>
      </w:r>
    </w:p>
    <w:p w14:paraId="10452EE9" w14:textId="77777777" w:rsidR="00B36EDA" w:rsidRPr="00353FDC" w:rsidRDefault="00977170" w:rsidP="00B36EDA">
      <w:pPr>
        <w:spacing w:line="360" w:lineRule="auto"/>
        <w:ind w:right="3969"/>
        <w:rPr>
          <w:rFonts w:ascii="Arial" w:hAnsi="Arial" w:cs="Arial"/>
        </w:rPr>
      </w:pPr>
      <w:r w:rsidRPr="00977170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977170">
        <w:rPr>
          <w:rFonts w:ascii="Arial" w:hAnsi="Arial" w:cs="Arial"/>
        </w:rPr>
        <w:t>4</w:t>
      </w:r>
    </w:p>
    <w:p w14:paraId="49255DC9" w14:textId="77777777" w:rsidR="00B36EDA" w:rsidRPr="00353FDC" w:rsidRDefault="00977170" w:rsidP="00B36EDA">
      <w:pPr>
        <w:ind w:right="3969"/>
        <w:rPr>
          <w:rFonts w:ascii="Arial" w:hAnsi="Arial" w:cs="Arial"/>
        </w:rPr>
      </w:pPr>
      <w:r w:rsidRPr="00977170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977170">
        <w:rPr>
          <w:rFonts w:ascii="Arial" w:hAnsi="Arial" w:cs="Arial"/>
        </w:rPr>
        <w:t>Kolbuszowa</w:t>
      </w:r>
    </w:p>
    <w:p w14:paraId="398BCA40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2DAD81C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0A1825C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12614333" w14:textId="77777777" w:rsidTr="00B36EDA">
        <w:tc>
          <w:tcPr>
            <w:tcW w:w="9923" w:type="dxa"/>
            <w:shd w:val="clear" w:color="auto" w:fill="F2F2F2"/>
            <w:hideMark/>
          </w:tcPr>
          <w:p w14:paraId="2F12FB9C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64B50A3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85BC808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34159FD7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251092C3" w14:textId="77777777" w:rsidTr="00B36EDA">
        <w:tc>
          <w:tcPr>
            <w:tcW w:w="2269" w:type="dxa"/>
            <w:shd w:val="clear" w:color="auto" w:fill="auto"/>
          </w:tcPr>
          <w:p w14:paraId="3CA1D924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8141258" w14:textId="77777777" w:rsidR="00B36EDA" w:rsidRPr="00353FDC" w:rsidRDefault="0097717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Dostawa wyrobów do pielęgnacji pacjenta i opatrunki specjalistyczne w 21 pakietach</w:t>
            </w:r>
          </w:p>
        </w:tc>
      </w:tr>
      <w:tr w:rsidR="00977170" w:rsidRPr="00353FDC" w14:paraId="5C6A73CE" w14:textId="77777777" w:rsidTr="00D164DE">
        <w:tc>
          <w:tcPr>
            <w:tcW w:w="2269" w:type="dxa"/>
            <w:shd w:val="clear" w:color="auto" w:fill="auto"/>
          </w:tcPr>
          <w:p w14:paraId="07DAFFAF" w14:textId="77777777" w:rsidR="00977170" w:rsidRPr="00353FDC" w:rsidRDefault="00977170" w:rsidP="00D164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78FA2EE" w14:textId="77777777" w:rsidR="00977170" w:rsidRPr="00353FDC" w:rsidRDefault="00977170" w:rsidP="00D164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Eap-2412/4/24/M</w:t>
            </w:r>
          </w:p>
        </w:tc>
      </w:tr>
    </w:tbl>
    <w:p w14:paraId="7AE97CAD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A60E6B1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77170" w:rsidRPr="00977170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977170" w:rsidRPr="00977170">
        <w:rPr>
          <w:rFonts w:ascii="Arial" w:hAnsi="Arial" w:cs="Arial"/>
        </w:rPr>
        <w:t>(</w:t>
      </w:r>
      <w:proofErr w:type="spellStart"/>
      <w:r w:rsidR="00977170" w:rsidRPr="00977170">
        <w:rPr>
          <w:rFonts w:ascii="Arial" w:hAnsi="Arial" w:cs="Arial"/>
        </w:rPr>
        <w:t>t.j</w:t>
      </w:r>
      <w:proofErr w:type="spellEnd"/>
      <w:r w:rsidR="00977170" w:rsidRPr="00977170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77170" w14:paraId="765623AA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EF93B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I - Kompresy włókninowe</w:t>
            </w:r>
          </w:p>
          <w:p w14:paraId="7C2C199B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7170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977170">
              <w:rPr>
                <w:rFonts w:ascii="Arial" w:hAnsi="Arial" w:cs="Arial"/>
                <w:b/>
              </w:rPr>
              <w:t>Group</w:t>
            </w:r>
            <w:proofErr w:type="spellEnd"/>
            <w:r w:rsidRPr="00977170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42DF52F5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C7E6064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Zabrze</w:t>
            </w:r>
          </w:p>
          <w:p w14:paraId="67449892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10 316.16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D9DF460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FB4F0D3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B87A25A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D6C060D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7430F2C4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14DE4570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- 5 punktów</w:t>
            </w:r>
          </w:p>
          <w:p w14:paraId="2E1A9375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C97CB11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3D1C6D43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1E73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II - Opaski , gaza , wata</w:t>
            </w:r>
          </w:p>
          <w:p w14:paraId="49D41EFB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7170">
              <w:rPr>
                <w:rFonts w:ascii="Arial" w:hAnsi="Arial" w:cs="Arial"/>
                <w:b/>
              </w:rPr>
              <w:t>Paul Hartmann Polska Sp. z o.o.</w:t>
            </w:r>
          </w:p>
          <w:p w14:paraId="69B57107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0BDFE52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95200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Pabianice</w:t>
            </w:r>
          </w:p>
          <w:p w14:paraId="43D27564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97 822.26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BEE62DA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3534A1F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D4F43BB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- 71 pkt. /wyliczenie wg. wzoru zamieszczonego w SWZ / przy kryterium oceny: </w:t>
            </w:r>
          </w:p>
          <w:p w14:paraId="54E626D0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1C6BEE27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- 10 punktów</w:t>
            </w:r>
          </w:p>
          <w:p w14:paraId="739C19EB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- 1 punktów</w:t>
            </w:r>
          </w:p>
          <w:p w14:paraId="469B3EB6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CC1AD26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442CA376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870BF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III - Serwety, kompresy gazowe</w:t>
            </w:r>
          </w:p>
          <w:p w14:paraId="2129F4DA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7170">
              <w:rPr>
                <w:rFonts w:ascii="Arial" w:hAnsi="Arial" w:cs="Arial"/>
                <w:b/>
              </w:rPr>
              <w:t>Paul Hartmann Polska Sp. z o.o.</w:t>
            </w:r>
          </w:p>
          <w:p w14:paraId="61A32224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A619BD7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95200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Pabianice</w:t>
            </w:r>
          </w:p>
          <w:p w14:paraId="1DA45C00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127 116.22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6A3E1F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7DE081A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BE982F2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08514BEB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31DA2D38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1A0595B0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- 1 punktów</w:t>
            </w:r>
          </w:p>
          <w:p w14:paraId="634C3A55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E66ADF6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5A851F0E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7D1AF" w14:textId="7E8DCF13" w:rsidR="00977170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IV - Pieluchy,  podkłady</w:t>
            </w:r>
          </w:p>
          <w:p w14:paraId="74B1F9D4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w Składzie:</w:t>
            </w:r>
          </w:p>
          <w:p w14:paraId="6ACA3951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Citonet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Kraków Sp. z o.o. Lider</w:t>
            </w:r>
          </w:p>
          <w:p w14:paraId="6B05C9A4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Ul. Gromadzka 52, 30-719 Kraków </w:t>
            </w:r>
            <w:r>
              <w:rPr>
                <w:rFonts w:ascii="Arial" w:hAnsi="Arial" w:cs="Arial"/>
                <w:b/>
                <w:bCs/>
              </w:rPr>
              <w:t xml:space="preserve">Toruńskie Zakłady Materiałów Opatrunkowych Spółka Akcyjna- Członek </w:t>
            </w:r>
          </w:p>
          <w:p w14:paraId="58158419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Żółkiewskiego 20/26 </w:t>
            </w:r>
          </w:p>
          <w:p w14:paraId="214E1240" w14:textId="1646F5F2" w:rsidR="0071340F" w:rsidRPr="00F245C5" w:rsidRDefault="0071340F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87-100 Toruń</w:t>
            </w:r>
          </w:p>
          <w:p w14:paraId="38C060CF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236 237.40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74EB599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199849A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980CF80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DA54D40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19914B5F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76053B0C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- 5 punktów</w:t>
            </w:r>
          </w:p>
          <w:p w14:paraId="41B73CC3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DA2D2FE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4E886F0B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5528C" w14:textId="3B560F65" w:rsidR="00977170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 V  -  Opatrunki specjalistyczne, chusteczki nawilżające</w:t>
            </w:r>
          </w:p>
          <w:p w14:paraId="5C9DDDEE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w Składzie:</w:t>
            </w:r>
          </w:p>
          <w:p w14:paraId="2F57E534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Citonet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Kraków Sp. z o.o. Lider</w:t>
            </w:r>
          </w:p>
          <w:p w14:paraId="5A00CB63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Ul. Gromadzka 52, 30-719 Kraków </w:t>
            </w:r>
            <w:r>
              <w:rPr>
                <w:rFonts w:ascii="Arial" w:hAnsi="Arial" w:cs="Arial"/>
                <w:b/>
                <w:bCs/>
              </w:rPr>
              <w:t xml:space="preserve">Toruńskie Zakłady Materiałów Opatrunkowych Spółka Akcyjna- Członek </w:t>
            </w:r>
          </w:p>
          <w:p w14:paraId="6B878A73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Żółkiewskiego 20/26 </w:t>
            </w:r>
          </w:p>
          <w:p w14:paraId="6F995E4B" w14:textId="74577FED" w:rsidR="0071340F" w:rsidRPr="00F245C5" w:rsidRDefault="0071340F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87-100 Toruń</w:t>
            </w:r>
          </w:p>
          <w:p w14:paraId="4D690F24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63 795.91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276C3AD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13D9765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2E5C57A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3D58D3E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12987F02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7F4D3063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- 5 punktów</w:t>
            </w:r>
          </w:p>
          <w:p w14:paraId="4F463CCD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497619C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2F969A6D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8DCE0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VI -  Paski do pomiaru glukozy, opatrunki gazowe</w:t>
            </w:r>
          </w:p>
          <w:p w14:paraId="4BDE5C15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7170">
              <w:rPr>
                <w:rFonts w:ascii="Arial" w:hAnsi="Arial" w:cs="Arial"/>
                <w:b/>
              </w:rPr>
              <w:t>ANMAR Sp. z o.o.</w:t>
            </w:r>
          </w:p>
          <w:p w14:paraId="2C7F823F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Strefowa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2B484F4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Tychy</w:t>
            </w:r>
          </w:p>
          <w:p w14:paraId="525D44DA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52 650.00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F275295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29813D8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F3E06A9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99235EC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692B75E0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4355F5BB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- 5 punktów</w:t>
            </w:r>
          </w:p>
          <w:p w14:paraId="53C0DB3A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8A7272C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06D6D815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F2077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 VII - Opatrunki parafinowe</w:t>
            </w:r>
          </w:p>
          <w:p w14:paraId="3C7D390B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7170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977170">
              <w:rPr>
                <w:rFonts w:ascii="Arial" w:hAnsi="Arial" w:cs="Arial"/>
                <w:b/>
              </w:rPr>
              <w:t>Group</w:t>
            </w:r>
            <w:proofErr w:type="spellEnd"/>
            <w:r w:rsidRPr="00977170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2B021D3C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B285028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Zabrze</w:t>
            </w:r>
          </w:p>
          <w:p w14:paraId="2497BB57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67 492.66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BFAC3E8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E3A8A2E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6D3B397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29DA07E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6422C655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251F8C70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- 5 punktów</w:t>
            </w:r>
          </w:p>
          <w:p w14:paraId="465B6B32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C2C3415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2C92DE84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C57EB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 VIII - Opatrunki specjalistyczne 1</w:t>
            </w:r>
          </w:p>
          <w:p w14:paraId="6F35DEB6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77170">
              <w:rPr>
                <w:rFonts w:ascii="Arial" w:hAnsi="Arial" w:cs="Arial"/>
                <w:b/>
              </w:rPr>
              <w:t>ConvaTec</w:t>
            </w:r>
            <w:proofErr w:type="spellEnd"/>
            <w:r w:rsidRPr="00977170">
              <w:rPr>
                <w:rFonts w:ascii="Arial" w:hAnsi="Arial" w:cs="Arial"/>
                <w:b/>
              </w:rPr>
              <w:t xml:space="preserve"> Polska Sp. z o.o.</w:t>
            </w:r>
          </w:p>
          <w:p w14:paraId="00ADCE34" w14:textId="685676E4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Rondo Daszyńskiego 1</w:t>
            </w:r>
            <w:r w:rsidRPr="00F245C5">
              <w:rPr>
                <w:rFonts w:ascii="Arial" w:hAnsi="Arial" w:cs="Arial"/>
                <w:bCs/>
              </w:rPr>
              <w:t xml:space="preserve">  </w:t>
            </w:r>
          </w:p>
          <w:p w14:paraId="26CC4B87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00-843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Warszawa</w:t>
            </w:r>
          </w:p>
          <w:p w14:paraId="067A3B16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74 778.12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A396D16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81A95A9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EEC3A1E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677E5831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750A3656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23D3845E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- 3 punkty</w:t>
            </w:r>
          </w:p>
          <w:p w14:paraId="0489DF32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8443ADC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3ABFFD5E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F4A91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 IX - Opatrunki specjalistyczne 2</w:t>
            </w:r>
          </w:p>
          <w:p w14:paraId="5D8C63A2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7170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977170">
              <w:rPr>
                <w:rFonts w:ascii="Arial" w:hAnsi="Arial" w:cs="Arial"/>
                <w:b/>
              </w:rPr>
              <w:t>Group</w:t>
            </w:r>
            <w:proofErr w:type="spellEnd"/>
            <w:r w:rsidRPr="00977170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6DD71836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FC8D211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Zabrze</w:t>
            </w:r>
          </w:p>
          <w:p w14:paraId="062FB929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5 622.21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FDF0B6B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AC60A8B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A8F6E4E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B87912E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4AD992D0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17E20E35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- 5 punktów</w:t>
            </w:r>
          </w:p>
          <w:p w14:paraId="5647B628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824117F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458ED971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7DCE2" w14:textId="55E1F9A0" w:rsidR="00977170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 xml:space="preserve">Pakiet  X </w:t>
            </w:r>
            <w:r w:rsidR="0071340F">
              <w:rPr>
                <w:rFonts w:ascii="Arial" w:hAnsi="Arial" w:cs="Arial"/>
              </w:rPr>
              <w:t>–</w:t>
            </w:r>
            <w:r w:rsidRPr="00977170">
              <w:rPr>
                <w:rFonts w:ascii="Arial" w:hAnsi="Arial" w:cs="Arial"/>
              </w:rPr>
              <w:t xml:space="preserve"> Lignina</w:t>
            </w:r>
          </w:p>
          <w:p w14:paraId="05012F07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w Składzie:</w:t>
            </w:r>
          </w:p>
          <w:p w14:paraId="1975C4EF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Citonet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Kraków Sp. z o.o. Lider</w:t>
            </w:r>
          </w:p>
          <w:p w14:paraId="5610D0CD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Ul. Gromadzka 52, 30-719 Kraków </w:t>
            </w:r>
            <w:r>
              <w:rPr>
                <w:rFonts w:ascii="Arial" w:hAnsi="Arial" w:cs="Arial"/>
                <w:b/>
                <w:bCs/>
              </w:rPr>
              <w:t xml:space="preserve">Toruńskie Zakłady Materiałów Opatrunkowych Spółka Akcyjna- Członek </w:t>
            </w:r>
          </w:p>
          <w:p w14:paraId="5E27295A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Żółkiewskiego 20/26 </w:t>
            </w:r>
          </w:p>
          <w:p w14:paraId="1F6A5C94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87-100 Toruń</w:t>
            </w:r>
          </w:p>
          <w:p w14:paraId="5EA6EAAC" w14:textId="77777777" w:rsidR="0071340F" w:rsidRPr="00F245C5" w:rsidRDefault="0071340F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</w:p>
          <w:p w14:paraId="5AC2D337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16 848.00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F2DDAC4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D2E7FBA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BE6B30D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C6FC133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6653CCAB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37DFA1CD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- 5 punktów</w:t>
            </w:r>
          </w:p>
          <w:p w14:paraId="194EFB9C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61743C0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4BB106F4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8A2D7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 XI - Gąbki do czyszczenia ran</w:t>
            </w:r>
          </w:p>
          <w:p w14:paraId="5BCBBCF7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7170">
              <w:rPr>
                <w:rFonts w:ascii="Arial" w:hAnsi="Arial" w:cs="Arial"/>
                <w:b/>
              </w:rPr>
              <w:t>OSS sp. z o.o.</w:t>
            </w:r>
          </w:p>
          <w:p w14:paraId="321D25AD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Siennicka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33B1E70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80-758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Gdańsk</w:t>
            </w:r>
          </w:p>
          <w:p w14:paraId="2E0B7832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16 841.17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90ED0E9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8713DB5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B591209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315AF79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61F98461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3C586BC2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- 5 punktów</w:t>
            </w:r>
          </w:p>
          <w:p w14:paraId="272AC83F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F50D967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6D27213C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4A3DE" w14:textId="1E2496B3" w:rsidR="00977170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 XIII - Neutralizator zapachu</w:t>
            </w:r>
          </w:p>
          <w:p w14:paraId="69DE6226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w Składzie:</w:t>
            </w:r>
          </w:p>
          <w:p w14:paraId="1368298B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Citonet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Kraków Sp. z o.o. Lider</w:t>
            </w:r>
          </w:p>
          <w:p w14:paraId="1E0E75E4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Ul. Gromadzka 52, 30-719 Kraków </w:t>
            </w:r>
            <w:r>
              <w:rPr>
                <w:rFonts w:ascii="Arial" w:hAnsi="Arial" w:cs="Arial"/>
                <w:b/>
                <w:bCs/>
              </w:rPr>
              <w:t xml:space="preserve">Toruńskie Zakłady Materiałów Opatrunkowych Spółka Akcyjna- Członek </w:t>
            </w:r>
          </w:p>
          <w:p w14:paraId="2BCD6EBE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Żółkiewskiego 20/26 </w:t>
            </w:r>
          </w:p>
          <w:p w14:paraId="031E2A5F" w14:textId="77777777" w:rsidR="0071340F" w:rsidRDefault="0071340F" w:rsidP="0071340F">
            <w:pPr>
              <w:spacing w:before="120"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87-100 Toruń</w:t>
            </w:r>
          </w:p>
          <w:p w14:paraId="7CB60A58" w14:textId="77777777" w:rsidR="0071340F" w:rsidRPr="00F245C5" w:rsidRDefault="0071340F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</w:p>
          <w:p w14:paraId="61310812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1 386.21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10F968C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E0F43F0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AAE282D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64825F5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08E4F928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53371C24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- 5 punktów</w:t>
            </w:r>
          </w:p>
          <w:p w14:paraId="043F7C28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28AAD4D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75D6929F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2F8D4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XV- Opatrunki przeciwbakteryjne</w:t>
            </w:r>
          </w:p>
          <w:p w14:paraId="6B80A492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77170">
              <w:rPr>
                <w:rFonts w:ascii="Arial" w:hAnsi="Arial" w:cs="Arial"/>
                <w:b/>
              </w:rPr>
              <w:t>Mölnlycke</w:t>
            </w:r>
            <w:proofErr w:type="spellEnd"/>
            <w:r w:rsidRPr="00977170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77170">
              <w:rPr>
                <w:rFonts w:ascii="Arial" w:hAnsi="Arial" w:cs="Arial"/>
                <w:b/>
              </w:rPr>
              <w:t>Health</w:t>
            </w:r>
            <w:proofErr w:type="spellEnd"/>
            <w:r w:rsidRPr="00977170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77170">
              <w:rPr>
                <w:rFonts w:ascii="Arial" w:hAnsi="Arial" w:cs="Arial"/>
                <w:b/>
              </w:rPr>
              <w:t>Care</w:t>
            </w:r>
            <w:proofErr w:type="spellEnd"/>
            <w:r w:rsidRPr="00977170">
              <w:rPr>
                <w:rFonts w:ascii="Arial" w:hAnsi="Arial" w:cs="Arial"/>
                <w:b/>
              </w:rPr>
              <w:t xml:space="preserve"> Polska z o.o.</w:t>
            </w:r>
          </w:p>
          <w:p w14:paraId="413660C9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Okopowa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/72</w:t>
            </w:r>
          </w:p>
          <w:p w14:paraId="5E2BE0A6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01-042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Warszawa</w:t>
            </w:r>
          </w:p>
          <w:p w14:paraId="54563425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51 715.15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A1B423E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2C8ECFC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1385CB0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6A4876F2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790805CB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43D326EB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 3 punkty</w:t>
            </w:r>
          </w:p>
          <w:p w14:paraId="1688EE0C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E2112AF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74DDF007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3CFCD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XVI- Przylepiec chirurgiczny, krem do ochrony skóry</w:t>
            </w:r>
          </w:p>
          <w:p w14:paraId="4A07D6FF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7170">
              <w:rPr>
                <w:rFonts w:ascii="Arial" w:hAnsi="Arial" w:cs="Arial"/>
                <w:b/>
              </w:rPr>
              <w:t>3M Healthcare Poland Sp. z o.o.</w:t>
            </w:r>
          </w:p>
          <w:p w14:paraId="29CFC137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al. Katowicka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117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23426E3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05-830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Nadarzyn</w:t>
            </w:r>
          </w:p>
          <w:p w14:paraId="45C48604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24 806.52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F562018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61A0DFD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0977182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7CEA76D1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49DD3406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4621AD03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- 3 punkty</w:t>
            </w:r>
          </w:p>
          <w:p w14:paraId="14F715F9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612A8AD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334A0C3E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E2E10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 xml:space="preserve">Pakiet XVIII- Spray, gaziki- - 4 </w:t>
            </w:r>
            <w:proofErr w:type="spellStart"/>
            <w:r w:rsidRPr="00977170">
              <w:rPr>
                <w:rFonts w:ascii="Arial" w:hAnsi="Arial" w:cs="Arial"/>
              </w:rPr>
              <w:t>poz</w:t>
            </w:r>
            <w:proofErr w:type="spellEnd"/>
          </w:p>
          <w:p w14:paraId="2F49D67C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7170">
              <w:rPr>
                <w:rFonts w:ascii="Arial" w:hAnsi="Arial" w:cs="Arial"/>
                <w:b/>
              </w:rPr>
              <w:t>Med4Me Sp. z o.o.</w:t>
            </w:r>
          </w:p>
          <w:p w14:paraId="3EB60F24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Chałubińskiego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96FB0FA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00-613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Warszawa</w:t>
            </w:r>
          </w:p>
          <w:p w14:paraId="7CE567B2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3 148.85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7C801B1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EF597AE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EC8A06A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- 61pkt. /wyliczenie wg. wzoru zamieszczonego w SWZ / przy kryterium oceny: </w:t>
            </w:r>
          </w:p>
          <w:p w14:paraId="01BED0D0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105D67EC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- 0 punktów</w:t>
            </w:r>
          </w:p>
          <w:p w14:paraId="6A689097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- 1 punkt</w:t>
            </w:r>
          </w:p>
          <w:p w14:paraId="487FE91D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E1EEBD4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529B2386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4737A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 xml:space="preserve">Pakiet XIX Preparat hemostatyczny - 1 </w:t>
            </w:r>
            <w:proofErr w:type="spellStart"/>
            <w:r w:rsidRPr="00977170">
              <w:rPr>
                <w:rFonts w:ascii="Arial" w:hAnsi="Arial" w:cs="Arial"/>
              </w:rPr>
              <w:t>poz</w:t>
            </w:r>
            <w:proofErr w:type="spellEnd"/>
            <w:r w:rsidRPr="00977170">
              <w:rPr>
                <w:rFonts w:ascii="Arial" w:hAnsi="Arial" w:cs="Arial"/>
              </w:rPr>
              <w:t xml:space="preserve"> </w:t>
            </w:r>
            <w:proofErr w:type="spellStart"/>
            <w:r w:rsidRPr="00977170">
              <w:rPr>
                <w:rFonts w:ascii="Arial" w:hAnsi="Arial" w:cs="Arial"/>
              </w:rPr>
              <w:t>asortymntowa</w:t>
            </w:r>
            <w:proofErr w:type="spellEnd"/>
          </w:p>
          <w:p w14:paraId="1D8ED7B4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7170">
              <w:rPr>
                <w:rFonts w:ascii="Arial" w:hAnsi="Arial" w:cs="Arial"/>
                <w:b/>
              </w:rPr>
              <w:t xml:space="preserve">Beryl </w:t>
            </w:r>
            <w:proofErr w:type="spellStart"/>
            <w:r w:rsidRPr="00977170">
              <w:rPr>
                <w:rFonts w:ascii="Arial" w:hAnsi="Arial" w:cs="Arial"/>
                <w:b/>
              </w:rPr>
              <w:t>Med</w:t>
            </w:r>
            <w:proofErr w:type="spellEnd"/>
            <w:r w:rsidRPr="00977170">
              <w:rPr>
                <w:rFonts w:ascii="Arial" w:hAnsi="Arial" w:cs="Arial"/>
                <w:b/>
              </w:rPr>
              <w:t xml:space="preserve"> Poland Sp. z o.o.</w:t>
            </w:r>
          </w:p>
          <w:p w14:paraId="0BF5D9B4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Złotej Jesieni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1AD828A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05-410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Józefów</w:t>
            </w:r>
          </w:p>
          <w:p w14:paraId="2875D228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2 592.00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B0C2345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BB1E6A2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2E9A326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824E1E4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79FAAFAE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2132ADD5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- 5 punktów</w:t>
            </w:r>
          </w:p>
          <w:p w14:paraId="30439587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BCC2B05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46BB34F5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EBB2D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20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XX- Opatrunki specjalistyczne IV</w:t>
            </w:r>
          </w:p>
          <w:p w14:paraId="5E4F6B9D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7170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977170">
              <w:rPr>
                <w:rFonts w:ascii="Arial" w:hAnsi="Arial" w:cs="Arial"/>
                <w:b/>
              </w:rPr>
              <w:t>Group</w:t>
            </w:r>
            <w:proofErr w:type="spellEnd"/>
            <w:r w:rsidRPr="00977170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27E03DB4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0ABE9CC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Zabrze</w:t>
            </w:r>
          </w:p>
          <w:p w14:paraId="3E3514EC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10 677.10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5706519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3E32EE0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D8A0319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2A580A5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2244F403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- 0 punktów</w:t>
            </w:r>
          </w:p>
          <w:p w14:paraId="4A51E82A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- 5 punktów</w:t>
            </w:r>
          </w:p>
          <w:p w14:paraId="43447244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3E080D5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77170" w14:paraId="7960E77E" w14:textId="77777777" w:rsidTr="00D164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B8315" w14:textId="77777777" w:rsidR="00977170" w:rsidRPr="00F245C5" w:rsidRDefault="00977170" w:rsidP="00D164D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7170">
              <w:rPr>
                <w:rFonts w:ascii="Arial" w:hAnsi="Arial" w:cs="Arial"/>
                <w:b/>
                <w:bCs/>
              </w:rPr>
              <w:t>21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7170">
              <w:rPr>
                <w:rFonts w:ascii="Arial" w:hAnsi="Arial" w:cs="Arial"/>
              </w:rPr>
              <w:t>Pakiet XXI- Opatrunki foliowe, piankowe, siatkowe</w:t>
            </w:r>
          </w:p>
          <w:p w14:paraId="64107B91" w14:textId="77777777" w:rsidR="00977170" w:rsidRPr="00F245C5" w:rsidRDefault="00977170" w:rsidP="00D164D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7170">
              <w:rPr>
                <w:rFonts w:ascii="Arial" w:hAnsi="Arial" w:cs="Arial"/>
                <w:b/>
              </w:rPr>
              <w:t xml:space="preserve">Lohmann &amp; </w:t>
            </w:r>
            <w:proofErr w:type="spellStart"/>
            <w:r w:rsidRPr="00977170">
              <w:rPr>
                <w:rFonts w:ascii="Arial" w:hAnsi="Arial" w:cs="Arial"/>
                <w:b/>
              </w:rPr>
              <w:t>Rauscher</w:t>
            </w:r>
            <w:proofErr w:type="spellEnd"/>
            <w:r w:rsidRPr="00977170">
              <w:rPr>
                <w:rFonts w:ascii="Arial" w:hAnsi="Arial" w:cs="Arial"/>
                <w:b/>
              </w:rPr>
              <w:t xml:space="preserve"> Polska Sp. z o.o.</w:t>
            </w:r>
          </w:p>
          <w:p w14:paraId="676159B1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Moniuszki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CBACA59" w14:textId="77777777" w:rsidR="00977170" w:rsidRPr="00F245C5" w:rsidRDefault="00977170" w:rsidP="00D164D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7170">
              <w:rPr>
                <w:rFonts w:ascii="Arial" w:hAnsi="Arial" w:cs="Arial"/>
                <w:bCs/>
              </w:rPr>
              <w:t>95-200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7170">
              <w:rPr>
                <w:rFonts w:ascii="Arial" w:hAnsi="Arial" w:cs="Arial"/>
                <w:bCs/>
              </w:rPr>
              <w:t>Pabianice</w:t>
            </w:r>
          </w:p>
          <w:p w14:paraId="44F17327" w14:textId="77777777" w:rsidR="00977170" w:rsidRPr="00F245C5" w:rsidRDefault="00977170" w:rsidP="00D164D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7170">
              <w:rPr>
                <w:rFonts w:ascii="Arial" w:hAnsi="Arial" w:cs="Arial"/>
                <w:b/>
              </w:rPr>
              <w:t>14 405.04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DDB6932" w14:textId="77777777" w:rsidR="00977170" w:rsidRPr="00F245C5" w:rsidRDefault="00977170" w:rsidP="00D164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55F8EAF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DF1C297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</w:t>
            </w:r>
            <w:r w:rsidRPr="0097717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EC2EDB9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I. Kryterium: Cena oferty - 60 punktów</w:t>
            </w:r>
          </w:p>
          <w:p w14:paraId="7726CE5C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II. Warunki techniczne  - 35 punktów</w:t>
            </w:r>
          </w:p>
          <w:p w14:paraId="26C79ECD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III. Termin dostawy  - 5 punktów</w:t>
            </w:r>
          </w:p>
          <w:p w14:paraId="5323F038" w14:textId="77777777" w:rsidR="00977170" w:rsidRPr="00977170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4C374B4" w14:textId="77777777" w:rsidR="00977170" w:rsidRPr="00F245C5" w:rsidRDefault="00977170" w:rsidP="00D164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717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159DBF44" w14:textId="77777777" w:rsidR="00B36EDA" w:rsidRDefault="00977170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 </w:t>
      </w:r>
      <w:r w:rsidR="00B36EDA"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 w:rsidR="00B36EDA">
        <w:rPr>
          <w:rFonts w:ascii="Arial" w:hAnsi="Arial" w:cs="Arial"/>
          <w:b/>
          <w:bCs/>
          <w:color w:val="000000"/>
        </w:rPr>
        <w:t xml:space="preserve"> </w:t>
      </w:r>
      <w:r w:rsidR="00B36EDA" w:rsidRPr="00C6247D">
        <w:rPr>
          <w:rFonts w:ascii="Arial" w:hAnsi="Arial" w:cs="Arial"/>
          <w:b/>
          <w:bCs/>
          <w:color w:val="000000"/>
        </w:rPr>
        <w:t>punktacją</w:t>
      </w:r>
      <w:r w:rsidR="00B36ED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4DCC7C92" w14:textId="77777777" w:rsidTr="009771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BF5C28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3F5D2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E63760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E7484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77170" w14:paraId="5AF050BB" w14:textId="77777777" w:rsidTr="009771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3D065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E86FD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FAPOMED POLSKA SPÓŁKA Z OGRANICZONĄ ODPOWIEDZIALNOŚCIĄ</w:t>
            </w:r>
          </w:p>
          <w:p w14:paraId="49BD58A6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OKOPOWA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47/27</w:t>
            </w:r>
          </w:p>
          <w:p w14:paraId="7FFEAFBE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01-059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90B40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- 52.49</w:t>
            </w:r>
          </w:p>
          <w:p w14:paraId="38218093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84E5793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289E0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88,49</w:t>
            </w:r>
          </w:p>
        </w:tc>
      </w:tr>
    </w:tbl>
    <w:p w14:paraId="50560799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317BF78A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E677B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48691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HEN MEDICAL SPÓŁKA Z OGRANICZONĄ ODPOWIEDZIALNOŚCIĄ</w:t>
            </w:r>
          </w:p>
          <w:p w14:paraId="0C2B3AF3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Tuwima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6/14</w:t>
            </w:r>
          </w:p>
          <w:p w14:paraId="718140AF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lastRenderedPageBreak/>
              <w:t>41-800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B7390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lastRenderedPageBreak/>
              <w:t>1 - Cena - 40.79</w:t>
            </w:r>
          </w:p>
          <w:p w14:paraId="14AD03B4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C73C032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113A9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78,79</w:t>
            </w:r>
          </w:p>
        </w:tc>
      </w:tr>
    </w:tbl>
    <w:p w14:paraId="7BD424FF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47A9BBF1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C4FDD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08343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DA88119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46D7B2A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AE75B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E2A5385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8D2D768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E6C33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59BD71A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6E2E4DFB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7F662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3E3B2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Lohmann &amp; </w:t>
            </w:r>
            <w:proofErr w:type="spellStart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Rauscher</w:t>
            </w:r>
            <w:proofErr w:type="spellEnd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41D2F230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Moniuszki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4A20310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C5EAB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- 40.04</w:t>
            </w:r>
          </w:p>
          <w:p w14:paraId="00A8A882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155234B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7EA90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80,04</w:t>
            </w:r>
          </w:p>
        </w:tc>
      </w:tr>
    </w:tbl>
    <w:p w14:paraId="017294D1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7BA3FD47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3C881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25B57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>Konsorcjum w Składzie:</w:t>
            </w:r>
          </w:p>
          <w:p w14:paraId="2EF6D29A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7134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Citonet</w:t>
            </w:r>
            <w:proofErr w:type="spellEnd"/>
            <w:r w:rsidRPr="007134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Kraków Sp. z o.o. Lider</w:t>
            </w:r>
          </w:p>
          <w:p w14:paraId="4DFA280D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 xml:space="preserve">Ul. Gromadzka 52, 30-719 Kraków </w:t>
            </w:r>
            <w:r w:rsidRPr="007134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Toruńskie Zakłady Materiałów Opatrunkowych Spółka Akcyjna- Członek </w:t>
            </w:r>
          </w:p>
          <w:p w14:paraId="10DF46DA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 xml:space="preserve">Żółkiewskiego 20/26 </w:t>
            </w:r>
          </w:p>
          <w:p w14:paraId="60ADE1A6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>87-100 Toruń</w:t>
            </w:r>
          </w:p>
          <w:p w14:paraId="2C631C54" w14:textId="3A84E465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29293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- 25.03</w:t>
            </w:r>
          </w:p>
          <w:p w14:paraId="21FE019C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89084A1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CEEDA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65,03</w:t>
            </w:r>
          </w:p>
        </w:tc>
      </w:tr>
    </w:tbl>
    <w:p w14:paraId="5D38960F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2B180E7F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1B4A9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C90DD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INTRA-MED Sp. z o.o.</w:t>
            </w:r>
          </w:p>
          <w:p w14:paraId="0FAE1D1E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Wojkowicka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23</w:t>
            </w:r>
          </w:p>
          <w:p w14:paraId="259FCF88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41-250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Czeladź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960C1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A31CFD6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43FF2B2B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F613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54F0DE93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lastRenderedPageBreak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0C321496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78F56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II - Opaski , gaza , wata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2993A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7D9D2EBE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121725B7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95200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E862B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13DEB4C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- 10.00</w:t>
            </w:r>
          </w:p>
          <w:p w14:paraId="4F78ADFB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5B2F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71,00</w:t>
            </w:r>
          </w:p>
        </w:tc>
      </w:tr>
    </w:tbl>
    <w:p w14:paraId="784C714A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6F1AB769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29EE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III - Serwety, kompresy gazowe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67A7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5A71437D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4636F9BC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95200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78DA5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0A1BF72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83A3D5A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05D5E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96,00</w:t>
            </w:r>
          </w:p>
        </w:tc>
      </w:tr>
    </w:tbl>
    <w:p w14:paraId="6EFB364C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299F9733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EE4E4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IV - Pieluchy,  podkłady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F422B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>Konsorcjum w Składzie:</w:t>
            </w:r>
          </w:p>
          <w:p w14:paraId="5F2A37D2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7134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Citonet</w:t>
            </w:r>
            <w:proofErr w:type="spellEnd"/>
            <w:r w:rsidRPr="007134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Kraków Sp. z o.o. Lider</w:t>
            </w:r>
          </w:p>
          <w:p w14:paraId="71AC6913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 xml:space="preserve">Ul. Gromadzka 52, 30-719 Kraków </w:t>
            </w:r>
            <w:r w:rsidRPr="007134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Toruńskie Zakłady Materiałów Opatrunkowych Spółka Akcyjna- Członek </w:t>
            </w:r>
          </w:p>
          <w:p w14:paraId="7E47EC6B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 xml:space="preserve">Żółkiewskiego 20/26 </w:t>
            </w:r>
          </w:p>
          <w:p w14:paraId="2845C214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>87-100 Toruń</w:t>
            </w:r>
          </w:p>
          <w:p w14:paraId="53184049" w14:textId="7C926DD5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0D47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075580C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0BFBCD9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C874F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A784D87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50746BD4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31141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 V  -  Opatrunki specjalistyczne, chusteczki nawilżające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02826" w14:textId="77777777" w:rsidR="00F14D64" w:rsidRPr="00F14D64" w:rsidRDefault="00F14D64" w:rsidP="00F14D64">
            <w:pPr>
              <w:spacing w:after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4D64">
              <w:rPr>
                <w:rFonts w:ascii="Arial" w:hAnsi="Arial" w:cs="Arial"/>
                <w:b/>
                <w:bCs/>
                <w:sz w:val="22"/>
                <w:szCs w:val="22"/>
              </w:rPr>
              <w:t>Konsorcjum w Składzie:</w:t>
            </w:r>
          </w:p>
          <w:p w14:paraId="10110808" w14:textId="77777777" w:rsidR="00F14D64" w:rsidRPr="00F14D64" w:rsidRDefault="00F14D64" w:rsidP="00F14D64">
            <w:pPr>
              <w:spacing w:after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F14D64">
              <w:rPr>
                <w:rFonts w:ascii="Arial" w:hAnsi="Arial" w:cs="Arial"/>
                <w:b/>
                <w:bCs/>
                <w:sz w:val="22"/>
                <w:szCs w:val="22"/>
              </w:rPr>
              <w:t>Citonet</w:t>
            </w:r>
            <w:proofErr w:type="spellEnd"/>
            <w:r w:rsidRPr="00F14D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Kraków Sp. z o.o. Lider</w:t>
            </w:r>
          </w:p>
          <w:p w14:paraId="786DE6A8" w14:textId="77777777" w:rsidR="00F14D64" w:rsidRPr="00F14D64" w:rsidRDefault="00F14D64" w:rsidP="00F14D64">
            <w:pPr>
              <w:spacing w:after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4D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Ul. Gromadzka 52, 30-719 Kraków Toruńskie Zakłady Materiałów Opatrunkowych Spółka Akcyjna- Członek </w:t>
            </w:r>
          </w:p>
          <w:p w14:paraId="2B36AD60" w14:textId="77777777" w:rsidR="00F14D64" w:rsidRPr="00F14D64" w:rsidRDefault="00F14D64" w:rsidP="00F14D64">
            <w:pPr>
              <w:spacing w:after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4D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Żółkiewskiego 20/26 </w:t>
            </w:r>
          </w:p>
          <w:p w14:paraId="6BA5F68B" w14:textId="77777777" w:rsidR="00F14D64" w:rsidRPr="00F14D64" w:rsidRDefault="00F14D64" w:rsidP="00F14D64">
            <w:pPr>
              <w:spacing w:after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4D6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87-100 Toruń</w:t>
            </w:r>
          </w:p>
          <w:p w14:paraId="0C052A24" w14:textId="3D59D9AA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E6DE3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393A69E4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0FD3429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6C4B0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D598054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54892C4C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CE7F7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VI -  Paski do pomiaru glukozy, opatrunki gazowe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BB337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3F971F92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23A2EEAB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AECAA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44607BC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DA35FD6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527C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D7543DD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1C00AFEA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507A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 VII - Opatrunki parafinowe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10DF9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691BF08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305A6AE0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2EC78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BF669F2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74B4527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8B3A6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16957DB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4184ED95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C6113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 VIII - Opatrunki specjalistyczne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4DAAF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0546620A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782BD3D9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B3134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- 57.13</w:t>
            </w:r>
          </w:p>
          <w:p w14:paraId="5F4B7E04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E2E4F65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8BDC5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97,13</w:t>
            </w:r>
          </w:p>
        </w:tc>
      </w:tr>
    </w:tbl>
    <w:p w14:paraId="239B3DC1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16AB141B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CE524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 VIII - Opatrunki specjalistyczne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4941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ConvaTec</w:t>
            </w:r>
            <w:proofErr w:type="spellEnd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487A1EC6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Rondo Daszyńskiego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  <w:highlight w:val="darkGray"/>
              </w:rPr>
              <w:t>????</w:t>
            </w:r>
          </w:p>
          <w:p w14:paraId="0FFB7BCE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00-843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95A90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0A42026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37249D7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796A5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</w:tbl>
    <w:p w14:paraId="3C2F1352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4BBAF536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4FD83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lastRenderedPageBreak/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 IX - Opatrunki specjalistyczne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E8ACA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09F5F7F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1D1F4522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BF374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6A79BA3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70A5E4E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0C8FB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E5E0304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4E79B4DF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68798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 IX - Opatrunki specjalistyczne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CB593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3M Healthcare Poland Sp. z o.o.</w:t>
            </w:r>
          </w:p>
          <w:p w14:paraId="3EBE9CB2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al. Katowicka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318E3FC4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05-830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Nadarzyn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19A5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- 29.12</w:t>
            </w:r>
          </w:p>
          <w:p w14:paraId="2BB1A7CF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97F7402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25955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67,12</w:t>
            </w:r>
          </w:p>
        </w:tc>
      </w:tr>
    </w:tbl>
    <w:p w14:paraId="2E1CA22F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311E7103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6B061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 X - Lignina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52A47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>Konsorcjum w Składzie:</w:t>
            </w:r>
          </w:p>
          <w:p w14:paraId="17839E11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7134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Citonet</w:t>
            </w:r>
            <w:proofErr w:type="spellEnd"/>
            <w:r w:rsidRPr="007134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Kraków Sp. z o.o. Lider</w:t>
            </w:r>
          </w:p>
          <w:p w14:paraId="2F53B576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 xml:space="preserve">Ul. Gromadzka 52, 30-719 Kraków </w:t>
            </w:r>
            <w:r w:rsidRPr="007134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Toruńskie Zakłady Materiałów Opatrunkowych Spółka Akcyjna- Członek </w:t>
            </w:r>
          </w:p>
          <w:p w14:paraId="39654E0E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 xml:space="preserve">Żółkiewskiego 20/26 </w:t>
            </w:r>
          </w:p>
          <w:p w14:paraId="7E702EEC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>87-100 Toruń</w:t>
            </w:r>
          </w:p>
          <w:p w14:paraId="77FEFED5" w14:textId="3ED98155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1C28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CDBD7DE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8F50F01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D6B69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77E26012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672B0CDE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8687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 X - Lignina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1C9C7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9769DE0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36937843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96CAB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74ABD28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294763A0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5BE87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799999F4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7DEC76FD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28C5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lastRenderedPageBreak/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 X - Lignina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CBC3F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INTRA-MED Sp. z o.o.</w:t>
            </w:r>
          </w:p>
          <w:p w14:paraId="581E9CF2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Wojkowicka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23</w:t>
            </w:r>
          </w:p>
          <w:p w14:paraId="2977C483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41-250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Czeladź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A8BD6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9937E0F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2A580641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A862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739DBB5F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08700CBE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A2845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 XI - Gąbki do czyszczenia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7A32D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OSS sp. z o.o.</w:t>
            </w:r>
          </w:p>
          <w:p w14:paraId="661BD375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Siennicka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548C0EBD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80-758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E3D55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F23A318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534B8EC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6EA1B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DA57D1C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5A953365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D7BD4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 XIII - Neutralizator zapachu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895AB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>Konsorcjum w Składzie:</w:t>
            </w:r>
          </w:p>
          <w:p w14:paraId="5D12B9D4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7134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Citonet</w:t>
            </w:r>
            <w:proofErr w:type="spellEnd"/>
            <w:r w:rsidRPr="007134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Kraków Sp. z o.o. Lider</w:t>
            </w:r>
          </w:p>
          <w:p w14:paraId="326FEBD5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 xml:space="preserve">Ul. Gromadzka 52, 30-719 Kraków </w:t>
            </w:r>
            <w:r w:rsidRPr="007134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Toruńskie Zakłady Materiałów Opatrunkowych Spółka Akcyjna- Członek </w:t>
            </w:r>
          </w:p>
          <w:p w14:paraId="0AB720DA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 xml:space="preserve">Żółkiewskiego 20/26 </w:t>
            </w:r>
          </w:p>
          <w:p w14:paraId="2E73EFD6" w14:textId="77777777" w:rsidR="0071340F" w:rsidRPr="0071340F" w:rsidRDefault="0071340F" w:rsidP="0071340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340F">
              <w:rPr>
                <w:rFonts w:ascii="Arial" w:hAnsi="Arial" w:cs="Arial"/>
                <w:color w:val="000000"/>
                <w:sz w:val="22"/>
                <w:szCs w:val="22"/>
              </w:rPr>
              <w:t>87-100 Toruń</w:t>
            </w:r>
          </w:p>
          <w:p w14:paraId="7EE45F1B" w14:textId="32C1BDA8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199BA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613456C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C5AF355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5FF6F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8E17D03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79A3C844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5B554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XV- Opatrunki przeciwbakteryjne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A3E2B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Mölnlycke</w:t>
            </w:r>
            <w:proofErr w:type="spellEnd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Health</w:t>
            </w:r>
            <w:proofErr w:type="spellEnd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Care</w:t>
            </w:r>
            <w:proofErr w:type="spellEnd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z o.o.</w:t>
            </w:r>
          </w:p>
          <w:p w14:paraId="7B7FCBC3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Okopowa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58/72</w:t>
            </w:r>
          </w:p>
          <w:p w14:paraId="70B8F75D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01-042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B0FC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CF0734F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F848DA5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ACBA8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</w:tbl>
    <w:p w14:paraId="1B46C98C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35811C0A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C89E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XVI- Przylepiec chirurgiczny, krem do ochrony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31730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3M Healthcare Poland Sp. z o.o.</w:t>
            </w:r>
          </w:p>
          <w:p w14:paraId="17AD5259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al. Katowicka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6F3CE5DD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05-830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Nadarzyn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B3EB5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7B15D1F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A4E7761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6ADA9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</w:tbl>
    <w:p w14:paraId="351D77D6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lastRenderedPageBreak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6E77FA3B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B1C2B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 xml:space="preserve">Pakiet XVIII- Spray, gaziki- - 4 </w:t>
            </w:r>
            <w:proofErr w:type="spellStart"/>
            <w:r w:rsidRPr="00977170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465C6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Med4Me Sp. z o.o.</w:t>
            </w:r>
          </w:p>
          <w:p w14:paraId="46815A0F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Chałubińskiego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6B68D853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00-613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FD10E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B43C4F4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11E78754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F6E50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61,00</w:t>
            </w:r>
          </w:p>
        </w:tc>
      </w:tr>
    </w:tbl>
    <w:p w14:paraId="0BC79D5A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6A23E48F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392D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 xml:space="preserve">Pakiet XIX Preparat hemostatyczny - 1 </w:t>
            </w:r>
            <w:proofErr w:type="spellStart"/>
            <w:r w:rsidRPr="00977170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  <w:r w:rsidRPr="0097717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77170">
              <w:rPr>
                <w:rFonts w:ascii="Arial" w:hAnsi="Arial" w:cs="Arial"/>
                <w:sz w:val="22"/>
                <w:szCs w:val="22"/>
              </w:rPr>
              <w:t>asortymntowa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A1EA9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456EC6B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Złotej Jesieni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25B8B976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05-410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Józefów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FAF9F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0F132BE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0345D8B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57204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7E042B5F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0A2E493B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0CB29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XX- Opatrunki specjalistyczne 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E89E3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0F7C8077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365920A6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6401C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6162C04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7BA377FB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ED2EA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65,00</w:t>
            </w:r>
          </w:p>
        </w:tc>
      </w:tr>
    </w:tbl>
    <w:p w14:paraId="2CBC1754" w14:textId="77777777" w:rsidR="00977170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77170" w14:paraId="19693340" w14:textId="77777777" w:rsidTr="00D164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7C283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7170">
              <w:rPr>
                <w:rFonts w:ascii="Arial" w:hAnsi="Arial" w:cs="Arial"/>
                <w:sz w:val="22"/>
                <w:szCs w:val="22"/>
              </w:rPr>
              <w:t>Pakiet XXI- Opatrunki foliowe, piankowe, siatkowe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E02FD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Lohmann &amp; </w:t>
            </w:r>
            <w:proofErr w:type="spellStart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>Rauscher</w:t>
            </w:r>
            <w:proofErr w:type="spellEnd"/>
            <w:r w:rsidRPr="009771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1D59739" w14:textId="77777777" w:rsidR="00977170" w:rsidRPr="007D7932" w:rsidRDefault="00977170" w:rsidP="00D164D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Moniuszki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A175474" w14:textId="77777777" w:rsidR="00977170" w:rsidRPr="007D7932" w:rsidRDefault="00977170" w:rsidP="00D164D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7170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FAB99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036F508" w14:textId="77777777" w:rsidR="00977170" w:rsidRPr="00977170" w:rsidRDefault="00977170" w:rsidP="00D164D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76315B0" w14:textId="77777777" w:rsidR="00977170" w:rsidRPr="007D7932" w:rsidRDefault="00977170" w:rsidP="00D164D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3DC59" w14:textId="77777777" w:rsidR="00977170" w:rsidRPr="007D7932" w:rsidRDefault="00977170" w:rsidP="00D164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71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73DFEDE5" w14:textId="77777777" w:rsidR="00B464D3" w:rsidRPr="00B36EDA" w:rsidRDefault="00977170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  <w:r w:rsidR="00B464D3" w:rsidRPr="00B36EDA">
        <w:rPr>
          <w:rFonts w:ascii="Arial" w:hAnsi="Arial" w:cs="Arial"/>
          <w:i/>
        </w:rPr>
        <w:t>Zamawiający</w:t>
      </w:r>
    </w:p>
    <w:bookmarkEnd w:id="0"/>
    <w:p w14:paraId="70B66D9D" w14:textId="563DA3CC" w:rsidR="008642B3" w:rsidRDefault="001E1A22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Dyrektor </w:t>
      </w:r>
      <w:proofErr w:type="spellStart"/>
      <w:r>
        <w:rPr>
          <w:rFonts w:ascii="Arial" w:hAnsi="Arial" w:cs="Arial"/>
        </w:rPr>
        <w:t>Sp</w:t>
      </w:r>
      <w:proofErr w:type="spellEnd"/>
      <w:r>
        <w:rPr>
          <w:rFonts w:ascii="Arial" w:hAnsi="Arial" w:cs="Arial"/>
        </w:rPr>
        <w:t xml:space="preserve"> ZOZ Kolbuszowa</w:t>
      </w:r>
    </w:p>
    <w:p w14:paraId="15C1B90E" w14:textId="2E5F705F" w:rsidR="001E1A22" w:rsidRPr="00B36EDA" w:rsidRDefault="001E1A22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Zbigniew Strzelczyk </w:t>
      </w:r>
    </w:p>
    <w:sectPr w:rsidR="001E1A22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1C747" w14:textId="77777777" w:rsidR="00823006" w:rsidRDefault="00823006">
      <w:r>
        <w:separator/>
      </w:r>
    </w:p>
  </w:endnote>
  <w:endnote w:type="continuationSeparator" w:id="0">
    <w:p w14:paraId="5124BD4E" w14:textId="77777777" w:rsidR="00823006" w:rsidRDefault="00823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790B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BEBB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CE354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DFADC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AD11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68FA3" w14:textId="77777777" w:rsidR="00823006" w:rsidRDefault="00823006">
      <w:r>
        <w:separator/>
      </w:r>
    </w:p>
  </w:footnote>
  <w:footnote w:type="continuationSeparator" w:id="0">
    <w:p w14:paraId="050E7E33" w14:textId="77777777" w:rsidR="00823006" w:rsidRDefault="00823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8777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7D50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F06E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3006"/>
    <w:rsid w:val="00022322"/>
    <w:rsid w:val="00042497"/>
    <w:rsid w:val="000C1E6F"/>
    <w:rsid w:val="000E4E56"/>
    <w:rsid w:val="001A1468"/>
    <w:rsid w:val="001B7815"/>
    <w:rsid w:val="001E1A22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1340F"/>
    <w:rsid w:val="00756CDA"/>
    <w:rsid w:val="007E2ACC"/>
    <w:rsid w:val="007E68C5"/>
    <w:rsid w:val="00823006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170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4D6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4D2745"/>
  <w15:chartTrackingRefBased/>
  <w15:docId w15:val="{3B59CEA3-77C6-47E8-8FF0-AA23F7D5A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25</Pages>
  <Words>3347</Words>
  <Characters>18486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1899-12-31T23:00:00Z</cp:lastPrinted>
  <dcterms:created xsi:type="dcterms:W3CDTF">2024-04-15T10:10:00Z</dcterms:created>
  <dcterms:modified xsi:type="dcterms:W3CDTF">2024-04-15T10:10:00Z</dcterms:modified>
</cp:coreProperties>
</file>