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544" w:rsidRPr="00BB41D0" w:rsidRDefault="00356544" w:rsidP="00356544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356544" w:rsidRPr="00BB41D0" w:rsidRDefault="00356544" w:rsidP="00356544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356544" w:rsidRPr="00BB41D0" w:rsidRDefault="00356544" w:rsidP="00356544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356544" w:rsidRPr="00BB41D0" w:rsidRDefault="00356544" w:rsidP="00356544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 xml:space="preserve">Katowice dnia: </w:t>
      </w:r>
      <w:r w:rsidR="00B6100A">
        <w:rPr>
          <w:sz w:val="24"/>
          <w:szCs w:val="24"/>
        </w:rPr>
        <w:t>15</w:t>
      </w:r>
      <w:r>
        <w:rPr>
          <w:sz w:val="24"/>
          <w:szCs w:val="24"/>
        </w:rPr>
        <w:t>.0</w:t>
      </w:r>
      <w:r w:rsidR="00B6100A">
        <w:rPr>
          <w:sz w:val="24"/>
          <w:szCs w:val="24"/>
        </w:rPr>
        <w:t>4</w:t>
      </w:r>
      <w:r>
        <w:rPr>
          <w:sz w:val="24"/>
          <w:szCs w:val="24"/>
        </w:rPr>
        <w:t>.2024 r.</w:t>
      </w:r>
    </w:p>
    <w:p w:rsidR="00356544" w:rsidRPr="003F69B9" w:rsidRDefault="00356544" w:rsidP="00356544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 w:rsidR="00B6100A">
        <w:rPr>
          <w:b/>
          <w:sz w:val="24"/>
          <w:szCs w:val="24"/>
        </w:rPr>
        <w:t>04</w:t>
      </w:r>
      <w:r w:rsidRPr="00BB41D0">
        <w:rPr>
          <w:b/>
          <w:sz w:val="24"/>
          <w:szCs w:val="24"/>
        </w:rPr>
        <w:t>/P/202</w:t>
      </w:r>
      <w:r w:rsidR="00B6100A">
        <w:rPr>
          <w:b/>
          <w:sz w:val="24"/>
          <w:szCs w:val="24"/>
        </w:rPr>
        <w:t>4</w:t>
      </w:r>
      <w:r w:rsidRPr="003F69B9">
        <w:rPr>
          <w:sz w:val="22"/>
          <w:szCs w:val="22"/>
        </w:rPr>
        <w:tab/>
        <w:t xml:space="preserve"> </w:t>
      </w:r>
    </w:p>
    <w:p w:rsidR="00356544" w:rsidRPr="00CF07CB" w:rsidRDefault="00356544" w:rsidP="0035654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</w:p>
    <w:p w:rsidR="00356544" w:rsidRDefault="00356544" w:rsidP="0035654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356544" w:rsidRPr="00A80738" w:rsidRDefault="00356544" w:rsidP="0035654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356544" w:rsidRPr="00BB18D2" w:rsidRDefault="00356544" w:rsidP="00356544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356544" w:rsidRDefault="00356544" w:rsidP="00356544">
      <w:pPr>
        <w:jc w:val="both"/>
        <w:rPr>
          <w:bCs/>
          <w:i/>
          <w:sz w:val="24"/>
          <w:szCs w:val="24"/>
        </w:rPr>
      </w:pPr>
    </w:p>
    <w:p w:rsidR="00356544" w:rsidRPr="003F69B9" w:rsidRDefault="00356544" w:rsidP="00356544">
      <w:pPr>
        <w:spacing w:line="276" w:lineRule="auto"/>
        <w:jc w:val="both"/>
        <w:rPr>
          <w:sz w:val="22"/>
          <w:szCs w:val="22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3F69B9">
        <w:rPr>
          <w:sz w:val="22"/>
          <w:szCs w:val="22"/>
        </w:rPr>
        <w:t xml:space="preserve">postępowania o udzielenie zamówienia publicznego prowadzonego </w:t>
      </w:r>
    </w:p>
    <w:p w:rsidR="00356544" w:rsidRPr="003F69B9" w:rsidRDefault="00356544" w:rsidP="00356544">
      <w:pPr>
        <w:spacing w:line="276" w:lineRule="auto"/>
        <w:jc w:val="both"/>
        <w:rPr>
          <w:b/>
          <w:bCs/>
          <w:sz w:val="22"/>
          <w:szCs w:val="22"/>
        </w:rPr>
      </w:pPr>
      <w:r w:rsidRPr="003F69B9">
        <w:rPr>
          <w:sz w:val="22"/>
          <w:szCs w:val="22"/>
        </w:rPr>
        <w:t xml:space="preserve">              </w:t>
      </w:r>
      <w:r w:rsidRPr="003F69B9">
        <w:rPr>
          <w:b/>
          <w:sz w:val="22"/>
          <w:szCs w:val="22"/>
        </w:rPr>
        <w:t>w trybie podstawowym</w:t>
      </w:r>
      <w:r w:rsidRPr="003F69B9">
        <w:rPr>
          <w:sz w:val="22"/>
          <w:szCs w:val="22"/>
        </w:rPr>
        <w:t xml:space="preserve"> (art. 275 </w:t>
      </w:r>
      <w:proofErr w:type="spellStart"/>
      <w:r w:rsidRPr="003F69B9">
        <w:rPr>
          <w:sz w:val="22"/>
          <w:szCs w:val="22"/>
        </w:rPr>
        <w:t>pkt</w:t>
      </w:r>
      <w:proofErr w:type="spellEnd"/>
      <w:r w:rsidRPr="003F69B9">
        <w:rPr>
          <w:sz w:val="22"/>
          <w:szCs w:val="22"/>
        </w:rPr>
        <w:t xml:space="preserve"> 1 ustawy </w:t>
      </w:r>
      <w:proofErr w:type="spellStart"/>
      <w:r w:rsidRPr="003F69B9">
        <w:rPr>
          <w:sz w:val="22"/>
          <w:szCs w:val="22"/>
        </w:rPr>
        <w:t>Pzp</w:t>
      </w:r>
      <w:proofErr w:type="spellEnd"/>
      <w:r w:rsidRPr="003F69B9">
        <w:rPr>
          <w:sz w:val="22"/>
          <w:szCs w:val="22"/>
        </w:rPr>
        <w:t xml:space="preserve">) pn: </w:t>
      </w:r>
    </w:p>
    <w:p w:rsidR="00356544" w:rsidRDefault="00356544" w:rsidP="00356544">
      <w:pPr>
        <w:pStyle w:val="Tekstpodstawowywcity"/>
        <w:ind w:firstLine="0"/>
        <w:jc w:val="center"/>
        <w:rPr>
          <w:b/>
          <w:szCs w:val="24"/>
        </w:rPr>
      </w:pPr>
    </w:p>
    <w:p w:rsidR="00B6100A" w:rsidRDefault="00356544" w:rsidP="00B6100A">
      <w:pPr>
        <w:pStyle w:val="Tekstpodstawowywcity"/>
        <w:ind w:firstLine="0"/>
        <w:jc w:val="center"/>
        <w:rPr>
          <w:b/>
          <w:bCs/>
          <w:szCs w:val="24"/>
        </w:rPr>
      </w:pPr>
      <w:r>
        <w:rPr>
          <w:b/>
          <w:szCs w:val="24"/>
        </w:rPr>
        <w:t>„</w:t>
      </w:r>
      <w:r w:rsidRPr="00F24492">
        <w:rPr>
          <w:b/>
          <w:szCs w:val="24"/>
        </w:rPr>
        <w:t xml:space="preserve">Dostawa </w:t>
      </w:r>
      <w:r w:rsidR="00B6100A" w:rsidRPr="00B6100A">
        <w:rPr>
          <w:b/>
          <w:bCs/>
          <w:szCs w:val="24"/>
        </w:rPr>
        <w:t xml:space="preserve">narzędzi mikrochirurgicznych, soczewek wewnątrzgałkowych </w:t>
      </w:r>
    </w:p>
    <w:p w:rsidR="00356544" w:rsidRPr="00A77095" w:rsidRDefault="00B6100A" w:rsidP="00B6100A">
      <w:pPr>
        <w:pStyle w:val="Tekstpodstawowywcity"/>
        <w:ind w:firstLine="0"/>
        <w:jc w:val="center"/>
        <w:rPr>
          <w:szCs w:val="24"/>
        </w:rPr>
      </w:pPr>
      <w:r w:rsidRPr="00B6100A">
        <w:rPr>
          <w:b/>
          <w:bCs/>
          <w:szCs w:val="24"/>
        </w:rPr>
        <w:t>oraz pozostałych wyrobów medycznych do zabiegów okulistycznych</w:t>
      </w:r>
      <w:r w:rsidR="00356544" w:rsidRPr="00A77095">
        <w:rPr>
          <w:b/>
          <w:szCs w:val="24"/>
        </w:rPr>
        <w:t>”</w:t>
      </w:r>
    </w:p>
    <w:p w:rsidR="00356544" w:rsidRPr="006650F2" w:rsidRDefault="00356544" w:rsidP="00356544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</w:t>
      </w:r>
      <w:r w:rsidR="00804D72">
        <w:rPr>
          <w:b/>
          <w:szCs w:val="24"/>
        </w:rPr>
        <w:t>04</w:t>
      </w:r>
      <w:r>
        <w:rPr>
          <w:b/>
          <w:szCs w:val="24"/>
        </w:rPr>
        <w:t>/P/202</w:t>
      </w:r>
      <w:r w:rsidR="00804D72">
        <w:rPr>
          <w:b/>
          <w:szCs w:val="24"/>
        </w:rPr>
        <w:t>4</w:t>
      </w:r>
    </w:p>
    <w:p w:rsidR="00356544" w:rsidRPr="003E03F1" w:rsidRDefault="00356544" w:rsidP="00356544">
      <w:pPr>
        <w:jc w:val="both"/>
        <w:rPr>
          <w:sz w:val="18"/>
          <w:szCs w:val="18"/>
        </w:rPr>
      </w:pPr>
    </w:p>
    <w:p w:rsidR="00356544" w:rsidRPr="00CE306D" w:rsidRDefault="00356544" w:rsidP="00356544">
      <w:pPr>
        <w:jc w:val="both"/>
        <w:rPr>
          <w:sz w:val="16"/>
          <w:szCs w:val="16"/>
        </w:rPr>
      </w:pPr>
    </w:p>
    <w:p w:rsidR="00356544" w:rsidRPr="00BB41D0" w:rsidRDefault="00356544" w:rsidP="00356544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</w:t>
      </w:r>
      <w:r w:rsidR="00804D72">
        <w:rPr>
          <w:bCs/>
          <w:sz w:val="24"/>
          <w:szCs w:val="24"/>
        </w:rPr>
        <w:t xml:space="preserve"> </w:t>
      </w:r>
      <w:r w:rsidRPr="00BB41D0">
        <w:rPr>
          <w:bCs/>
          <w:sz w:val="24"/>
          <w:szCs w:val="24"/>
        </w:rPr>
        <w:t>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 xml:space="preserve">3 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356544" w:rsidRPr="00BB41D0" w:rsidRDefault="00356544" w:rsidP="00356544">
      <w:pPr>
        <w:jc w:val="both"/>
        <w:rPr>
          <w:sz w:val="24"/>
          <w:szCs w:val="24"/>
        </w:rPr>
      </w:pPr>
    </w:p>
    <w:p w:rsidR="00356544" w:rsidRDefault="00356544" w:rsidP="00356544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804D72">
        <w:rPr>
          <w:b/>
          <w:sz w:val="24"/>
          <w:szCs w:val="24"/>
        </w:rPr>
        <w:t>15</w:t>
      </w:r>
      <w:r>
        <w:rPr>
          <w:b/>
          <w:sz w:val="24"/>
          <w:szCs w:val="24"/>
        </w:rPr>
        <w:t>.0</w:t>
      </w:r>
      <w:r w:rsidR="00804D72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.</w:t>
      </w:r>
      <w:r w:rsidRPr="00BB41D0">
        <w:rPr>
          <w:b/>
          <w:sz w:val="24"/>
          <w:szCs w:val="24"/>
        </w:rPr>
        <w:t>202</w:t>
      </w:r>
      <w:r>
        <w:rPr>
          <w:b/>
          <w:sz w:val="24"/>
          <w:szCs w:val="24"/>
        </w:rPr>
        <w:t>4 r.</w:t>
      </w:r>
      <w:r w:rsidRPr="00BB41D0">
        <w:rPr>
          <w:b/>
          <w:sz w:val="24"/>
          <w:szCs w:val="24"/>
        </w:rPr>
        <w:t xml:space="preserve"> o godz. 10:15</w:t>
      </w:r>
      <w:r w:rsidRPr="00BB41D0">
        <w:rPr>
          <w:sz w:val="24"/>
          <w:szCs w:val="24"/>
        </w:rPr>
        <w:t>, otwarte zostały oferty następujących Wykonawców:</w:t>
      </w:r>
    </w:p>
    <w:p w:rsidR="00804D72" w:rsidRDefault="00804D72" w:rsidP="00356544">
      <w:pPr>
        <w:spacing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804D72" w:rsidRDefault="00986737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Oferta n</w:t>
            </w:r>
            <w:r w:rsidR="006B27ED" w:rsidRPr="00804D72">
              <w:rPr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804D72" w:rsidRDefault="00986737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804D72" w:rsidRDefault="00804D72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i adres W</w:t>
            </w:r>
            <w:r w:rsidR="006B27ED" w:rsidRPr="00804D72">
              <w:rPr>
                <w:sz w:val="22"/>
                <w:szCs w:val="22"/>
              </w:rPr>
              <w:t>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804D72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Cena oferty</w:t>
            </w:r>
            <w:r w:rsidR="00804D72">
              <w:rPr>
                <w:sz w:val="22"/>
                <w:szCs w:val="22"/>
              </w:rPr>
              <w:t xml:space="preserve"> brutto</w:t>
            </w:r>
          </w:p>
        </w:tc>
      </w:tr>
      <w:tr w:rsidR="001925A4" w:rsidRPr="00BB547B" w:rsidTr="001F6BCD">
        <w:tc>
          <w:tcPr>
            <w:tcW w:w="1276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925A4" w:rsidRPr="00804D72" w:rsidRDefault="001925A4" w:rsidP="001F6BCD">
            <w:pPr>
              <w:spacing w:before="80" w:after="40"/>
              <w:rPr>
                <w:sz w:val="22"/>
                <w:szCs w:val="22"/>
              </w:rPr>
            </w:pPr>
            <w:proofErr w:type="spellStart"/>
            <w:r w:rsidRPr="00804D72">
              <w:rPr>
                <w:sz w:val="22"/>
                <w:szCs w:val="22"/>
              </w:rPr>
              <w:t>ABJ-VISION</w:t>
            </w:r>
            <w:proofErr w:type="spellEnd"/>
            <w:r w:rsidRPr="00804D72">
              <w:rPr>
                <w:sz w:val="22"/>
                <w:szCs w:val="22"/>
              </w:rPr>
              <w:t xml:space="preserve"> Sp. z o.o.</w:t>
            </w:r>
          </w:p>
          <w:p w:rsidR="001925A4" w:rsidRPr="00804D72" w:rsidRDefault="001925A4" w:rsidP="001F6BCD">
            <w:pPr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 xml:space="preserve">Główna 76 </w:t>
            </w:r>
          </w:p>
          <w:p w:rsidR="001925A4" w:rsidRPr="00804D72" w:rsidRDefault="001925A4" w:rsidP="001F6BCD">
            <w:pPr>
              <w:spacing w:after="80"/>
              <w:jc w:val="both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17 496.00 zł</w:t>
            </w:r>
          </w:p>
        </w:tc>
      </w:tr>
      <w:tr w:rsidR="001925A4" w:rsidRPr="00BB547B" w:rsidTr="001F6BCD">
        <w:tc>
          <w:tcPr>
            <w:tcW w:w="1276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925A4" w:rsidRPr="00804D72" w:rsidRDefault="001925A4" w:rsidP="001F6BCD">
            <w:pPr>
              <w:spacing w:before="80" w:after="40"/>
              <w:rPr>
                <w:sz w:val="22"/>
                <w:szCs w:val="22"/>
              </w:rPr>
            </w:pPr>
            <w:proofErr w:type="spellStart"/>
            <w:r w:rsidRPr="00804D72">
              <w:rPr>
                <w:sz w:val="22"/>
                <w:szCs w:val="22"/>
              </w:rPr>
              <w:t>ABJ-VISION</w:t>
            </w:r>
            <w:proofErr w:type="spellEnd"/>
            <w:r w:rsidRPr="00804D72">
              <w:rPr>
                <w:sz w:val="22"/>
                <w:szCs w:val="22"/>
              </w:rPr>
              <w:t xml:space="preserve"> Sp. z o.o.</w:t>
            </w:r>
          </w:p>
          <w:p w:rsidR="001925A4" w:rsidRPr="00804D72" w:rsidRDefault="001925A4" w:rsidP="001F6BCD">
            <w:pPr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 xml:space="preserve">Główna 76 </w:t>
            </w:r>
          </w:p>
          <w:p w:rsidR="001925A4" w:rsidRPr="00804D72" w:rsidRDefault="001925A4" w:rsidP="001F6BCD">
            <w:pPr>
              <w:spacing w:after="80"/>
              <w:jc w:val="both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1 900.80 zł</w:t>
            </w:r>
          </w:p>
        </w:tc>
      </w:tr>
      <w:tr w:rsidR="001925A4" w:rsidRPr="00BB547B" w:rsidTr="001F6BCD">
        <w:tc>
          <w:tcPr>
            <w:tcW w:w="1276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1925A4" w:rsidRPr="00804D72" w:rsidRDefault="001925A4" w:rsidP="001F6BCD">
            <w:pPr>
              <w:spacing w:before="80" w:after="40"/>
              <w:rPr>
                <w:sz w:val="22"/>
                <w:szCs w:val="22"/>
              </w:rPr>
            </w:pPr>
            <w:proofErr w:type="spellStart"/>
            <w:r w:rsidRPr="00804D72">
              <w:rPr>
                <w:sz w:val="22"/>
                <w:szCs w:val="22"/>
              </w:rPr>
              <w:t>ABJ-VISION</w:t>
            </w:r>
            <w:proofErr w:type="spellEnd"/>
            <w:r w:rsidRPr="00804D72">
              <w:rPr>
                <w:sz w:val="22"/>
                <w:szCs w:val="22"/>
              </w:rPr>
              <w:t xml:space="preserve"> Sp. z o.o.</w:t>
            </w:r>
          </w:p>
          <w:p w:rsidR="001925A4" w:rsidRPr="00804D72" w:rsidRDefault="001925A4" w:rsidP="001F6BCD">
            <w:pPr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 xml:space="preserve">Główna 76 </w:t>
            </w:r>
          </w:p>
          <w:p w:rsidR="001925A4" w:rsidRPr="00804D72" w:rsidRDefault="001925A4" w:rsidP="001F6BCD">
            <w:pPr>
              <w:spacing w:after="80"/>
              <w:jc w:val="both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13 400.64 zł</w:t>
            </w:r>
          </w:p>
        </w:tc>
      </w:tr>
      <w:tr w:rsidR="001925A4" w:rsidRPr="00BB547B" w:rsidTr="001F6BCD">
        <w:tc>
          <w:tcPr>
            <w:tcW w:w="1276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1925A4" w:rsidRPr="00804D72" w:rsidRDefault="001925A4" w:rsidP="001F6BCD">
            <w:pPr>
              <w:spacing w:before="80" w:after="40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RAYNER Sp. z o.o.</w:t>
            </w:r>
          </w:p>
          <w:p w:rsidR="001925A4" w:rsidRPr="00804D72" w:rsidRDefault="001925A4" w:rsidP="001F6BCD">
            <w:pPr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 xml:space="preserve">Plac Konesera </w:t>
            </w:r>
            <w:r w:rsidR="005853DA">
              <w:rPr>
                <w:sz w:val="22"/>
                <w:szCs w:val="22"/>
              </w:rPr>
              <w:t>12 bud. M</w:t>
            </w:r>
            <w:r w:rsidRPr="00804D72">
              <w:rPr>
                <w:sz w:val="22"/>
                <w:szCs w:val="22"/>
              </w:rPr>
              <w:t xml:space="preserve"> </w:t>
            </w:r>
          </w:p>
          <w:p w:rsidR="001925A4" w:rsidRPr="00804D72" w:rsidRDefault="001925A4" w:rsidP="005853DA">
            <w:pPr>
              <w:spacing w:after="80"/>
              <w:jc w:val="both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03-</w:t>
            </w:r>
            <w:r w:rsidR="005853DA">
              <w:rPr>
                <w:sz w:val="22"/>
                <w:szCs w:val="22"/>
              </w:rPr>
              <w:t>7</w:t>
            </w:r>
            <w:r w:rsidRPr="00804D72">
              <w:rPr>
                <w:sz w:val="22"/>
                <w:szCs w:val="22"/>
              </w:rPr>
              <w:t>36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16 038.00 zł</w:t>
            </w:r>
          </w:p>
        </w:tc>
      </w:tr>
      <w:tr w:rsidR="001925A4" w:rsidRPr="00BB547B" w:rsidTr="001F6BCD">
        <w:tc>
          <w:tcPr>
            <w:tcW w:w="1276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925A4" w:rsidRPr="00804D72" w:rsidRDefault="001925A4" w:rsidP="001F6BCD">
            <w:pPr>
              <w:spacing w:before="80" w:after="40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OPTOTECH Sp. z o.o. Sp. K.</w:t>
            </w:r>
          </w:p>
          <w:p w:rsidR="001925A4" w:rsidRPr="00804D72" w:rsidRDefault="001925A4" w:rsidP="001F6BCD">
            <w:pPr>
              <w:rPr>
                <w:sz w:val="22"/>
                <w:szCs w:val="22"/>
              </w:rPr>
            </w:pPr>
            <w:proofErr w:type="spellStart"/>
            <w:r w:rsidRPr="00804D72">
              <w:rPr>
                <w:sz w:val="22"/>
                <w:szCs w:val="22"/>
              </w:rPr>
              <w:t>Wimmera</w:t>
            </w:r>
            <w:proofErr w:type="spellEnd"/>
            <w:r w:rsidRPr="00804D72">
              <w:rPr>
                <w:sz w:val="22"/>
                <w:szCs w:val="22"/>
              </w:rPr>
              <w:t xml:space="preserve"> 67E </w:t>
            </w:r>
          </w:p>
          <w:p w:rsidR="00E162BA" w:rsidRPr="00804D72" w:rsidRDefault="001925A4" w:rsidP="00E162BA">
            <w:pPr>
              <w:spacing w:after="80"/>
              <w:jc w:val="both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2 592.00 zł</w:t>
            </w:r>
          </w:p>
        </w:tc>
      </w:tr>
      <w:tr w:rsidR="001925A4" w:rsidRPr="00BB547B" w:rsidTr="001F6BCD">
        <w:tc>
          <w:tcPr>
            <w:tcW w:w="1276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925A4" w:rsidRPr="00804D72" w:rsidRDefault="001925A4" w:rsidP="001F6BCD">
            <w:pPr>
              <w:spacing w:before="80" w:after="40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MDT Sp.</w:t>
            </w:r>
            <w:r w:rsidR="00E162BA">
              <w:rPr>
                <w:sz w:val="22"/>
                <w:szCs w:val="22"/>
              </w:rPr>
              <w:t xml:space="preserve"> z o.o.</w:t>
            </w:r>
          </w:p>
          <w:p w:rsidR="001925A4" w:rsidRPr="00804D72" w:rsidRDefault="001925A4" w:rsidP="001F6BCD">
            <w:pPr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 xml:space="preserve">Skośna 12A </w:t>
            </w:r>
          </w:p>
          <w:p w:rsidR="001925A4" w:rsidRPr="00804D72" w:rsidRDefault="001925A4" w:rsidP="001F6BCD">
            <w:pPr>
              <w:spacing w:after="80"/>
              <w:jc w:val="both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30-383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2 268.00 zł</w:t>
            </w:r>
          </w:p>
        </w:tc>
      </w:tr>
      <w:tr w:rsidR="001925A4" w:rsidRPr="00BB547B" w:rsidTr="001F6BCD">
        <w:tc>
          <w:tcPr>
            <w:tcW w:w="1276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1925A4" w:rsidRPr="00804D72" w:rsidRDefault="001925A4" w:rsidP="001F6BCD">
            <w:pPr>
              <w:spacing w:before="80" w:after="40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Inov8 I. Żebrowska Sp. K.</w:t>
            </w:r>
          </w:p>
          <w:p w:rsidR="001925A4" w:rsidRPr="00804D72" w:rsidRDefault="001925A4" w:rsidP="001F6BCD">
            <w:pPr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 xml:space="preserve">Mińska 48/1U </w:t>
            </w:r>
          </w:p>
          <w:p w:rsidR="001925A4" w:rsidRPr="00804D72" w:rsidRDefault="001925A4" w:rsidP="001F6BCD">
            <w:pPr>
              <w:spacing w:after="80"/>
              <w:jc w:val="both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03-808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237 546.00 zł</w:t>
            </w:r>
          </w:p>
        </w:tc>
      </w:tr>
      <w:tr w:rsidR="001925A4" w:rsidRPr="00BB547B" w:rsidTr="001F6BCD">
        <w:tc>
          <w:tcPr>
            <w:tcW w:w="1276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925A4" w:rsidRPr="00804D72" w:rsidRDefault="001925A4" w:rsidP="001F6BCD">
            <w:pPr>
              <w:spacing w:before="80" w:after="40"/>
              <w:rPr>
                <w:sz w:val="22"/>
                <w:szCs w:val="22"/>
              </w:rPr>
            </w:pPr>
            <w:proofErr w:type="spellStart"/>
            <w:r w:rsidRPr="00804D72">
              <w:rPr>
                <w:sz w:val="22"/>
                <w:szCs w:val="22"/>
              </w:rPr>
              <w:t>Bausch</w:t>
            </w:r>
            <w:proofErr w:type="spellEnd"/>
            <w:r w:rsidRPr="00804D72">
              <w:rPr>
                <w:sz w:val="22"/>
                <w:szCs w:val="22"/>
              </w:rPr>
              <w:t xml:space="preserve"> &amp; </w:t>
            </w:r>
            <w:proofErr w:type="spellStart"/>
            <w:r w:rsidRPr="00804D72">
              <w:rPr>
                <w:sz w:val="22"/>
                <w:szCs w:val="22"/>
              </w:rPr>
              <w:t>Lomb</w:t>
            </w:r>
            <w:proofErr w:type="spellEnd"/>
            <w:r w:rsidRPr="00804D72">
              <w:rPr>
                <w:sz w:val="22"/>
                <w:szCs w:val="22"/>
              </w:rPr>
              <w:t xml:space="preserve"> Poland Sp. z o.o.</w:t>
            </w:r>
          </w:p>
          <w:p w:rsidR="001925A4" w:rsidRPr="00804D72" w:rsidRDefault="001925A4" w:rsidP="001F6BCD">
            <w:pPr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 xml:space="preserve">Marynarska 15 </w:t>
            </w:r>
          </w:p>
          <w:p w:rsidR="001925A4" w:rsidRPr="00804D72" w:rsidRDefault="001925A4" w:rsidP="001F6BCD">
            <w:pPr>
              <w:spacing w:after="80"/>
              <w:jc w:val="both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02-674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14 904.00 zł</w:t>
            </w:r>
          </w:p>
        </w:tc>
      </w:tr>
      <w:tr w:rsidR="001925A4" w:rsidRPr="00BB547B" w:rsidTr="001F6BCD">
        <w:tc>
          <w:tcPr>
            <w:tcW w:w="1276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1925A4" w:rsidRPr="00804D72" w:rsidRDefault="001925A4" w:rsidP="001F6BCD">
            <w:pPr>
              <w:spacing w:before="80" w:after="40"/>
              <w:rPr>
                <w:sz w:val="22"/>
                <w:szCs w:val="22"/>
              </w:rPr>
            </w:pPr>
            <w:proofErr w:type="spellStart"/>
            <w:r w:rsidRPr="00804D72">
              <w:rPr>
                <w:sz w:val="22"/>
                <w:szCs w:val="22"/>
              </w:rPr>
              <w:t>Bausch</w:t>
            </w:r>
            <w:proofErr w:type="spellEnd"/>
            <w:r w:rsidRPr="00804D72">
              <w:rPr>
                <w:sz w:val="22"/>
                <w:szCs w:val="22"/>
              </w:rPr>
              <w:t xml:space="preserve"> &amp; </w:t>
            </w:r>
            <w:proofErr w:type="spellStart"/>
            <w:r w:rsidRPr="00804D72">
              <w:rPr>
                <w:sz w:val="22"/>
                <w:szCs w:val="22"/>
              </w:rPr>
              <w:t>Lomb</w:t>
            </w:r>
            <w:proofErr w:type="spellEnd"/>
            <w:r w:rsidRPr="00804D72">
              <w:rPr>
                <w:sz w:val="22"/>
                <w:szCs w:val="22"/>
              </w:rPr>
              <w:t xml:space="preserve"> Poland Sp. z o.o.</w:t>
            </w:r>
          </w:p>
          <w:p w:rsidR="001925A4" w:rsidRPr="00804D72" w:rsidRDefault="001925A4" w:rsidP="001F6BCD">
            <w:pPr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 xml:space="preserve">Marynarska 15 </w:t>
            </w:r>
          </w:p>
          <w:p w:rsidR="001925A4" w:rsidRPr="00804D72" w:rsidRDefault="001925A4" w:rsidP="001F6BCD">
            <w:pPr>
              <w:spacing w:after="80"/>
              <w:jc w:val="both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02-674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9 126.00 zł</w:t>
            </w:r>
          </w:p>
        </w:tc>
      </w:tr>
      <w:tr w:rsidR="001925A4" w:rsidRPr="00BB547B" w:rsidTr="001F6BCD">
        <w:tc>
          <w:tcPr>
            <w:tcW w:w="1276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E162BA" w:rsidRDefault="001925A4" w:rsidP="001F6BCD">
            <w:pPr>
              <w:spacing w:before="80" w:after="40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 xml:space="preserve">LUMIBIRD MEDICAL POLSKA </w:t>
            </w:r>
          </w:p>
          <w:p w:rsidR="001925A4" w:rsidRPr="00804D72" w:rsidRDefault="001925A4" w:rsidP="001F6BCD">
            <w:pPr>
              <w:spacing w:before="80" w:after="40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Sp. z o.o.</w:t>
            </w:r>
          </w:p>
          <w:p w:rsidR="001925A4" w:rsidRPr="00804D72" w:rsidRDefault="001925A4" w:rsidP="001F6BCD">
            <w:pPr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 xml:space="preserve">Wołoska 9A </w:t>
            </w:r>
          </w:p>
          <w:p w:rsidR="001925A4" w:rsidRPr="00804D72" w:rsidRDefault="001925A4" w:rsidP="001F6BCD">
            <w:pPr>
              <w:spacing w:after="80"/>
              <w:jc w:val="both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02-583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14 133.05 zł</w:t>
            </w:r>
          </w:p>
        </w:tc>
      </w:tr>
      <w:tr w:rsidR="001925A4" w:rsidRPr="00BB547B" w:rsidTr="001F6BCD">
        <w:tc>
          <w:tcPr>
            <w:tcW w:w="1276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925A4" w:rsidRPr="00804D72" w:rsidRDefault="001925A4" w:rsidP="001F6BCD">
            <w:pPr>
              <w:spacing w:before="80" w:after="40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POLYMED POLSKA Sp. z o. o.</w:t>
            </w:r>
          </w:p>
          <w:p w:rsidR="001925A4" w:rsidRPr="00804D72" w:rsidRDefault="001925A4" w:rsidP="001F6BCD">
            <w:pPr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 xml:space="preserve">Warszawska 320A </w:t>
            </w:r>
          </w:p>
          <w:p w:rsidR="001925A4" w:rsidRPr="00804D72" w:rsidRDefault="001925A4" w:rsidP="001F6BCD">
            <w:pPr>
              <w:spacing w:after="80"/>
              <w:jc w:val="both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05-082 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12 895.20 zł</w:t>
            </w:r>
          </w:p>
        </w:tc>
      </w:tr>
      <w:tr w:rsidR="001925A4" w:rsidRPr="00BB547B" w:rsidTr="001F6BCD">
        <w:tc>
          <w:tcPr>
            <w:tcW w:w="1276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1925A4" w:rsidRPr="00804D72" w:rsidRDefault="001925A4" w:rsidP="001F6BCD">
            <w:pPr>
              <w:spacing w:before="80" w:after="40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POLYMED POLSKA Sp. z o. o.</w:t>
            </w:r>
          </w:p>
          <w:p w:rsidR="001925A4" w:rsidRPr="00804D72" w:rsidRDefault="001925A4" w:rsidP="001F6BCD">
            <w:pPr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 xml:space="preserve">Warszawska 320A </w:t>
            </w:r>
          </w:p>
          <w:p w:rsidR="001925A4" w:rsidRPr="00804D72" w:rsidRDefault="001925A4" w:rsidP="001F6BCD">
            <w:pPr>
              <w:spacing w:after="80"/>
              <w:jc w:val="both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05-082 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137 700.00 zł</w:t>
            </w:r>
          </w:p>
        </w:tc>
      </w:tr>
      <w:tr w:rsidR="001925A4" w:rsidRPr="00BB547B" w:rsidTr="001F6BCD">
        <w:tc>
          <w:tcPr>
            <w:tcW w:w="1276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1925A4" w:rsidRPr="00804D72" w:rsidRDefault="001925A4" w:rsidP="001F6BCD">
            <w:pPr>
              <w:spacing w:before="80" w:after="40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MEDICAL PARTNER Sp. z o.o.</w:t>
            </w:r>
          </w:p>
          <w:p w:rsidR="001925A4" w:rsidRPr="00804D72" w:rsidRDefault="001925A4" w:rsidP="001F6BCD">
            <w:pPr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 xml:space="preserve">Szczepankowo 158B </w:t>
            </w:r>
          </w:p>
          <w:p w:rsidR="001925A4" w:rsidRPr="00804D72" w:rsidRDefault="001925A4" w:rsidP="001F6BCD">
            <w:pPr>
              <w:spacing w:after="80"/>
              <w:jc w:val="both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61-313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925A4" w:rsidRPr="00804D72" w:rsidRDefault="001925A4" w:rsidP="001F6B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04D72">
              <w:rPr>
                <w:sz w:val="22"/>
                <w:szCs w:val="22"/>
              </w:rPr>
              <w:t>34 020.00 zł</w:t>
            </w:r>
          </w:p>
        </w:tc>
      </w:tr>
      <w:bookmarkEnd w:id="0"/>
    </w:tbl>
    <w:p w:rsidR="005853DA" w:rsidRDefault="005853DA" w:rsidP="005853DA">
      <w:pPr>
        <w:jc w:val="right"/>
        <w:rPr>
          <w:i/>
          <w:sz w:val="24"/>
          <w:szCs w:val="24"/>
        </w:rPr>
      </w:pPr>
    </w:p>
    <w:p w:rsidR="005853DA" w:rsidRDefault="005853DA" w:rsidP="005853DA">
      <w:pPr>
        <w:jc w:val="right"/>
        <w:rPr>
          <w:i/>
          <w:sz w:val="24"/>
          <w:szCs w:val="24"/>
        </w:rPr>
      </w:pPr>
    </w:p>
    <w:p w:rsidR="005853DA" w:rsidRDefault="005853DA" w:rsidP="005853DA">
      <w:pPr>
        <w:jc w:val="right"/>
        <w:rPr>
          <w:i/>
          <w:sz w:val="24"/>
          <w:szCs w:val="24"/>
        </w:rPr>
      </w:pPr>
    </w:p>
    <w:p w:rsidR="005853DA" w:rsidRDefault="005853DA" w:rsidP="005853DA">
      <w:pPr>
        <w:jc w:val="right"/>
        <w:rPr>
          <w:i/>
          <w:sz w:val="24"/>
          <w:szCs w:val="24"/>
        </w:rPr>
      </w:pPr>
    </w:p>
    <w:p w:rsidR="005853DA" w:rsidRPr="004121AB" w:rsidRDefault="005853DA" w:rsidP="005853DA">
      <w:pPr>
        <w:jc w:val="right"/>
        <w:rPr>
          <w:i/>
          <w:sz w:val="24"/>
          <w:szCs w:val="24"/>
        </w:rPr>
      </w:pPr>
      <w:r w:rsidRPr="004121AB">
        <w:rPr>
          <w:i/>
          <w:sz w:val="24"/>
          <w:szCs w:val="24"/>
        </w:rPr>
        <w:t xml:space="preserve">Zamawiający </w:t>
      </w:r>
    </w:p>
    <w:p w:rsidR="005853DA" w:rsidRPr="004121AB" w:rsidRDefault="005853DA" w:rsidP="005853DA">
      <w:pPr>
        <w:jc w:val="right"/>
        <w:rPr>
          <w:i/>
          <w:sz w:val="24"/>
          <w:szCs w:val="24"/>
        </w:rPr>
      </w:pPr>
      <w:r w:rsidRPr="004121AB">
        <w:rPr>
          <w:i/>
          <w:sz w:val="24"/>
          <w:szCs w:val="24"/>
        </w:rPr>
        <w:t xml:space="preserve"> </w:t>
      </w:r>
    </w:p>
    <w:p w:rsidR="005853DA" w:rsidRPr="004121AB" w:rsidRDefault="005853DA" w:rsidP="005853DA">
      <w:pPr>
        <w:jc w:val="right"/>
        <w:rPr>
          <w:i/>
          <w:sz w:val="24"/>
          <w:szCs w:val="24"/>
        </w:rPr>
      </w:pPr>
      <w:r w:rsidRPr="004121AB">
        <w:rPr>
          <w:i/>
          <w:sz w:val="24"/>
          <w:szCs w:val="24"/>
        </w:rPr>
        <w:t>Dyrektor</w:t>
      </w:r>
    </w:p>
    <w:p w:rsidR="005853DA" w:rsidRPr="004121AB" w:rsidRDefault="005853DA" w:rsidP="005853DA">
      <w:pPr>
        <w:jc w:val="right"/>
        <w:rPr>
          <w:sz w:val="24"/>
          <w:szCs w:val="24"/>
        </w:rPr>
      </w:pPr>
      <w:r w:rsidRPr="004121AB">
        <w:rPr>
          <w:i/>
          <w:sz w:val="24"/>
          <w:szCs w:val="24"/>
        </w:rPr>
        <w:t xml:space="preserve">Adam </w:t>
      </w:r>
      <w:proofErr w:type="spellStart"/>
      <w:r w:rsidRPr="004121AB">
        <w:rPr>
          <w:i/>
          <w:sz w:val="24"/>
          <w:szCs w:val="24"/>
        </w:rPr>
        <w:t>Trzebinczyk</w:t>
      </w:r>
      <w:proofErr w:type="spellEnd"/>
    </w:p>
    <w:p w:rsidR="00C236D3" w:rsidRPr="00BB547B" w:rsidRDefault="00C236D3" w:rsidP="00804D72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E162BA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135" w:left="1276" w:header="142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60D3" w:rsidRDefault="005660D3">
      <w:r>
        <w:separator/>
      </w:r>
    </w:p>
  </w:endnote>
  <w:endnote w:type="continuationSeparator" w:id="0">
    <w:p w:rsidR="005660D3" w:rsidRDefault="005660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E122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BE1228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BE1228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BE1228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67D70">
      <w:rPr>
        <w:rFonts w:ascii="Arial" w:eastAsia="Calibri" w:hAnsi="Arial"/>
        <w:noProof/>
        <w:sz w:val="18"/>
        <w:szCs w:val="18"/>
        <w:lang w:eastAsia="en-US"/>
      </w:rPr>
      <w:t>1</w:t>
    </w:r>
    <w:r w:rsidR="00BE1228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BE1228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BE1228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67D70">
      <w:rPr>
        <w:rFonts w:ascii="Arial" w:eastAsia="Calibri" w:hAnsi="Arial"/>
        <w:noProof/>
        <w:sz w:val="18"/>
        <w:szCs w:val="18"/>
        <w:lang w:eastAsia="en-US"/>
      </w:rPr>
      <w:t>2</w:t>
    </w:r>
    <w:r w:rsidR="00BE1228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E122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E1228">
      <w:rPr>
        <w:rStyle w:val="Numerstrony"/>
      </w:rPr>
      <w:fldChar w:fldCharType="separate"/>
    </w:r>
    <w:r>
      <w:rPr>
        <w:rStyle w:val="Numerstrony"/>
        <w:noProof/>
      </w:rPr>
      <w:t>1</w:t>
    </w:r>
    <w:r w:rsidR="00BE1228">
      <w:rPr>
        <w:rStyle w:val="Numerstrony"/>
      </w:rPr>
      <w:fldChar w:fldCharType="end"/>
    </w:r>
    <w:r>
      <w:rPr>
        <w:rStyle w:val="Numerstrony"/>
      </w:rPr>
      <w:t>/</w:t>
    </w:r>
    <w:r w:rsidR="00BE122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E1228">
      <w:rPr>
        <w:rStyle w:val="Numerstrony"/>
      </w:rPr>
      <w:fldChar w:fldCharType="separate"/>
    </w:r>
    <w:r w:rsidR="001809D9">
      <w:rPr>
        <w:rStyle w:val="Numerstrony"/>
        <w:noProof/>
      </w:rPr>
      <w:t>2</w:t>
    </w:r>
    <w:r w:rsidR="00BE122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60D3" w:rsidRDefault="005660D3">
      <w:r>
        <w:separator/>
      </w:r>
    </w:p>
  </w:footnote>
  <w:footnote w:type="continuationSeparator" w:id="0">
    <w:p w:rsidR="005660D3" w:rsidRDefault="005660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00A" w:rsidRDefault="004142DE" w:rsidP="00B6100A">
    <w:pPr>
      <w:pStyle w:val="Nagwek"/>
      <w:jc w:val="center"/>
    </w:pPr>
    <w:r>
      <w:rPr>
        <w:noProof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1925A4"/>
    <w:rsid w:val="00007727"/>
    <w:rsid w:val="000155B5"/>
    <w:rsid w:val="00017720"/>
    <w:rsid w:val="00035488"/>
    <w:rsid w:val="000D7F25"/>
    <w:rsid w:val="000E00E5"/>
    <w:rsid w:val="00173B20"/>
    <w:rsid w:val="001809D9"/>
    <w:rsid w:val="001925A4"/>
    <w:rsid w:val="001C69FF"/>
    <w:rsid w:val="0023318D"/>
    <w:rsid w:val="00356544"/>
    <w:rsid w:val="003D72FD"/>
    <w:rsid w:val="00401120"/>
    <w:rsid w:val="004142DE"/>
    <w:rsid w:val="00423179"/>
    <w:rsid w:val="00490DC0"/>
    <w:rsid w:val="00493F8C"/>
    <w:rsid w:val="004C7E9B"/>
    <w:rsid w:val="005614F2"/>
    <w:rsid w:val="005660D3"/>
    <w:rsid w:val="00577BC6"/>
    <w:rsid w:val="005853DA"/>
    <w:rsid w:val="005A632E"/>
    <w:rsid w:val="0069085C"/>
    <w:rsid w:val="006B27ED"/>
    <w:rsid w:val="007C0C61"/>
    <w:rsid w:val="00804D72"/>
    <w:rsid w:val="00843263"/>
    <w:rsid w:val="00861E75"/>
    <w:rsid w:val="00967D70"/>
    <w:rsid w:val="00986737"/>
    <w:rsid w:val="009D19BD"/>
    <w:rsid w:val="009F189D"/>
    <w:rsid w:val="00A80738"/>
    <w:rsid w:val="00B6100A"/>
    <w:rsid w:val="00BB547B"/>
    <w:rsid w:val="00BE1228"/>
    <w:rsid w:val="00C17FA9"/>
    <w:rsid w:val="00C236D3"/>
    <w:rsid w:val="00C659E2"/>
    <w:rsid w:val="00C82837"/>
    <w:rsid w:val="00CA3D66"/>
    <w:rsid w:val="00CB0802"/>
    <w:rsid w:val="00D665F5"/>
    <w:rsid w:val="00D7128F"/>
    <w:rsid w:val="00E162BA"/>
    <w:rsid w:val="00EA3476"/>
    <w:rsid w:val="00EC6C78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356544"/>
  </w:style>
  <w:style w:type="character" w:customStyle="1" w:styleId="TekstpodstawowywcityZnak">
    <w:name w:val="Tekst podstawowy wcięty Znak"/>
    <w:basedOn w:val="Domylnaczcionkaakapitu"/>
    <w:link w:val="Tekstpodstawowywcity"/>
    <w:rsid w:val="0035654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311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rulbrich</dc:creator>
  <cp:lastModifiedBy>rulbrich</cp:lastModifiedBy>
  <cp:revision>2</cp:revision>
  <cp:lastPrinted>2024-04-15T11:58:00Z</cp:lastPrinted>
  <dcterms:created xsi:type="dcterms:W3CDTF">2024-04-15T12:43:00Z</dcterms:created>
  <dcterms:modified xsi:type="dcterms:W3CDTF">2024-04-15T12:43:00Z</dcterms:modified>
</cp:coreProperties>
</file>