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E3CE8" w14:textId="77777777" w:rsidR="003E6519" w:rsidRPr="009432A1" w:rsidRDefault="00D640E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640E4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640E4">
        <w:rPr>
          <w:rFonts w:ascii="Arial" w:hAnsi="Arial" w:cs="Arial"/>
          <w:sz w:val="24"/>
          <w:szCs w:val="24"/>
        </w:rPr>
        <w:t>2024-04-17</w:t>
      </w:r>
    </w:p>
    <w:p w14:paraId="37A39A00" w14:textId="77777777" w:rsidR="003E6519" w:rsidRPr="009432A1" w:rsidRDefault="00D640E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40E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A57C672" w14:textId="77777777" w:rsidR="003E6519" w:rsidRPr="009432A1" w:rsidRDefault="00D640E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640E4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640E4">
        <w:rPr>
          <w:rFonts w:ascii="Arial" w:hAnsi="Arial" w:cs="Arial"/>
          <w:sz w:val="24"/>
          <w:szCs w:val="24"/>
        </w:rPr>
        <w:t>4</w:t>
      </w:r>
    </w:p>
    <w:p w14:paraId="3464D217" w14:textId="77777777" w:rsidR="003E6519" w:rsidRPr="009432A1" w:rsidRDefault="00D640E4" w:rsidP="003E6519">
      <w:pPr>
        <w:rPr>
          <w:rFonts w:ascii="Arial" w:hAnsi="Arial" w:cs="Arial"/>
          <w:sz w:val="24"/>
          <w:szCs w:val="24"/>
        </w:rPr>
      </w:pPr>
      <w:r w:rsidRPr="00D640E4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640E4">
        <w:rPr>
          <w:rFonts w:ascii="Arial" w:hAnsi="Arial" w:cs="Arial"/>
          <w:sz w:val="24"/>
          <w:szCs w:val="24"/>
        </w:rPr>
        <w:t>Kolbuszowa</w:t>
      </w:r>
    </w:p>
    <w:p w14:paraId="1ADC8B8F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E2A034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0E1951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28A7A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0B4BDCA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9229C9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DDC8B3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E213BA8" w14:textId="77777777" w:rsidTr="001A0FA2">
        <w:tc>
          <w:tcPr>
            <w:tcW w:w="2269" w:type="dxa"/>
            <w:shd w:val="clear" w:color="auto" w:fill="auto"/>
          </w:tcPr>
          <w:p w14:paraId="1A693E9E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3E0BB" w14:textId="77777777" w:rsidR="003E6519" w:rsidRPr="004E4B64" w:rsidRDefault="00D640E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40E4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40E4" w:rsidRPr="004E4B64" w14:paraId="3972EF51" w14:textId="77777777" w:rsidTr="00AD1FDE">
        <w:tc>
          <w:tcPr>
            <w:tcW w:w="2269" w:type="dxa"/>
            <w:shd w:val="clear" w:color="auto" w:fill="auto"/>
          </w:tcPr>
          <w:p w14:paraId="2BFA47B7" w14:textId="77777777" w:rsidR="00D640E4" w:rsidRPr="004E4B64" w:rsidRDefault="00D640E4" w:rsidP="00AD1F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9E0D59" w14:textId="77777777" w:rsidR="00D640E4" w:rsidRPr="004E4B64" w:rsidRDefault="00D640E4" w:rsidP="00AD1F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40E4">
              <w:rPr>
                <w:rFonts w:ascii="Arial" w:hAnsi="Arial" w:cs="Arial"/>
                <w:bCs/>
                <w:sz w:val="24"/>
                <w:szCs w:val="24"/>
              </w:rPr>
              <w:t>Eap-2412/7/24/M</w:t>
            </w:r>
          </w:p>
        </w:tc>
      </w:tr>
    </w:tbl>
    <w:p w14:paraId="0953C40E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640E4" w:rsidRPr="00D640E4">
        <w:rPr>
          <w:rFonts w:ascii="Arial" w:hAnsi="Arial" w:cs="Arial"/>
          <w:sz w:val="24"/>
          <w:szCs w:val="24"/>
        </w:rPr>
        <w:t>(</w:t>
      </w:r>
      <w:proofErr w:type="spellStart"/>
      <w:r w:rsidR="00D640E4" w:rsidRPr="00D640E4">
        <w:rPr>
          <w:rFonts w:ascii="Arial" w:hAnsi="Arial" w:cs="Arial"/>
          <w:sz w:val="24"/>
          <w:szCs w:val="24"/>
        </w:rPr>
        <w:t>t.j</w:t>
      </w:r>
      <w:proofErr w:type="spellEnd"/>
      <w:r w:rsidR="00D640E4" w:rsidRPr="00D640E4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640E4" w:rsidRPr="00C902DE" w14:paraId="094BDA17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950774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1 zamówienia w wysokości 45 000.00 zł brutto;</w:t>
            </w:r>
          </w:p>
        </w:tc>
      </w:tr>
      <w:tr w:rsidR="00D640E4" w:rsidRPr="00C902DE" w14:paraId="48A950CF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FA5C07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2 zamówienia w wysokości 8 000.00 zł brutto;</w:t>
            </w:r>
          </w:p>
        </w:tc>
      </w:tr>
      <w:tr w:rsidR="00D640E4" w:rsidRPr="00C902DE" w14:paraId="39EFE61E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8DEDFE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3 zamówienia w wysokości 17 000.00 zł brutto;</w:t>
            </w:r>
          </w:p>
        </w:tc>
      </w:tr>
      <w:tr w:rsidR="00D640E4" w:rsidRPr="00C902DE" w14:paraId="34C453F5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5BD342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4 zamówienia w wysokości 100 000.00 zł brutto;</w:t>
            </w:r>
          </w:p>
        </w:tc>
      </w:tr>
      <w:tr w:rsidR="00D640E4" w:rsidRPr="00C902DE" w14:paraId="2381F093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D5B4B2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5 zamówienia w wysokości 4 000.00 zł brutto;</w:t>
            </w:r>
          </w:p>
        </w:tc>
      </w:tr>
      <w:tr w:rsidR="00D640E4" w:rsidRPr="00C902DE" w14:paraId="007D6A4F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F6FE0F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6 zamówienia w wysokości 30 000.00 zł brutto;</w:t>
            </w:r>
          </w:p>
        </w:tc>
      </w:tr>
      <w:tr w:rsidR="00D640E4" w:rsidRPr="00C902DE" w14:paraId="2442CDE8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63F88B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7 zamówienia w wysokości 120 000.00 zł brutto;</w:t>
            </w:r>
          </w:p>
        </w:tc>
      </w:tr>
      <w:tr w:rsidR="00D640E4" w:rsidRPr="00C902DE" w14:paraId="46595791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E20151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8 zamówienia w wysokości 70 000.00 zł brutto;</w:t>
            </w:r>
          </w:p>
        </w:tc>
      </w:tr>
      <w:tr w:rsidR="00D640E4" w:rsidRPr="00C902DE" w14:paraId="3475BC34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813907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9 zamówienia w wysokości 36 000.00 zł brutto;</w:t>
            </w:r>
          </w:p>
        </w:tc>
      </w:tr>
      <w:tr w:rsidR="00D640E4" w:rsidRPr="00C902DE" w14:paraId="5E7CF2CC" w14:textId="77777777" w:rsidTr="00AD1FD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C1D7B5" w14:textId="77777777" w:rsidR="00D640E4" w:rsidRPr="00C902DE" w:rsidRDefault="00D640E4" w:rsidP="00AD1FD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640E4">
              <w:rPr>
                <w:rFonts w:ascii="Arial" w:hAnsi="Arial" w:cs="Arial"/>
                <w:sz w:val="24"/>
                <w:szCs w:val="24"/>
              </w:rPr>
              <w:t>części 10 zamówienia w wysokości 95 000.00 zł brutto;</w:t>
            </w:r>
          </w:p>
        </w:tc>
      </w:tr>
    </w:tbl>
    <w:p w14:paraId="7A7B773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D99638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08C174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9659B32" w14:textId="1EDF3E16" w:rsidR="00C236D3" w:rsidRDefault="0014479F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Dyrektor SP ZOZ Kolbuszowa</w:t>
      </w:r>
    </w:p>
    <w:p w14:paraId="755D9D98" w14:textId="7A4FCB8D" w:rsidR="0014479F" w:rsidRPr="003E6519" w:rsidRDefault="0014479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14479F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B909B" w14:textId="77777777" w:rsidR="00117AF6" w:rsidRDefault="00117AF6">
      <w:r>
        <w:separator/>
      </w:r>
    </w:p>
  </w:endnote>
  <w:endnote w:type="continuationSeparator" w:id="0">
    <w:p w14:paraId="0BFEE4EE" w14:textId="77777777" w:rsidR="00117AF6" w:rsidRDefault="00117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4DE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7975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F47C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31B5D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567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18F82B" w14:textId="77777777" w:rsidR="009F189D" w:rsidRDefault="009F189D">
    <w:pPr>
      <w:pStyle w:val="Stopka"/>
      <w:tabs>
        <w:tab w:val="clear" w:pos="4536"/>
      </w:tabs>
      <w:jc w:val="center"/>
    </w:pPr>
  </w:p>
  <w:p w14:paraId="7CF58B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F0BC0" w14:textId="77777777" w:rsidR="00117AF6" w:rsidRDefault="00117AF6">
      <w:r>
        <w:separator/>
      </w:r>
    </w:p>
  </w:footnote>
  <w:footnote w:type="continuationSeparator" w:id="0">
    <w:p w14:paraId="3BE455F1" w14:textId="77777777" w:rsidR="00117AF6" w:rsidRDefault="00117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4B41" w14:textId="77777777" w:rsidR="00D640E4" w:rsidRDefault="00D640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865EA" w14:textId="77777777" w:rsidR="00D640E4" w:rsidRDefault="00D640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5670F" w14:textId="77777777" w:rsidR="00D640E4" w:rsidRDefault="00D640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AF6"/>
    <w:rsid w:val="00007727"/>
    <w:rsid w:val="00017720"/>
    <w:rsid w:val="00035488"/>
    <w:rsid w:val="000D7F25"/>
    <w:rsid w:val="000E00E5"/>
    <w:rsid w:val="00117AF6"/>
    <w:rsid w:val="0014479F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40E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65A18"/>
  <w15:chartTrackingRefBased/>
  <w15:docId w15:val="{D43F0C02-390F-46DC-B14D-BC36EEE6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2024-04-17T07:26:00Z</dcterms:created>
  <dcterms:modified xsi:type="dcterms:W3CDTF">2024-04-17T07:26:00Z</dcterms:modified>
</cp:coreProperties>
</file>