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A064C" w14:textId="77777777" w:rsidR="009432A1" w:rsidRPr="009432A1" w:rsidRDefault="00AD70C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D70C9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D70C9">
        <w:rPr>
          <w:rFonts w:ascii="Arial" w:hAnsi="Arial" w:cs="Arial"/>
          <w:sz w:val="24"/>
          <w:szCs w:val="24"/>
        </w:rPr>
        <w:t>2024-04-17</w:t>
      </w:r>
    </w:p>
    <w:p w14:paraId="76707D94" w14:textId="77777777" w:rsidR="009432A1" w:rsidRPr="009432A1" w:rsidRDefault="00AD70C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70C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48E8D3A" w14:textId="77777777" w:rsidR="009432A1" w:rsidRPr="009432A1" w:rsidRDefault="00AD70C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D70C9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D70C9">
        <w:rPr>
          <w:rFonts w:ascii="Arial" w:hAnsi="Arial" w:cs="Arial"/>
          <w:sz w:val="24"/>
          <w:szCs w:val="24"/>
        </w:rPr>
        <w:t>4</w:t>
      </w:r>
    </w:p>
    <w:p w14:paraId="7BCCCAA6" w14:textId="77777777" w:rsidR="009432A1" w:rsidRPr="009432A1" w:rsidRDefault="00AD70C9" w:rsidP="009432A1">
      <w:pPr>
        <w:rPr>
          <w:rFonts w:ascii="Arial" w:hAnsi="Arial" w:cs="Arial"/>
          <w:sz w:val="24"/>
          <w:szCs w:val="24"/>
        </w:rPr>
      </w:pPr>
      <w:r w:rsidRPr="00AD70C9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D70C9">
        <w:rPr>
          <w:rFonts w:ascii="Arial" w:hAnsi="Arial" w:cs="Arial"/>
          <w:sz w:val="24"/>
          <w:szCs w:val="24"/>
        </w:rPr>
        <w:t>Kolbuszowa</w:t>
      </w:r>
    </w:p>
    <w:p w14:paraId="7A8747AC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D59DFA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D645F2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A497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381960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EA4581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1D4C8F7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60AC7E0" w14:textId="77777777" w:rsidTr="00A652DF">
        <w:tc>
          <w:tcPr>
            <w:tcW w:w="2269" w:type="dxa"/>
            <w:shd w:val="clear" w:color="auto" w:fill="auto"/>
          </w:tcPr>
          <w:p w14:paraId="3B2E9EAC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89F864" w14:textId="77777777" w:rsidR="009432A1" w:rsidRPr="004E4B64" w:rsidRDefault="00AD70C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70C9">
              <w:rPr>
                <w:rFonts w:ascii="Arial" w:hAnsi="Arial" w:cs="Arial"/>
                <w:bCs/>
                <w:sz w:val="24"/>
                <w:szCs w:val="24"/>
              </w:rPr>
              <w:t>Dostawa wyrobów do dializy nerkowej  - linie krwi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70C9" w:rsidRPr="004E4B64" w14:paraId="6A9542B2" w14:textId="77777777" w:rsidTr="001450A8">
        <w:tc>
          <w:tcPr>
            <w:tcW w:w="2269" w:type="dxa"/>
            <w:shd w:val="clear" w:color="auto" w:fill="auto"/>
          </w:tcPr>
          <w:p w14:paraId="16A2DB62" w14:textId="77777777" w:rsidR="00AD70C9" w:rsidRPr="004E4B64" w:rsidRDefault="00AD70C9" w:rsidP="001450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C6ED96" w14:textId="77777777" w:rsidR="00AD70C9" w:rsidRPr="004E4B64" w:rsidRDefault="00AD70C9" w:rsidP="001450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70C9">
              <w:rPr>
                <w:rFonts w:ascii="Arial" w:hAnsi="Arial" w:cs="Arial"/>
                <w:bCs/>
                <w:sz w:val="24"/>
                <w:szCs w:val="24"/>
              </w:rPr>
              <w:t>Eap-2412/6/24/M</w:t>
            </w:r>
          </w:p>
        </w:tc>
      </w:tr>
    </w:tbl>
    <w:p w14:paraId="7B2C9123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D70C9" w:rsidRPr="00AD70C9">
        <w:rPr>
          <w:rFonts w:ascii="Arial" w:hAnsi="Arial" w:cs="Arial"/>
          <w:sz w:val="24"/>
          <w:szCs w:val="24"/>
        </w:rPr>
        <w:t>(</w:t>
      </w:r>
      <w:proofErr w:type="spellStart"/>
      <w:r w:rsidR="00AD70C9" w:rsidRPr="00AD70C9">
        <w:rPr>
          <w:rFonts w:ascii="Arial" w:hAnsi="Arial" w:cs="Arial"/>
          <w:sz w:val="24"/>
          <w:szCs w:val="24"/>
        </w:rPr>
        <w:t>t.j</w:t>
      </w:r>
      <w:proofErr w:type="spellEnd"/>
      <w:r w:rsidR="00AD70C9" w:rsidRPr="00AD70C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7C8D549" w14:textId="77777777" w:rsidR="0069085C" w:rsidRPr="00382A4A" w:rsidRDefault="00AD70C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D70C9">
        <w:rPr>
          <w:rFonts w:ascii="Arial" w:hAnsi="Arial" w:cs="Arial"/>
          <w:b/>
          <w:sz w:val="24"/>
          <w:szCs w:val="24"/>
        </w:rPr>
        <w:t>152 000.00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EAB4F2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D093C5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65D1BC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FFFF14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3E99547" w14:textId="7B3B74CB" w:rsidR="00C236D3" w:rsidRDefault="00EA6D91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32FC8191" w14:textId="0D2BF088" w:rsidR="00EA6D91" w:rsidRPr="00382A4A" w:rsidRDefault="00EA6D9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EA6D91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DF615" w14:textId="77777777" w:rsidR="00E64B02" w:rsidRDefault="00E64B02">
      <w:r>
        <w:separator/>
      </w:r>
    </w:p>
  </w:endnote>
  <w:endnote w:type="continuationSeparator" w:id="0">
    <w:p w14:paraId="1B55BE90" w14:textId="77777777" w:rsidR="00E64B02" w:rsidRDefault="00E64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8B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BBC4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F44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A0A3B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6A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FC590" w14:textId="77777777" w:rsidR="009F189D" w:rsidRDefault="009F189D">
    <w:pPr>
      <w:pStyle w:val="Stopka"/>
      <w:tabs>
        <w:tab w:val="clear" w:pos="4536"/>
      </w:tabs>
      <w:jc w:val="center"/>
    </w:pPr>
  </w:p>
  <w:p w14:paraId="40AAFD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97E91" w14:textId="77777777" w:rsidR="00E64B02" w:rsidRDefault="00E64B02">
      <w:r>
        <w:separator/>
      </w:r>
    </w:p>
  </w:footnote>
  <w:footnote w:type="continuationSeparator" w:id="0">
    <w:p w14:paraId="7E7C6685" w14:textId="77777777" w:rsidR="00E64B02" w:rsidRDefault="00E64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A8D79" w14:textId="77777777" w:rsidR="00AD70C9" w:rsidRDefault="00AD7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4D49A" w14:textId="77777777" w:rsidR="00AD70C9" w:rsidRDefault="00AD7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FA143" w14:textId="77777777" w:rsidR="00AD70C9" w:rsidRDefault="00AD7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B0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D70C9"/>
    <w:rsid w:val="00B426D2"/>
    <w:rsid w:val="00C236D3"/>
    <w:rsid w:val="00C659E2"/>
    <w:rsid w:val="00CB0802"/>
    <w:rsid w:val="00D7128F"/>
    <w:rsid w:val="00E64B02"/>
    <w:rsid w:val="00EA3476"/>
    <w:rsid w:val="00EA6D9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44ED1"/>
  <w15:chartTrackingRefBased/>
  <w15:docId w15:val="{49ACE800-07F3-49A9-AA64-A49EC4A55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2024-04-17T07:37:00Z</dcterms:created>
  <dcterms:modified xsi:type="dcterms:W3CDTF">2024-04-17T07:37:00Z</dcterms:modified>
</cp:coreProperties>
</file>