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E4C0" w14:textId="77777777" w:rsidR="00B36EDA" w:rsidRPr="00353FDC" w:rsidRDefault="004D6E8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64859333"/>
      <w:r w:rsidRPr="004D6E8F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4D6E8F">
        <w:rPr>
          <w:rFonts w:ascii="Arial" w:hAnsi="Arial" w:cs="Arial"/>
        </w:rPr>
        <w:t>2024-04-24</w:t>
      </w:r>
    </w:p>
    <w:p w14:paraId="33BE7CE2" w14:textId="77777777" w:rsidR="00B36EDA" w:rsidRPr="00353FDC" w:rsidRDefault="004D6E8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D6E8F">
        <w:rPr>
          <w:rFonts w:ascii="Arial" w:hAnsi="Arial" w:cs="Arial"/>
          <w:b/>
          <w:bCs/>
        </w:rPr>
        <w:t>Samodzielny Publiczny Zespół Opieki Zdrowotnej w Kolbuszowej</w:t>
      </w:r>
    </w:p>
    <w:p w14:paraId="2DC9A97E" w14:textId="77777777" w:rsidR="00B36EDA" w:rsidRPr="00353FDC" w:rsidRDefault="004D6E8F" w:rsidP="00B36EDA">
      <w:pPr>
        <w:spacing w:line="360" w:lineRule="auto"/>
        <w:ind w:right="3969"/>
        <w:rPr>
          <w:rFonts w:ascii="Arial" w:hAnsi="Arial" w:cs="Arial"/>
        </w:rPr>
      </w:pPr>
      <w:r w:rsidRPr="004D6E8F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4D6E8F">
        <w:rPr>
          <w:rFonts w:ascii="Arial" w:hAnsi="Arial" w:cs="Arial"/>
        </w:rPr>
        <w:t>4</w:t>
      </w:r>
    </w:p>
    <w:p w14:paraId="2C7813E0" w14:textId="77777777" w:rsidR="00B36EDA" w:rsidRPr="00353FDC" w:rsidRDefault="004D6E8F" w:rsidP="00B36EDA">
      <w:pPr>
        <w:ind w:right="3969"/>
        <w:rPr>
          <w:rFonts w:ascii="Arial" w:hAnsi="Arial" w:cs="Arial"/>
        </w:rPr>
      </w:pPr>
      <w:r w:rsidRPr="004D6E8F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4D6E8F">
        <w:rPr>
          <w:rFonts w:ascii="Arial" w:hAnsi="Arial" w:cs="Arial"/>
        </w:rPr>
        <w:t>Kolbuszowa</w:t>
      </w:r>
    </w:p>
    <w:p w14:paraId="159F4EB2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B9ABFB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ABA4433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FD72D51" w14:textId="77777777" w:rsidTr="00B36EDA">
        <w:tc>
          <w:tcPr>
            <w:tcW w:w="9923" w:type="dxa"/>
            <w:shd w:val="clear" w:color="auto" w:fill="F2F2F2"/>
            <w:hideMark/>
          </w:tcPr>
          <w:p w14:paraId="76D7152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4530442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CF2785C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D0025AE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BDF4140" w14:textId="77777777" w:rsidTr="00B36EDA">
        <w:tc>
          <w:tcPr>
            <w:tcW w:w="2269" w:type="dxa"/>
            <w:shd w:val="clear" w:color="auto" w:fill="auto"/>
          </w:tcPr>
          <w:p w14:paraId="39B2704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D896B1F" w14:textId="77777777" w:rsidR="00B36EDA" w:rsidRPr="00353FDC" w:rsidRDefault="004D6E8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 xml:space="preserve">Dostawa materiałów </w:t>
            </w:r>
            <w:proofErr w:type="spellStart"/>
            <w:r w:rsidRPr="004D6E8F">
              <w:rPr>
                <w:rFonts w:ascii="Arial" w:hAnsi="Arial" w:cs="Arial"/>
                <w:bCs/>
              </w:rPr>
              <w:t>szewnych</w:t>
            </w:r>
            <w:proofErr w:type="spellEnd"/>
            <w:r w:rsidRPr="004D6E8F">
              <w:rPr>
                <w:rFonts w:ascii="Arial" w:hAnsi="Arial" w:cs="Arial"/>
                <w:bCs/>
              </w:rPr>
              <w:t>, taśm poliestrowych i klipsów do zabiegów operacyjnych - 6 pakietów</w:t>
            </w:r>
          </w:p>
        </w:tc>
      </w:tr>
      <w:tr w:rsidR="004D6E8F" w:rsidRPr="00353FDC" w14:paraId="44BAA3FD" w14:textId="77777777" w:rsidTr="00EA00C1">
        <w:tc>
          <w:tcPr>
            <w:tcW w:w="2269" w:type="dxa"/>
            <w:shd w:val="clear" w:color="auto" w:fill="auto"/>
          </w:tcPr>
          <w:p w14:paraId="6ED72EE8" w14:textId="77777777" w:rsidR="004D6E8F" w:rsidRPr="00353FDC" w:rsidRDefault="004D6E8F" w:rsidP="00EA00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02F6175" w14:textId="77777777" w:rsidR="004D6E8F" w:rsidRPr="00353FDC" w:rsidRDefault="004D6E8F" w:rsidP="00EA00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Eap-2412/5/24/M</w:t>
            </w:r>
          </w:p>
        </w:tc>
      </w:tr>
    </w:tbl>
    <w:p w14:paraId="4731FC9F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3B54630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D6E8F" w:rsidRPr="004D6E8F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D6E8F" w:rsidRPr="004D6E8F">
        <w:rPr>
          <w:rFonts w:ascii="Arial" w:hAnsi="Arial" w:cs="Arial"/>
        </w:rPr>
        <w:t>(</w:t>
      </w:r>
      <w:proofErr w:type="spellStart"/>
      <w:r w:rsidR="004D6E8F" w:rsidRPr="004D6E8F">
        <w:rPr>
          <w:rFonts w:ascii="Arial" w:hAnsi="Arial" w:cs="Arial"/>
        </w:rPr>
        <w:t>t.j</w:t>
      </w:r>
      <w:proofErr w:type="spellEnd"/>
      <w:r w:rsidR="004D6E8F" w:rsidRPr="004D6E8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D6E8F" w14:paraId="065A0BAA" w14:textId="77777777" w:rsidTr="004D6E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284E4" w14:textId="77777777" w:rsidR="004D6E8F" w:rsidRPr="00F245C5" w:rsidRDefault="004D6E8F" w:rsidP="00EA00C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D6E8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D6E8F">
              <w:rPr>
                <w:rFonts w:ascii="Arial" w:hAnsi="Arial" w:cs="Arial"/>
              </w:rPr>
              <w:t>Pakiet 1 - Materiały operacyjne I</w:t>
            </w:r>
          </w:p>
          <w:p w14:paraId="44C0F66B" w14:textId="77777777" w:rsidR="004D6E8F" w:rsidRPr="00F245C5" w:rsidRDefault="004D6E8F" w:rsidP="00EA00C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D6E8F">
              <w:rPr>
                <w:rFonts w:ascii="Arial" w:hAnsi="Arial" w:cs="Arial"/>
                <w:b/>
              </w:rPr>
              <w:t>Medtronic</w:t>
            </w:r>
            <w:proofErr w:type="spellEnd"/>
            <w:r w:rsidRPr="004D6E8F">
              <w:rPr>
                <w:rFonts w:ascii="Arial" w:hAnsi="Arial" w:cs="Arial"/>
                <w:b/>
              </w:rPr>
              <w:t xml:space="preserve"> Poland sp. z o.o.</w:t>
            </w:r>
          </w:p>
          <w:p w14:paraId="39BA4DAC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42A16B" w14:textId="77777777" w:rsidR="004D6E8F" w:rsidRPr="00F245C5" w:rsidRDefault="004D6E8F" w:rsidP="00EA00C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Warszawa</w:t>
            </w:r>
          </w:p>
          <w:p w14:paraId="063748DC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D6E8F">
              <w:rPr>
                <w:rFonts w:ascii="Arial" w:hAnsi="Arial" w:cs="Arial"/>
                <w:b/>
              </w:rPr>
              <w:t>307 471.08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F2E23D" w14:textId="77777777" w:rsidR="004D6E8F" w:rsidRPr="00F245C5" w:rsidRDefault="004D6E8F" w:rsidP="00EA00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DDE81F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51EBC50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2B14BD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Kryterium: Cena oferty - 100 punktów</w:t>
            </w:r>
          </w:p>
          <w:p w14:paraId="4AC78208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2D451FC" w14:textId="77777777" w:rsidR="004D6E8F" w:rsidRPr="00F245C5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4D6E8F" w14:paraId="418F97CB" w14:textId="77777777" w:rsidTr="004D6E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2770" w14:textId="77777777" w:rsidR="004D6E8F" w:rsidRPr="00F245C5" w:rsidRDefault="004D6E8F" w:rsidP="00EA00C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D6E8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D6E8F">
              <w:rPr>
                <w:rFonts w:ascii="Arial" w:hAnsi="Arial" w:cs="Arial"/>
              </w:rPr>
              <w:t>Pakiet  2 - Siatki chirurgiczne</w:t>
            </w:r>
          </w:p>
          <w:p w14:paraId="4DBBD3BF" w14:textId="77777777" w:rsidR="004D6E8F" w:rsidRPr="00F245C5" w:rsidRDefault="004D6E8F" w:rsidP="00EA00C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D6E8F">
              <w:rPr>
                <w:rFonts w:ascii="Arial" w:hAnsi="Arial" w:cs="Arial"/>
                <w:b/>
              </w:rPr>
              <w:t>Medtronic</w:t>
            </w:r>
            <w:proofErr w:type="spellEnd"/>
            <w:r w:rsidRPr="004D6E8F">
              <w:rPr>
                <w:rFonts w:ascii="Arial" w:hAnsi="Arial" w:cs="Arial"/>
                <w:b/>
              </w:rPr>
              <w:t xml:space="preserve"> Poland sp. z o.o.</w:t>
            </w:r>
          </w:p>
          <w:p w14:paraId="39B71AFB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92EBCC" w14:textId="77777777" w:rsidR="004D6E8F" w:rsidRPr="00F245C5" w:rsidRDefault="004D6E8F" w:rsidP="00EA00C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Warszawa</w:t>
            </w:r>
          </w:p>
          <w:p w14:paraId="5F6CB811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D6E8F">
              <w:rPr>
                <w:rFonts w:ascii="Arial" w:hAnsi="Arial" w:cs="Arial"/>
                <w:b/>
              </w:rPr>
              <w:t>77 679.00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8DE3E8A" w14:textId="77777777" w:rsidR="004D6E8F" w:rsidRPr="00F245C5" w:rsidRDefault="004D6E8F" w:rsidP="00EA00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121039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D051740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759C318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Kryterium: Cena oferty - 100 punktów</w:t>
            </w:r>
          </w:p>
          <w:p w14:paraId="799E6F8B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E2A230D" w14:textId="77777777" w:rsidR="004D6E8F" w:rsidRPr="00F245C5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4D6E8F" w14:paraId="617BE86D" w14:textId="77777777" w:rsidTr="004D6E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F1A11" w14:textId="77777777" w:rsidR="004D6E8F" w:rsidRPr="00F245C5" w:rsidRDefault="004D6E8F" w:rsidP="00EA00C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D6E8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D6E8F">
              <w:rPr>
                <w:rFonts w:ascii="Arial" w:hAnsi="Arial" w:cs="Arial"/>
              </w:rPr>
              <w:t>Pakiet 3 - Materiały operacyjne II</w:t>
            </w:r>
          </w:p>
          <w:p w14:paraId="0A57D76B" w14:textId="77777777" w:rsidR="004D6E8F" w:rsidRPr="00F245C5" w:rsidRDefault="004D6E8F" w:rsidP="00EA00C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D6E8F">
              <w:rPr>
                <w:rFonts w:ascii="Arial" w:hAnsi="Arial" w:cs="Arial"/>
                <w:b/>
              </w:rPr>
              <w:t>Medtronic</w:t>
            </w:r>
            <w:proofErr w:type="spellEnd"/>
            <w:r w:rsidRPr="004D6E8F">
              <w:rPr>
                <w:rFonts w:ascii="Arial" w:hAnsi="Arial" w:cs="Arial"/>
                <w:b/>
              </w:rPr>
              <w:t xml:space="preserve"> Poland sp. z o.o.</w:t>
            </w:r>
          </w:p>
          <w:p w14:paraId="66EFE428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10CCE4" w14:textId="77777777" w:rsidR="004D6E8F" w:rsidRPr="00F245C5" w:rsidRDefault="004D6E8F" w:rsidP="00EA00C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Warszawa</w:t>
            </w:r>
          </w:p>
          <w:p w14:paraId="4B91120E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D6E8F">
              <w:rPr>
                <w:rFonts w:ascii="Arial" w:hAnsi="Arial" w:cs="Arial"/>
                <w:b/>
              </w:rPr>
              <w:t>132 433.06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6E8B04" w14:textId="77777777" w:rsidR="004D6E8F" w:rsidRPr="00F245C5" w:rsidRDefault="004D6E8F" w:rsidP="00EA00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D7C976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F585F67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C50BA5A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Kryterium: Cena oferty - 100 punktów</w:t>
            </w:r>
          </w:p>
          <w:p w14:paraId="6009D08E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392CAD3" w14:textId="77777777" w:rsidR="004D6E8F" w:rsidRPr="00F245C5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4D6E8F" w14:paraId="786F8781" w14:textId="77777777" w:rsidTr="004D6E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8D77" w14:textId="77777777" w:rsidR="004D6E8F" w:rsidRPr="00F245C5" w:rsidRDefault="004D6E8F" w:rsidP="00EA00C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D6E8F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D6E8F">
              <w:rPr>
                <w:rFonts w:ascii="Arial" w:hAnsi="Arial" w:cs="Arial"/>
              </w:rPr>
              <w:t>Pakiet 4 - Materiały operacyjne III</w:t>
            </w:r>
          </w:p>
          <w:p w14:paraId="698FEF56" w14:textId="77777777" w:rsidR="004D6E8F" w:rsidRPr="00F245C5" w:rsidRDefault="004D6E8F" w:rsidP="00EA00C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D6E8F">
              <w:rPr>
                <w:rFonts w:ascii="Arial" w:hAnsi="Arial" w:cs="Arial"/>
                <w:b/>
              </w:rPr>
              <w:t>Aesculap</w:t>
            </w:r>
            <w:proofErr w:type="spellEnd"/>
            <w:r w:rsidRPr="004D6E8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D6E8F">
              <w:rPr>
                <w:rFonts w:ascii="Arial" w:hAnsi="Arial" w:cs="Arial"/>
                <w:b/>
              </w:rPr>
              <w:t>Chifa</w:t>
            </w:r>
            <w:proofErr w:type="spellEnd"/>
            <w:r w:rsidRPr="004D6E8F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1DD9FAA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E432C67" w14:textId="77777777" w:rsidR="004D6E8F" w:rsidRPr="00F245C5" w:rsidRDefault="004D6E8F" w:rsidP="00EA00C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Nowy Tomyśl</w:t>
            </w:r>
          </w:p>
          <w:p w14:paraId="320B379F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D6E8F">
              <w:rPr>
                <w:rFonts w:ascii="Arial" w:hAnsi="Arial" w:cs="Arial"/>
                <w:b/>
              </w:rPr>
              <w:t>201 164.99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619E2F" w14:textId="77777777" w:rsidR="004D6E8F" w:rsidRPr="00F245C5" w:rsidRDefault="004D6E8F" w:rsidP="00EA00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FE5F99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3A6210F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4F2A4C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Kryterium: Cena oferty - 100 punktów</w:t>
            </w:r>
          </w:p>
          <w:p w14:paraId="43167B1A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07D77F3" w14:textId="77777777" w:rsidR="004D6E8F" w:rsidRPr="00F245C5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4D6E8F" w14:paraId="4A145000" w14:textId="77777777" w:rsidTr="004D6E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E6515" w14:textId="77777777" w:rsidR="004D6E8F" w:rsidRPr="00F245C5" w:rsidRDefault="004D6E8F" w:rsidP="00EA00C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D6E8F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D6E8F">
              <w:rPr>
                <w:rFonts w:ascii="Arial" w:hAnsi="Arial" w:cs="Arial"/>
              </w:rPr>
              <w:t>Pakiet 5 - Taśma poliestrowa i wosk</w:t>
            </w:r>
          </w:p>
          <w:p w14:paraId="6268D555" w14:textId="77777777" w:rsidR="004D6E8F" w:rsidRPr="00F245C5" w:rsidRDefault="004D6E8F" w:rsidP="00EA00C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D6E8F">
              <w:rPr>
                <w:rFonts w:ascii="Arial" w:hAnsi="Arial" w:cs="Arial"/>
                <w:b/>
              </w:rPr>
              <w:t>Johnson &amp; Johnson Poland Sp. z o.o.</w:t>
            </w:r>
          </w:p>
          <w:p w14:paraId="6ACCFDA3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2B354C" w14:textId="77777777" w:rsidR="004D6E8F" w:rsidRPr="00F245C5" w:rsidRDefault="004D6E8F" w:rsidP="00EA00C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02135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Warszawa</w:t>
            </w:r>
          </w:p>
          <w:p w14:paraId="75A891C7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D6E8F">
              <w:rPr>
                <w:rFonts w:ascii="Arial" w:hAnsi="Arial" w:cs="Arial"/>
                <w:b/>
              </w:rPr>
              <w:t>8 779.89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ED7215" w14:textId="77777777" w:rsidR="004D6E8F" w:rsidRPr="00F245C5" w:rsidRDefault="004D6E8F" w:rsidP="00EA00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3E73F5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4F36029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BCDCC8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Kryterium: Cena oferty - 100 punktów</w:t>
            </w:r>
          </w:p>
          <w:p w14:paraId="236EE755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0AD7953" w14:textId="77777777" w:rsidR="004D6E8F" w:rsidRPr="00F245C5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4D6E8F" w14:paraId="26A25E46" w14:textId="77777777" w:rsidTr="004D6E8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EABE" w14:textId="77777777" w:rsidR="004D6E8F" w:rsidRPr="00F245C5" w:rsidRDefault="004D6E8F" w:rsidP="00EA00C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D6E8F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D6E8F">
              <w:rPr>
                <w:rFonts w:ascii="Arial" w:hAnsi="Arial" w:cs="Arial"/>
              </w:rPr>
              <w:t>Pakiet  6 - Klipsy do zabiegów operacyjnych laparoskopowych</w:t>
            </w:r>
          </w:p>
          <w:p w14:paraId="30332D3A" w14:textId="77777777" w:rsidR="004D6E8F" w:rsidRPr="00F245C5" w:rsidRDefault="004D6E8F" w:rsidP="00EA00C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D6E8F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4D6E8F">
              <w:rPr>
                <w:rFonts w:ascii="Arial" w:hAnsi="Arial" w:cs="Arial"/>
                <w:b/>
              </w:rPr>
              <w:t>Med</w:t>
            </w:r>
            <w:proofErr w:type="spellEnd"/>
            <w:r w:rsidRPr="004D6E8F">
              <w:rPr>
                <w:rFonts w:ascii="Arial" w:hAnsi="Arial" w:cs="Arial"/>
                <w:b/>
              </w:rPr>
              <w:t xml:space="preserve"> Poland Sp. z o.o.</w:t>
            </w:r>
          </w:p>
          <w:p w14:paraId="365AD85F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Złotej Jesieni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2B873B" w14:textId="77777777" w:rsidR="004D6E8F" w:rsidRPr="00F245C5" w:rsidRDefault="004D6E8F" w:rsidP="00EA00C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D6E8F">
              <w:rPr>
                <w:rFonts w:ascii="Arial" w:hAnsi="Arial" w:cs="Arial"/>
                <w:bCs/>
              </w:rPr>
              <w:t>05-410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D6E8F">
              <w:rPr>
                <w:rFonts w:ascii="Arial" w:hAnsi="Arial" w:cs="Arial"/>
                <w:bCs/>
              </w:rPr>
              <w:t>Józefów</w:t>
            </w:r>
          </w:p>
          <w:p w14:paraId="5EEFD0A7" w14:textId="77777777" w:rsidR="004D6E8F" w:rsidRPr="00F245C5" w:rsidRDefault="004D6E8F" w:rsidP="00EA00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D6E8F">
              <w:rPr>
                <w:rFonts w:ascii="Arial" w:hAnsi="Arial" w:cs="Arial"/>
                <w:b/>
              </w:rPr>
              <w:t>29 268.00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2477ED" w14:textId="77777777" w:rsidR="004D6E8F" w:rsidRPr="00F245C5" w:rsidRDefault="004D6E8F" w:rsidP="00EA00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199018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2B9D01E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</w:t>
            </w:r>
            <w:r w:rsidRPr="004D6E8F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D720236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Kryterium: Cena oferty - 100 punktów</w:t>
            </w:r>
          </w:p>
          <w:p w14:paraId="79CBC06F" w14:textId="77777777" w:rsidR="004D6E8F" w:rsidRPr="004D6E8F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8A254F8" w14:textId="77777777" w:rsidR="004D6E8F" w:rsidRPr="00F245C5" w:rsidRDefault="004D6E8F" w:rsidP="00EA00C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D6E8F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</w:tbl>
    <w:p w14:paraId="3E077567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23E28B5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2FBF5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CB6A8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C2B0A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00014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D6E8F" w14:paraId="2848F492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83C4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D6E8F">
              <w:rPr>
                <w:rFonts w:ascii="Arial" w:hAnsi="Arial" w:cs="Arial"/>
                <w:sz w:val="22"/>
                <w:szCs w:val="22"/>
              </w:rPr>
              <w:t>Pakiet 1 - Materiały operacyjne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D224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C55840C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67B79972" w14:textId="77777777" w:rsidR="004D6E8F" w:rsidRPr="007D7932" w:rsidRDefault="004D6E8F" w:rsidP="00EA00C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A97F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2303" w14:textId="77777777" w:rsidR="004D6E8F" w:rsidRPr="007D7932" w:rsidRDefault="004D6E8F" w:rsidP="00EA00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D6E8F" w14:paraId="06234C7A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B4DA6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D6E8F">
              <w:rPr>
                <w:rFonts w:ascii="Arial" w:hAnsi="Arial" w:cs="Arial"/>
                <w:sz w:val="22"/>
                <w:szCs w:val="22"/>
              </w:rPr>
              <w:t>Pakiet  2 - Siatki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8D28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BBA05AE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A78CF5B" w14:textId="77777777" w:rsidR="004D6E8F" w:rsidRPr="007D7932" w:rsidRDefault="004D6E8F" w:rsidP="00EA00C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CCAB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AA92" w14:textId="77777777" w:rsidR="004D6E8F" w:rsidRPr="007D7932" w:rsidRDefault="004D6E8F" w:rsidP="00EA00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D6E8F" w14:paraId="5E547E9D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A8F5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D6E8F">
              <w:rPr>
                <w:rFonts w:ascii="Arial" w:hAnsi="Arial" w:cs="Arial"/>
                <w:sz w:val="22"/>
                <w:szCs w:val="22"/>
              </w:rPr>
              <w:t>Pakiet 3 - Materiały operacyjne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3812B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54F1102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54C5104" w14:textId="77777777" w:rsidR="004D6E8F" w:rsidRPr="007D7932" w:rsidRDefault="004D6E8F" w:rsidP="00EA00C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F7BE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2671" w14:textId="77777777" w:rsidR="004D6E8F" w:rsidRPr="007D7932" w:rsidRDefault="004D6E8F" w:rsidP="00EA00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D6E8F" w14:paraId="279FCEC4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2466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D6E8F">
              <w:rPr>
                <w:rFonts w:ascii="Arial" w:hAnsi="Arial" w:cs="Arial"/>
                <w:sz w:val="22"/>
                <w:szCs w:val="22"/>
              </w:rPr>
              <w:t>Pakiet 4 - Materiały operacyjne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5550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50CCC5C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708A748" w14:textId="77777777" w:rsidR="004D6E8F" w:rsidRPr="007D7932" w:rsidRDefault="004D6E8F" w:rsidP="00EA00C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6866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D29D" w14:textId="77777777" w:rsidR="004D6E8F" w:rsidRPr="007D7932" w:rsidRDefault="004D6E8F" w:rsidP="00EA00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D6E8F" w14:paraId="18454021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0740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D6E8F">
              <w:rPr>
                <w:rFonts w:ascii="Arial" w:hAnsi="Arial" w:cs="Arial"/>
                <w:sz w:val="22"/>
                <w:szCs w:val="22"/>
              </w:rPr>
              <w:t>Pakiet 5 - Taśma poliestrowa i wosk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F81F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Johnson &amp; Johnson Poland Sp. z o.o.</w:t>
            </w:r>
          </w:p>
          <w:p w14:paraId="38C176E2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70FA89BA" w14:textId="77777777" w:rsidR="004D6E8F" w:rsidRPr="007D7932" w:rsidRDefault="004D6E8F" w:rsidP="00EA00C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02135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854D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C7FE" w14:textId="77777777" w:rsidR="004D6E8F" w:rsidRPr="007D7932" w:rsidRDefault="004D6E8F" w:rsidP="00EA00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D6E8F" w14:paraId="689727C1" w14:textId="77777777" w:rsidTr="004D6E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F832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D6E8F">
              <w:rPr>
                <w:rFonts w:ascii="Arial" w:hAnsi="Arial" w:cs="Arial"/>
                <w:sz w:val="22"/>
                <w:szCs w:val="22"/>
              </w:rPr>
              <w:t>Pakiet  6 - Klipsy do zabiegów operacyjnych laparoskopowych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7793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4D6E8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8BEFAF9" w14:textId="77777777" w:rsidR="004D6E8F" w:rsidRPr="007D7932" w:rsidRDefault="004D6E8F" w:rsidP="00EA00C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Złotej Jesieni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01AF019F" w14:textId="77777777" w:rsidR="004D6E8F" w:rsidRPr="007D7932" w:rsidRDefault="004D6E8F" w:rsidP="00EA00C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05-410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6E8F">
              <w:rPr>
                <w:rFonts w:ascii="Arial" w:hAnsi="Arial" w:cs="Arial"/>
                <w:sz w:val="22"/>
                <w:szCs w:val="22"/>
              </w:rPr>
              <w:t>Józefów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DE390" w14:textId="77777777" w:rsidR="004D6E8F" w:rsidRPr="007D7932" w:rsidRDefault="004D6E8F" w:rsidP="00EA00C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EB00" w14:textId="77777777" w:rsidR="004D6E8F" w:rsidRPr="007D7932" w:rsidRDefault="004D6E8F" w:rsidP="00EA00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6E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9DCFF44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E39999C" w14:textId="7538F4F1" w:rsidR="008642B3" w:rsidRDefault="004D6E8F" w:rsidP="00B36EDA">
      <w:pPr>
        <w:ind w:right="-425"/>
        <w:jc w:val="right"/>
        <w:rPr>
          <w:rFonts w:ascii="Arial" w:hAnsi="Arial" w:cs="Arial"/>
        </w:rPr>
      </w:pPr>
      <w:r w:rsidRPr="004D6E8F">
        <w:rPr>
          <w:rFonts w:ascii="Arial" w:hAnsi="Arial" w:cs="Arial"/>
        </w:rPr>
        <w:t xml:space="preserve">  </w:t>
      </w:r>
      <w:bookmarkEnd w:id="0"/>
      <w:r w:rsidR="00474049">
        <w:rPr>
          <w:rFonts w:ascii="Arial" w:hAnsi="Arial" w:cs="Arial"/>
        </w:rPr>
        <w:t>Dyrektor SP ZOZ Kolbuszowa</w:t>
      </w:r>
    </w:p>
    <w:p w14:paraId="2519C534" w14:textId="10565F03" w:rsidR="00474049" w:rsidRPr="00B36EDA" w:rsidRDefault="00474049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  <w:bookmarkEnd w:id="1"/>
    </w:p>
    <w:sectPr w:rsidR="00474049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9CEEA" w14:textId="77777777" w:rsidR="00CA7DEB" w:rsidRDefault="00CA7DEB">
      <w:r>
        <w:separator/>
      </w:r>
    </w:p>
  </w:endnote>
  <w:endnote w:type="continuationSeparator" w:id="0">
    <w:p w14:paraId="363E103E" w14:textId="77777777" w:rsidR="00CA7DEB" w:rsidRDefault="00CA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28A8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B64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D92E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DE47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ED1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EB96C" w14:textId="77777777" w:rsidR="00CA7DEB" w:rsidRDefault="00CA7DEB">
      <w:r>
        <w:separator/>
      </w:r>
    </w:p>
  </w:footnote>
  <w:footnote w:type="continuationSeparator" w:id="0">
    <w:p w14:paraId="7E2B2D78" w14:textId="77777777" w:rsidR="00CA7DEB" w:rsidRDefault="00CA7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22F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D7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0BF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DE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4049"/>
    <w:rsid w:val="004B2665"/>
    <w:rsid w:val="004C3459"/>
    <w:rsid w:val="004D6E8F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7DE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CABA2B"/>
  <w15:chartTrackingRefBased/>
  <w15:docId w15:val="{EF5A509C-9577-4ADC-B78D-61DBD759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903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2024-04-24T11:54:00Z</cp:lastPrinted>
  <dcterms:created xsi:type="dcterms:W3CDTF">2024-04-24T11:55:00Z</dcterms:created>
  <dcterms:modified xsi:type="dcterms:W3CDTF">2024-04-24T11:55:00Z</dcterms:modified>
</cp:coreProperties>
</file>