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737F7" w14:textId="77777777" w:rsidR="00D34297" w:rsidRPr="00471F3F" w:rsidRDefault="008868AF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868AF">
        <w:rPr>
          <w:rFonts w:ascii="Arial" w:hAnsi="Arial" w:cs="Arial"/>
          <w:sz w:val="24"/>
          <w:szCs w:val="24"/>
        </w:rPr>
        <w:t>Kolbuszowa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8868AF">
        <w:rPr>
          <w:rFonts w:ascii="Arial" w:hAnsi="Arial" w:cs="Arial"/>
          <w:sz w:val="24"/>
          <w:szCs w:val="24"/>
        </w:rPr>
        <w:t>2024-04-25</w:t>
      </w:r>
    </w:p>
    <w:p w14:paraId="201AE9E1" w14:textId="77777777" w:rsidR="00D34297" w:rsidRPr="00471F3F" w:rsidRDefault="008868AF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868AF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438B2CFD" w14:textId="77777777" w:rsidR="00D34297" w:rsidRPr="00471F3F" w:rsidRDefault="008868AF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8868AF">
        <w:rPr>
          <w:rFonts w:ascii="Arial" w:hAnsi="Arial" w:cs="Arial"/>
          <w:sz w:val="24"/>
          <w:szCs w:val="24"/>
        </w:rPr>
        <w:t>Grunwaldzka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8868AF">
        <w:rPr>
          <w:rFonts w:ascii="Arial" w:hAnsi="Arial" w:cs="Arial"/>
          <w:sz w:val="24"/>
          <w:szCs w:val="24"/>
        </w:rPr>
        <w:t>4</w:t>
      </w:r>
    </w:p>
    <w:p w14:paraId="4D49ADFE" w14:textId="77777777" w:rsidR="00D34297" w:rsidRPr="00471F3F" w:rsidRDefault="008868AF" w:rsidP="00D34297">
      <w:pPr>
        <w:rPr>
          <w:rFonts w:ascii="Arial" w:hAnsi="Arial" w:cs="Arial"/>
          <w:sz w:val="24"/>
          <w:szCs w:val="24"/>
        </w:rPr>
      </w:pPr>
      <w:r w:rsidRPr="008868AF">
        <w:rPr>
          <w:rFonts w:ascii="Arial" w:hAnsi="Arial" w:cs="Arial"/>
          <w:sz w:val="24"/>
          <w:szCs w:val="24"/>
        </w:rPr>
        <w:t>36-100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8868AF">
        <w:rPr>
          <w:rFonts w:ascii="Arial" w:hAnsi="Arial" w:cs="Arial"/>
          <w:sz w:val="24"/>
          <w:szCs w:val="24"/>
        </w:rPr>
        <w:t>Kolbuszowa</w:t>
      </w:r>
    </w:p>
    <w:p w14:paraId="1EA4B913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05CD28A" w14:textId="77777777" w:rsidR="00D34297" w:rsidRPr="003261E7" w:rsidRDefault="00D34297" w:rsidP="00D34297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7405BA4B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1AC8B800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7232E529" w14:textId="77777777" w:rsidTr="00D34297">
        <w:tc>
          <w:tcPr>
            <w:tcW w:w="9180" w:type="dxa"/>
            <w:shd w:val="clear" w:color="auto" w:fill="F2F2F2"/>
            <w:hideMark/>
          </w:tcPr>
          <w:p w14:paraId="21478915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50629D21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258E3E7F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5D00577D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0DE3A6F4" w14:textId="77777777" w:rsidTr="00310284">
        <w:tc>
          <w:tcPr>
            <w:tcW w:w="2269" w:type="dxa"/>
            <w:shd w:val="clear" w:color="auto" w:fill="auto"/>
          </w:tcPr>
          <w:p w14:paraId="71294FF1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8ECC237" w14:textId="77777777" w:rsidR="00D34297" w:rsidRPr="00D34297" w:rsidRDefault="008868AF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868AF">
              <w:rPr>
                <w:rFonts w:ascii="Arial" w:hAnsi="Arial" w:cs="Arial"/>
                <w:bCs/>
                <w:sz w:val="24"/>
                <w:szCs w:val="24"/>
              </w:rPr>
              <w:t>Dostawa różnych produktów spożywczych  w 10 pakietach</w:t>
            </w:r>
          </w:p>
        </w:tc>
      </w:tr>
      <w:tr w:rsidR="008868AF" w:rsidRPr="00D34297" w14:paraId="0FB17DF6" w14:textId="77777777" w:rsidTr="00D153FE">
        <w:tc>
          <w:tcPr>
            <w:tcW w:w="2269" w:type="dxa"/>
            <w:shd w:val="clear" w:color="auto" w:fill="auto"/>
          </w:tcPr>
          <w:p w14:paraId="7188927D" w14:textId="77777777" w:rsidR="008868AF" w:rsidRPr="00D34297" w:rsidRDefault="008868AF" w:rsidP="00D153F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F68B9ED" w14:textId="77777777" w:rsidR="008868AF" w:rsidRPr="00D34297" w:rsidRDefault="008868AF" w:rsidP="00D153F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868AF">
              <w:rPr>
                <w:rFonts w:ascii="Arial" w:hAnsi="Arial" w:cs="Arial"/>
                <w:bCs/>
                <w:sz w:val="24"/>
                <w:szCs w:val="24"/>
              </w:rPr>
              <w:t>Eap-2412/7/24/M</w:t>
            </w:r>
          </w:p>
        </w:tc>
      </w:tr>
    </w:tbl>
    <w:p w14:paraId="2739F713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75C849EC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8868AF" w:rsidRPr="008868AF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8868AF" w:rsidRPr="008868AF">
        <w:rPr>
          <w:rFonts w:ascii="Arial" w:hAnsi="Arial" w:cs="Arial"/>
          <w:sz w:val="24"/>
          <w:szCs w:val="24"/>
        </w:rPr>
        <w:t>(</w:t>
      </w:r>
      <w:proofErr w:type="spellStart"/>
      <w:r w:rsidR="008868AF" w:rsidRPr="008868AF">
        <w:rPr>
          <w:rFonts w:ascii="Arial" w:hAnsi="Arial" w:cs="Arial"/>
          <w:sz w:val="24"/>
          <w:szCs w:val="24"/>
        </w:rPr>
        <w:t>t.j</w:t>
      </w:r>
      <w:proofErr w:type="spellEnd"/>
      <w:r w:rsidR="008868AF" w:rsidRPr="008868AF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738B3695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8E184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04550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6BF00F63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8868AF" w:rsidRPr="00D34297" w14:paraId="499BFB5C" w14:textId="77777777" w:rsidTr="00D153F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9E871" w14:textId="77777777" w:rsidR="008868AF" w:rsidRPr="00D34297" w:rsidRDefault="008868AF" w:rsidP="00D153F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68A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709B1" w14:textId="77777777" w:rsidR="008868AF" w:rsidRPr="00D34297" w:rsidRDefault="008868AF" w:rsidP="00D153F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868AF">
              <w:rPr>
                <w:rFonts w:ascii="Arial" w:hAnsi="Arial" w:cs="Arial"/>
                <w:b/>
                <w:sz w:val="24"/>
                <w:szCs w:val="24"/>
              </w:rPr>
              <w:t>Pakiet 9 - Mięso i wędliny</w:t>
            </w:r>
          </w:p>
          <w:p w14:paraId="77DBD8EA" w14:textId="77777777" w:rsidR="008868AF" w:rsidRPr="00D34297" w:rsidRDefault="008868AF" w:rsidP="00D153F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81D6E89" w14:textId="77777777" w:rsidR="008868AF" w:rsidRPr="00D34297" w:rsidRDefault="008868AF" w:rsidP="00D153F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68AF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8868AF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C265C68" w14:textId="77777777" w:rsidR="008868AF" w:rsidRPr="00D34297" w:rsidRDefault="008868AF" w:rsidP="00D153F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6B3C511" w14:textId="2166E7D3" w:rsidR="008868AF" w:rsidRPr="00D34297" w:rsidRDefault="008868AF" w:rsidP="00D153F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68AF">
              <w:rPr>
                <w:rFonts w:ascii="Arial" w:hAnsi="Arial" w:cs="Arial"/>
                <w:sz w:val="24"/>
                <w:szCs w:val="24"/>
              </w:rPr>
              <w:t xml:space="preserve">Wszystkie oferty złożone w pakiecie 9 </w:t>
            </w:r>
            <w:r w:rsidR="00BC13D1" w:rsidRPr="008868AF">
              <w:rPr>
                <w:rFonts w:ascii="Arial" w:hAnsi="Arial" w:cs="Arial"/>
                <w:sz w:val="24"/>
                <w:szCs w:val="24"/>
              </w:rPr>
              <w:t>podlegały</w:t>
            </w:r>
            <w:r w:rsidRPr="008868AF">
              <w:rPr>
                <w:rFonts w:ascii="Arial" w:hAnsi="Arial" w:cs="Arial"/>
                <w:sz w:val="24"/>
                <w:szCs w:val="24"/>
              </w:rPr>
              <w:t xml:space="preserve"> odrzuceniu.</w:t>
            </w:r>
          </w:p>
        </w:tc>
      </w:tr>
    </w:tbl>
    <w:p w14:paraId="0006DEA1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229770AD" w14:textId="771021B2" w:rsidR="002A7DFF" w:rsidRDefault="00BC13D1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Dyrektor SP ZOZ Kolbuszowa</w:t>
      </w:r>
    </w:p>
    <w:p w14:paraId="40E9A705" w14:textId="7DDE6E60" w:rsidR="00BC13D1" w:rsidRDefault="00BC13D1" w:rsidP="002A7DFF">
      <w:pPr>
        <w:spacing w:line="360" w:lineRule="auto"/>
        <w:jc w:val="right"/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BC13D1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992067" w14:textId="77777777" w:rsidR="00097302" w:rsidRDefault="00097302" w:rsidP="00D34297">
      <w:r>
        <w:separator/>
      </w:r>
    </w:p>
  </w:endnote>
  <w:endnote w:type="continuationSeparator" w:id="0">
    <w:p w14:paraId="04B4ECB4" w14:textId="77777777" w:rsidR="00097302" w:rsidRDefault="00097302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844BA" w14:textId="77777777" w:rsidR="008868AF" w:rsidRDefault="008868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821D9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0776FAD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F6388" w14:textId="77777777" w:rsidR="008868AF" w:rsidRDefault="008868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AC998" w14:textId="77777777" w:rsidR="00097302" w:rsidRDefault="00097302" w:rsidP="00D34297">
      <w:r>
        <w:separator/>
      </w:r>
    </w:p>
  </w:footnote>
  <w:footnote w:type="continuationSeparator" w:id="0">
    <w:p w14:paraId="2E67FBA8" w14:textId="77777777" w:rsidR="00097302" w:rsidRDefault="00097302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21B6B" w14:textId="77777777" w:rsidR="008868AF" w:rsidRDefault="008868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13A4F" w14:textId="77777777" w:rsidR="008868AF" w:rsidRDefault="008868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DF3CE" w14:textId="77777777" w:rsidR="008868AF" w:rsidRDefault="008868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7302"/>
    <w:rsid w:val="00010B31"/>
    <w:rsid w:val="00097302"/>
    <w:rsid w:val="00104963"/>
    <w:rsid w:val="00150F65"/>
    <w:rsid w:val="002A7DFF"/>
    <w:rsid w:val="00310284"/>
    <w:rsid w:val="004E2226"/>
    <w:rsid w:val="005464E2"/>
    <w:rsid w:val="00823326"/>
    <w:rsid w:val="00856A3E"/>
    <w:rsid w:val="008868AF"/>
    <w:rsid w:val="00894412"/>
    <w:rsid w:val="009462DF"/>
    <w:rsid w:val="009500EB"/>
    <w:rsid w:val="00993EFC"/>
    <w:rsid w:val="00AB3E72"/>
    <w:rsid w:val="00AC1A4B"/>
    <w:rsid w:val="00BC13D1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38F7C5"/>
  <w15:chartTrackingRefBased/>
  <w15:docId w15:val="{830FEE29-0C51-48B9-96F5-B47E78263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142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dcterms:created xsi:type="dcterms:W3CDTF">2024-04-25T07:12:00Z</dcterms:created>
  <dcterms:modified xsi:type="dcterms:W3CDTF">2024-04-25T07:12:00Z</dcterms:modified>
</cp:coreProperties>
</file>