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806FE" w14:textId="77777777" w:rsidR="003E6519" w:rsidRPr="009432A1" w:rsidRDefault="00EE17B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E17BA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E17BA">
        <w:rPr>
          <w:rFonts w:ascii="Arial" w:hAnsi="Arial" w:cs="Arial"/>
          <w:sz w:val="24"/>
          <w:szCs w:val="24"/>
        </w:rPr>
        <w:t>2024-04-25</w:t>
      </w:r>
    </w:p>
    <w:p w14:paraId="4251235A" w14:textId="77777777" w:rsidR="003E6519" w:rsidRPr="009432A1" w:rsidRDefault="00EE17B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E17B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DC60EE2" w14:textId="77777777" w:rsidR="003E6519" w:rsidRPr="009432A1" w:rsidRDefault="00EE17BA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E17BA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E17BA">
        <w:rPr>
          <w:rFonts w:ascii="Arial" w:hAnsi="Arial" w:cs="Arial"/>
          <w:sz w:val="24"/>
          <w:szCs w:val="24"/>
        </w:rPr>
        <w:t>4</w:t>
      </w:r>
    </w:p>
    <w:p w14:paraId="7235D01C" w14:textId="77777777" w:rsidR="003E6519" w:rsidRPr="009432A1" w:rsidRDefault="00EE17BA" w:rsidP="003E6519">
      <w:pPr>
        <w:rPr>
          <w:rFonts w:ascii="Arial" w:hAnsi="Arial" w:cs="Arial"/>
          <w:sz w:val="24"/>
          <w:szCs w:val="24"/>
        </w:rPr>
      </w:pPr>
      <w:r w:rsidRPr="00EE17BA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E17BA">
        <w:rPr>
          <w:rFonts w:ascii="Arial" w:hAnsi="Arial" w:cs="Arial"/>
          <w:sz w:val="24"/>
          <w:szCs w:val="24"/>
        </w:rPr>
        <w:t>Kolbuszowa</w:t>
      </w:r>
    </w:p>
    <w:p w14:paraId="157DC47A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4E72B01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E187D9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697F10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13C370C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C9790A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D94567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DAB1016" w14:textId="77777777" w:rsidTr="001A0FA2">
        <w:tc>
          <w:tcPr>
            <w:tcW w:w="2269" w:type="dxa"/>
            <w:shd w:val="clear" w:color="auto" w:fill="auto"/>
          </w:tcPr>
          <w:p w14:paraId="2EC5F53D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5DEF1C" w14:textId="77777777" w:rsidR="003E6519" w:rsidRPr="004E4B64" w:rsidRDefault="00EE17B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17BA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2 pakietach- powtórzenie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E17BA" w:rsidRPr="004E4B64" w14:paraId="6904F740" w14:textId="77777777" w:rsidTr="00213E82">
        <w:tc>
          <w:tcPr>
            <w:tcW w:w="2269" w:type="dxa"/>
            <w:shd w:val="clear" w:color="auto" w:fill="auto"/>
          </w:tcPr>
          <w:p w14:paraId="06951335" w14:textId="77777777" w:rsidR="00EE17BA" w:rsidRPr="004E4B64" w:rsidRDefault="00EE17BA" w:rsidP="00213E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0E8B5B" w14:textId="77777777" w:rsidR="00EE17BA" w:rsidRPr="004E4B64" w:rsidRDefault="00EE17BA" w:rsidP="00213E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17BA">
              <w:rPr>
                <w:rFonts w:ascii="Arial" w:hAnsi="Arial" w:cs="Arial"/>
                <w:bCs/>
                <w:sz w:val="24"/>
                <w:szCs w:val="24"/>
              </w:rPr>
              <w:t>Eap-2412/9/24/M</w:t>
            </w:r>
          </w:p>
        </w:tc>
      </w:tr>
    </w:tbl>
    <w:p w14:paraId="7E8E403E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E17BA" w:rsidRPr="00EE17BA">
        <w:rPr>
          <w:rFonts w:ascii="Arial" w:hAnsi="Arial" w:cs="Arial"/>
          <w:sz w:val="24"/>
          <w:szCs w:val="24"/>
        </w:rPr>
        <w:t>(</w:t>
      </w:r>
      <w:proofErr w:type="spellStart"/>
      <w:r w:rsidR="00EE17BA" w:rsidRPr="00EE17BA">
        <w:rPr>
          <w:rFonts w:ascii="Arial" w:hAnsi="Arial" w:cs="Arial"/>
          <w:sz w:val="24"/>
          <w:szCs w:val="24"/>
        </w:rPr>
        <w:t>t.j</w:t>
      </w:r>
      <w:proofErr w:type="spellEnd"/>
      <w:r w:rsidR="00EE17BA" w:rsidRPr="00EE17BA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E17BA" w:rsidRPr="00C902DE" w14:paraId="62286A98" w14:textId="77777777" w:rsidTr="00213E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437D3D" w14:textId="77777777" w:rsidR="00EE17BA" w:rsidRPr="00C902DE" w:rsidRDefault="00EE17BA" w:rsidP="00213E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E17BA">
              <w:rPr>
                <w:rFonts w:ascii="Arial" w:hAnsi="Arial" w:cs="Arial"/>
                <w:sz w:val="24"/>
                <w:szCs w:val="24"/>
              </w:rPr>
              <w:t>części 1 zamówienia w wysokości 52 000.00 zł brutto;</w:t>
            </w:r>
          </w:p>
        </w:tc>
      </w:tr>
      <w:tr w:rsidR="00EE17BA" w:rsidRPr="00C902DE" w14:paraId="41CC46A0" w14:textId="77777777" w:rsidTr="00213E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8E3677" w14:textId="77777777" w:rsidR="00EE17BA" w:rsidRPr="00C902DE" w:rsidRDefault="00EE17BA" w:rsidP="00213E8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E17BA">
              <w:rPr>
                <w:rFonts w:ascii="Arial" w:hAnsi="Arial" w:cs="Arial"/>
                <w:sz w:val="24"/>
                <w:szCs w:val="24"/>
              </w:rPr>
              <w:t>części 2 zamówienia w wysokości 120 000.00 zł brutto;</w:t>
            </w:r>
          </w:p>
        </w:tc>
      </w:tr>
    </w:tbl>
    <w:p w14:paraId="54BE485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2E9C76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D93DB83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C591EA9" w14:textId="127EF27F" w:rsidR="00C236D3" w:rsidRDefault="00F50396" w:rsidP="00F5039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2B29B68C" w14:textId="5CFFAA3C" w:rsidR="00F50396" w:rsidRPr="003E6519" w:rsidRDefault="00F50396" w:rsidP="00F5039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F50396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6FF35" w14:textId="77777777" w:rsidR="000E495D" w:rsidRDefault="000E495D">
      <w:r>
        <w:separator/>
      </w:r>
    </w:p>
  </w:endnote>
  <w:endnote w:type="continuationSeparator" w:id="0">
    <w:p w14:paraId="3C514FD6" w14:textId="77777777" w:rsidR="000E495D" w:rsidRDefault="000E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7D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4477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B684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8BBDC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815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3F8E9A" w14:textId="77777777" w:rsidR="009F189D" w:rsidRDefault="009F189D">
    <w:pPr>
      <w:pStyle w:val="Stopka"/>
      <w:tabs>
        <w:tab w:val="clear" w:pos="4536"/>
      </w:tabs>
      <w:jc w:val="center"/>
    </w:pPr>
  </w:p>
  <w:p w14:paraId="184E9D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2CF79" w14:textId="77777777" w:rsidR="000E495D" w:rsidRDefault="000E495D">
      <w:r>
        <w:separator/>
      </w:r>
    </w:p>
  </w:footnote>
  <w:footnote w:type="continuationSeparator" w:id="0">
    <w:p w14:paraId="71C0497C" w14:textId="77777777" w:rsidR="000E495D" w:rsidRDefault="000E4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F3C05" w14:textId="77777777" w:rsidR="00EE17BA" w:rsidRDefault="00EE1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1F554" w14:textId="77777777" w:rsidR="00EE17BA" w:rsidRDefault="00EE17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1E74C" w14:textId="77777777" w:rsidR="00EE17BA" w:rsidRDefault="00EE17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495D"/>
    <w:rsid w:val="00007727"/>
    <w:rsid w:val="00017720"/>
    <w:rsid w:val="00035488"/>
    <w:rsid w:val="000D7F25"/>
    <w:rsid w:val="000E00E5"/>
    <w:rsid w:val="000E495D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E17BA"/>
    <w:rsid w:val="00F5039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F4825"/>
  <w15:chartTrackingRefBased/>
  <w15:docId w15:val="{432E1509-29C6-4E55-B609-35ADC8E33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2024-04-25T07:33:00Z</dcterms:created>
  <dcterms:modified xsi:type="dcterms:W3CDTF">2024-04-25T07:33:00Z</dcterms:modified>
</cp:coreProperties>
</file>