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E1AB6" w14:textId="77777777" w:rsidR="00986737" w:rsidRPr="009432A1" w:rsidRDefault="007C2A35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7C2A35">
        <w:rPr>
          <w:rFonts w:ascii="Arial" w:hAnsi="Arial" w:cs="Arial"/>
          <w:sz w:val="24"/>
          <w:szCs w:val="24"/>
        </w:rPr>
        <w:t>Kolbuszowa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7C2A35">
        <w:rPr>
          <w:rFonts w:ascii="Arial" w:hAnsi="Arial" w:cs="Arial"/>
          <w:sz w:val="24"/>
          <w:szCs w:val="24"/>
        </w:rPr>
        <w:t>2024-04-25</w:t>
      </w:r>
    </w:p>
    <w:p w14:paraId="7FA3BAA4" w14:textId="77777777" w:rsidR="00986737" w:rsidRPr="009432A1" w:rsidRDefault="007C2A35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C2A35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473C0F9A" w14:textId="77777777" w:rsidR="00986737" w:rsidRPr="009432A1" w:rsidRDefault="007C2A35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7C2A35">
        <w:rPr>
          <w:rFonts w:ascii="Arial" w:hAnsi="Arial" w:cs="Arial"/>
          <w:sz w:val="24"/>
          <w:szCs w:val="24"/>
        </w:rPr>
        <w:t>Grunwaldzka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7C2A35">
        <w:rPr>
          <w:rFonts w:ascii="Arial" w:hAnsi="Arial" w:cs="Arial"/>
          <w:sz w:val="24"/>
          <w:szCs w:val="24"/>
        </w:rPr>
        <w:t>4</w:t>
      </w:r>
    </w:p>
    <w:p w14:paraId="662F61AE" w14:textId="77777777" w:rsidR="00986737" w:rsidRPr="009432A1" w:rsidRDefault="007C2A35" w:rsidP="00986737">
      <w:pPr>
        <w:rPr>
          <w:rFonts w:ascii="Arial" w:hAnsi="Arial" w:cs="Arial"/>
          <w:sz w:val="24"/>
          <w:szCs w:val="24"/>
        </w:rPr>
      </w:pPr>
      <w:r w:rsidRPr="007C2A35">
        <w:rPr>
          <w:rFonts w:ascii="Arial" w:hAnsi="Arial" w:cs="Arial"/>
          <w:sz w:val="24"/>
          <w:szCs w:val="24"/>
        </w:rPr>
        <w:t>36-100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7C2A35">
        <w:rPr>
          <w:rFonts w:ascii="Arial" w:hAnsi="Arial" w:cs="Arial"/>
          <w:sz w:val="24"/>
          <w:szCs w:val="24"/>
        </w:rPr>
        <w:t>Kolbuszowa</w:t>
      </w:r>
    </w:p>
    <w:p w14:paraId="42C34F24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tbl>
      <w:tblPr>
        <w:tblpPr w:leftFromText="141" w:rightFromText="141" w:vertAnchor="text" w:tblpY="37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307712" w:rsidRPr="009432A1" w14:paraId="06C59CDE" w14:textId="77777777" w:rsidTr="00307712">
        <w:tc>
          <w:tcPr>
            <w:tcW w:w="8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4CE3B4B" w14:textId="77777777" w:rsidR="00307712" w:rsidRPr="00CF7835" w:rsidRDefault="00307712" w:rsidP="00307712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78B54DF6" w14:textId="66F0D0E8" w:rsidR="00986737" w:rsidRPr="00307712" w:rsidRDefault="00307712" w:rsidP="00307712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 xml:space="preserve"> </w:t>
      </w:r>
      <w:r w:rsidR="00986737" w:rsidRPr="009432A1">
        <w:rPr>
          <w:rFonts w:ascii="Arial" w:hAnsi="Arial" w:cs="Arial"/>
          <w:bCs/>
          <w:sz w:val="18"/>
          <w:szCs w:val="18"/>
        </w:rPr>
        <w:t>[nazwa zamawiającego, adres]</w:t>
      </w:r>
      <w:r w:rsidR="00986737"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5E7CCDBA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51AEEE6A" w14:textId="77777777" w:rsidTr="005A632E">
        <w:tc>
          <w:tcPr>
            <w:tcW w:w="2269" w:type="dxa"/>
            <w:shd w:val="clear" w:color="auto" w:fill="auto"/>
          </w:tcPr>
          <w:p w14:paraId="74ED400B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CBEE047" w14:textId="77777777" w:rsidR="00986737" w:rsidRPr="004E4B64" w:rsidRDefault="007C2A35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C2A35">
              <w:rPr>
                <w:rFonts w:ascii="Arial" w:hAnsi="Arial" w:cs="Arial"/>
                <w:bCs/>
                <w:sz w:val="24"/>
                <w:szCs w:val="24"/>
              </w:rPr>
              <w:t>Dostawa różnych produktów spożywczych  w 2 pakietach- powtórzenie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C2A35" w:rsidRPr="004E4B64" w14:paraId="330A4D2F" w14:textId="77777777" w:rsidTr="00213E82">
        <w:tc>
          <w:tcPr>
            <w:tcW w:w="2269" w:type="dxa"/>
            <w:shd w:val="clear" w:color="auto" w:fill="auto"/>
          </w:tcPr>
          <w:p w14:paraId="3EFD448E" w14:textId="77777777" w:rsidR="007C2A35" w:rsidRPr="004E4B64" w:rsidRDefault="007C2A35" w:rsidP="00213E8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53BD295" w14:textId="77777777" w:rsidR="007C2A35" w:rsidRPr="004E4B64" w:rsidRDefault="007C2A35" w:rsidP="00213E8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C2A35">
              <w:rPr>
                <w:rFonts w:ascii="Arial" w:hAnsi="Arial" w:cs="Arial"/>
                <w:bCs/>
                <w:sz w:val="24"/>
                <w:szCs w:val="24"/>
              </w:rPr>
              <w:t>Eap-2412/9/24/M</w:t>
            </w:r>
          </w:p>
        </w:tc>
      </w:tr>
    </w:tbl>
    <w:p w14:paraId="2D3FE09D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0698A707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7C2A35" w:rsidRPr="007C2A35">
        <w:rPr>
          <w:rFonts w:ascii="Arial" w:hAnsi="Arial" w:cs="Arial"/>
          <w:sz w:val="24"/>
          <w:szCs w:val="24"/>
        </w:rPr>
        <w:t>(</w:t>
      </w:r>
      <w:proofErr w:type="spellStart"/>
      <w:r w:rsidR="007C2A35" w:rsidRPr="007C2A35">
        <w:rPr>
          <w:rFonts w:ascii="Arial" w:hAnsi="Arial" w:cs="Arial"/>
          <w:sz w:val="24"/>
          <w:szCs w:val="24"/>
        </w:rPr>
        <w:t>t.j</w:t>
      </w:r>
      <w:proofErr w:type="spellEnd"/>
      <w:r w:rsidR="007C2A35" w:rsidRPr="007C2A35">
        <w:rPr>
          <w:rFonts w:ascii="Arial" w:hAnsi="Arial" w:cs="Arial"/>
          <w:sz w:val="24"/>
          <w:szCs w:val="24"/>
        </w:rPr>
        <w:t>. Dz. U. z 2023r. poz. 1605)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683FD632" w14:textId="74092669" w:rsidR="00307712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7C2A35" w:rsidRPr="007C2A35">
        <w:rPr>
          <w:rFonts w:ascii="Arial" w:hAnsi="Arial" w:cs="Arial"/>
          <w:sz w:val="24"/>
          <w:szCs w:val="24"/>
        </w:rPr>
        <w:t>25/04/2024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7C2A35" w:rsidRPr="007C2A35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312352BA" w14:textId="77777777" w:rsidTr="005A632E">
        <w:tc>
          <w:tcPr>
            <w:tcW w:w="1276" w:type="dxa"/>
            <w:shd w:val="clear" w:color="auto" w:fill="F2F2F2"/>
            <w:vAlign w:val="center"/>
          </w:tcPr>
          <w:p w14:paraId="7464A878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49FEA05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15E1A759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0CDDB988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7C2A35" w:rsidRPr="00BB547B" w14:paraId="01DBAFE0" w14:textId="77777777" w:rsidTr="00213E82">
        <w:tc>
          <w:tcPr>
            <w:tcW w:w="1276" w:type="dxa"/>
            <w:shd w:val="clear" w:color="auto" w:fill="auto"/>
            <w:vAlign w:val="center"/>
          </w:tcPr>
          <w:p w14:paraId="33296584" w14:textId="77777777" w:rsidR="007C2A35" w:rsidRPr="00986737" w:rsidRDefault="007C2A35" w:rsidP="00213E8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C2A3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28386B" w14:textId="77777777" w:rsidR="007C2A35" w:rsidRPr="00986737" w:rsidRDefault="007C2A35" w:rsidP="00213E8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C2A3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600934F0" w14:textId="77777777" w:rsidR="007C2A35" w:rsidRPr="00986737" w:rsidRDefault="007C2A35" w:rsidP="00213E8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C2A35">
              <w:rPr>
                <w:rFonts w:ascii="Arial" w:hAnsi="Arial" w:cs="Arial"/>
                <w:sz w:val="24"/>
                <w:szCs w:val="24"/>
              </w:rPr>
              <w:t>Spółdzielnia Mleczarska MLEKOVITA</w:t>
            </w:r>
          </w:p>
          <w:p w14:paraId="5C40D3BF" w14:textId="77777777" w:rsidR="007C2A35" w:rsidRPr="00986737" w:rsidRDefault="007C2A35" w:rsidP="00213E82">
            <w:pPr>
              <w:rPr>
                <w:rFonts w:ascii="Arial" w:hAnsi="Arial" w:cs="Arial"/>
                <w:sz w:val="24"/>
                <w:szCs w:val="24"/>
              </w:rPr>
            </w:pPr>
            <w:r w:rsidRPr="007C2A35">
              <w:rPr>
                <w:rFonts w:ascii="Arial" w:hAnsi="Arial" w:cs="Arial"/>
                <w:sz w:val="24"/>
                <w:szCs w:val="24"/>
              </w:rPr>
              <w:t>Ludowa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C2A35">
              <w:rPr>
                <w:rFonts w:ascii="Arial" w:hAnsi="Arial" w:cs="Arial"/>
                <w:sz w:val="24"/>
                <w:szCs w:val="24"/>
              </w:rPr>
              <w:t>122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E082A31" w14:textId="77777777" w:rsidR="007C2A35" w:rsidRPr="00986737" w:rsidRDefault="007C2A35" w:rsidP="00213E8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C2A35">
              <w:rPr>
                <w:rFonts w:ascii="Arial" w:hAnsi="Arial" w:cs="Arial"/>
                <w:sz w:val="24"/>
                <w:szCs w:val="24"/>
              </w:rPr>
              <w:t>18-200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C2A35">
              <w:rPr>
                <w:rFonts w:ascii="Arial" w:hAnsi="Arial" w:cs="Arial"/>
                <w:sz w:val="24"/>
                <w:szCs w:val="24"/>
              </w:rPr>
              <w:t>Wysokie Mazowieckie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A47718A" w14:textId="77777777" w:rsidR="007C2A35" w:rsidRPr="00986737" w:rsidRDefault="007C2A35" w:rsidP="00213E8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C2A35">
              <w:rPr>
                <w:rFonts w:ascii="Arial" w:hAnsi="Arial" w:cs="Arial"/>
                <w:sz w:val="24"/>
                <w:szCs w:val="24"/>
              </w:rPr>
              <w:t>109 855.95 zł</w:t>
            </w:r>
          </w:p>
        </w:tc>
      </w:tr>
      <w:tr w:rsidR="007C2A35" w:rsidRPr="00BB547B" w14:paraId="5901CEB8" w14:textId="77777777" w:rsidTr="00213E82">
        <w:tc>
          <w:tcPr>
            <w:tcW w:w="1276" w:type="dxa"/>
            <w:shd w:val="clear" w:color="auto" w:fill="auto"/>
            <w:vAlign w:val="center"/>
          </w:tcPr>
          <w:p w14:paraId="63F6D7B3" w14:textId="77777777" w:rsidR="007C2A35" w:rsidRPr="00986737" w:rsidRDefault="007C2A35" w:rsidP="00213E8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C2A3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FBDD822" w14:textId="77777777" w:rsidR="007C2A35" w:rsidRPr="00986737" w:rsidRDefault="007C2A35" w:rsidP="00213E8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C2A3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01193C44" w14:textId="77777777" w:rsidR="007C2A35" w:rsidRPr="00986737" w:rsidRDefault="007C2A35" w:rsidP="00213E82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7C2A35">
              <w:rPr>
                <w:rFonts w:ascii="Arial" w:hAnsi="Arial" w:cs="Arial"/>
                <w:sz w:val="24"/>
                <w:szCs w:val="24"/>
              </w:rPr>
              <w:t>Zakład Produkcyjno-Handlowy Piekarnia WM-ka Witold Węgrzyn</w:t>
            </w:r>
          </w:p>
          <w:p w14:paraId="40299AC0" w14:textId="77777777" w:rsidR="007C2A35" w:rsidRPr="00986737" w:rsidRDefault="007C2A35" w:rsidP="00213E82">
            <w:pPr>
              <w:rPr>
                <w:rFonts w:ascii="Arial" w:hAnsi="Arial" w:cs="Arial"/>
                <w:sz w:val="24"/>
                <w:szCs w:val="24"/>
              </w:rPr>
            </w:pPr>
            <w:r w:rsidRPr="007C2A35">
              <w:rPr>
                <w:rFonts w:ascii="Arial" w:hAnsi="Arial" w:cs="Arial"/>
                <w:sz w:val="24"/>
                <w:szCs w:val="24"/>
              </w:rPr>
              <w:t>Towarowa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C2A35">
              <w:rPr>
                <w:rFonts w:ascii="Arial" w:hAnsi="Arial" w:cs="Arial"/>
                <w:sz w:val="24"/>
                <w:szCs w:val="24"/>
              </w:rPr>
              <w:t>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7228B60" w14:textId="77777777" w:rsidR="007C2A35" w:rsidRPr="00986737" w:rsidRDefault="007C2A35" w:rsidP="00213E82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C2A35">
              <w:rPr>
                <w:rFonts w:ascii="Arial" w:hAnsi="Arial" w:cs="Arial"/>
                <w:sz w:val="24"/>
                <w:szCs w:val="24"/>
              </w:rPr>
              <w:t>36-100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7C2A35">
              <w:rPr>
                <w:rFonts w:ascii="Arial" w:hAnsi="Arial" w:cs="Arial"/>
                <w:sz w:val="24"/>
                <w:szCs w:val="24"/>
              </w:rPr>
              <w:t>Kolbuszowa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34995BA" w14:textId="77777777" w:rsidR="007C2A35" w:rsidRPr="00986737" w:rsidRDefault="007C2A35" w:rsidP="00213E82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C2A35">
              <w:rPr>
                <w:rFonts w:ascii="Arial" w:hAnsi="Arial" w:cs="Arial"/>
                <w:sz w:val="24"/>
                <w:szCs w:val="24"/>
              </w:rPr>
              <w:t>50 400.59 zł</w:t>
            </w:r>
          </w:p>
        </w:tc>
      </w:tr>
    </w:tbl>
    <w:p w14:paraId="356453FE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p w14:paraId="64F7075F" w14:textId="2F074D58" w:rsidR="00C236D3" w:rsidRDefault="00A06A83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SP ZOZ Kolbuszowa</w:t>
      </w:r>
    </w:p>
    <w:p w14:paraId="462EE9EE" w14:textId="0A175197" w:rsidR="00A06A83" w:rsidRPr="00BB547B" w:rsidRDefault="00A06A83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 xml:space="preserve">Zbigniew Strzelczyk </w:t>
      </w:r>
    </w:p>
    <w:sectPr w:rsidR="00A06A83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81698D" w14:textId="77777777" w:rsidR="003E0400" w:rsidRDefault="003E0400">
      <w:r>
        <w:separator/>
      </w:r>
    </w:p>
  </w:endnote>
  <w:endnote w:type="continuationSeparator" w:id="0">
    <w:p w14:paraId="402C159E" w14:textId="77777777" w:rsidR="003E0400" w:rsidRDefault="003E04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7D15B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AB76F3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580BEB" w14:textId="02389A98" w:rsidR="00986737" w:rsidRPr="00986737" w:rsidRDefault="00AD0D68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E18BD39" wp14:editId="1BA774CD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614FB54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FCE2006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FF682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74A52F1" w14:textId="77777777" w:rsidR="009F189D" w:rsidRDefault="009F189D">
    <w:pPr>
      <w:pStyle w:val="Stopka"/>
      <w:tabs>
        <w:tab w:val="clear" w:pos="4536"/>
      </w:tabs>
      <w:jc w:val="center"/>
    </w:pPr>
  </w:p>
  <w:p w14:paraId="195CADB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96CE1E" w14:textId="77777777" w:rsidR="003E0400" w:rsidRDefault="003E0400">
      <w:r>
        <w:separator/>
      </w:r>
    </w:p>
  </w:footnote>
  <w:footnote w:type="continuationSeparator" w:id="0">
    <w:p w14:paraId="5760AFBE" w14:textId="77777777" w:rsidR="003E0400" w:rsidRDefault="003E040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C5CAA" w14:textId="77777777" w:rsidR="007C2A35" w:rsidRDefault="007C2A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45E91" w14:textId="77777777" w:rsidR="007C2A35" w:rsidRDefault="007C2A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02BF1" w14:textId="77777777" w:rsidR="007C2A35" w:rsidRDefault="007C2A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400"/>
    <w:rsid w:val="00007727"/>
    <w:rsid w:val="00017720"/>
    <w:rsid w:val="00035488"/>
    <w:rsid w:val="000D7F25"/>
    <w:rsid w:val="000E00E5"/>
    <w:rsid w:val="00173B20"/>
    <w:rsid w:val="001C69FF"/>
    <w:rsid w:val="0023318D"/>
    <w:rsid w:val="00307712"/>
    <w:rsid w:val="003D72FD"/>
    <w:rsid w:val="003E0400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C2A35"/>
    <w:rsid w:val="00843263"/>
    <w:rsid w:val="00861E75"/>
    <w:rsid w:val="00986737"/>
    <w:rsid w:val="009D19BD"/>
    <w:rsid w:val="009F189D"/>
    <w:rsid w:val="00A06A83"/>
    <w:rsid w:val="00A80738"/>
    <w:rsid w:val="00AD0D6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29B230"/>
  <w15:chartTrackingRefBased/>
  <w15:docId w15:val="{F9EB7000-51CC-41F6-BBCE-653C5595CE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Płoch</dc:creator>
  <cp:keywords/>
  <dc:description/>
  <cp:lastModifiedBy>Joanna Płoch</cp:lastModifiedBy>
  <cp:revision>2</cp:revision>
  <dcterms:created xsi:type="dcterms:W3CDTF">2024-04-25T07:39:00Z</dcterms:created>
  <dcterms:modified xsi:type="dcterms:W3CDTF">2024-04-25T07:39:00Z</dcterms:modified>
</cp:coreProperties>
</file>