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04784" w14:textId="77777777" w:rsidR="003E6519" w:rsidRPr="009432A1" w:rsidRDefault="00CF5792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65024476"/>
      <w:r w:rsidRPr="00CF5792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CF5792">
        <w:rPr>
          <w:rFonts w:ascii="Arial" w:hAnsi="Arial" w:cs="Arial"/>
          <w:sz w:val="24"/>
          <w:szCs w:val="24"/>
        </w:rPr>
        <w:t>2024-04-26</w:t>
      </w:r>
    </w:p>
    <w:p w14:paraId="73846C44" w14:textId="77777777" w:rsidR="003E6519" w:rsidRPr="009432A1" w:rsidRDefault="00CF5792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F579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A3A65D3" w14:textId="77777777" w:rsidR="003E6519" w:rsidRPr="009432A1" w:rsidRDefault="00CF5792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CF5792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F5792">
        <w:rPr>
          <w:rFonts w:ascii="Arial" w:hAnsi="Arial" w:cs="Arial"/>
          <w:sz w:val="24"/>
          <w:szCs w:val="24"/>
        </w:rPr>
        <w:t>4</w:t>
      </w:r>
    </w:p>
    <w:p w14:paraId="6D612E49" w14:textId="77777777" w:rsidR="003E6519" w:rsidRPr="009432A1" w:rsidRDefault="00CF5792" w:rsidP="003E6519">
      <w:pPr>
        <w:rPr>
          <w:rFonts w:ascii="Arial" w:hAnsi="Arial" w:cs="Arial"/>
          <w:sz w:val="24"/>
          <w:szCs w:val="24"/>
        </w:rPr>
      </w:pPr>
      <w:r w:rsidRPr="00CF5792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F5792">
        <w:rPr>
          <w:rFonts w:ascii="Arial" w:hAnsi="Arial" w:cs="Arial"/>
          <w:sz w:val="24"/>
          <w:szCs w:val="24"/>
        </w:rPr>
        <w:t>Kolbuszowa</w:t>
      </w:r>
    </w:p>
    <w:p w14:paraId="4439902B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F5C9FF4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4C9B00D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7147C7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7DB8C1D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17B01F4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706D80B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1C6975F7" w14:textId="77777777" w:rsidTr="001A0FA2">
        <w:tc>
          <w:tcPr>
            <w:tcW w:w="2269" w:type="dxa"/>
            <w:shd w:val="clear" w:color="auto" w:fill="auto"/>
          </w:tcPr>
          <w:p w14:paraId="7C9ACEC5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FB6549" w14:textId="77777777" w:rsidR="003E6519" w:rsidRPr="004E4B64" w:rsidRDefault="00CF579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5792">
              <w:rPr>
                <w:rFonts w:ascii="Arial" w:hAnsi="Arial" w:cs="Arial"/>
                <w:bCs/>
                <w:sz w:val="24"/>
                <w:szCs w:val="24"/>
              </w:rPr>
              <w:t>Dostawa odczynników laboratoryjnych wraz z dzierżawą analizatorów w 6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F5792" w:rsidRPr="004E4B64" w14:paraId="5BF9F5CC" w14:textId="77777777" w:rsidTr="0070184C">
        <w:tc>
          <w:tcPr>
            <w:tcW w:w="2269" w:type="dxa"/>
            <w:shd w:val="clear" w:color="auto" w:fill="auto"/>
          </w:tcPr>
          <w:p w14:paraId="14DF5368" w14:textId="77777777" w:rsidR="00CF5792" w:rsidRPr="004E4B64" w:rsidRDefault="00CF5792" w:rsidP="007018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8F8BFB" w14:textId="77777777" w:rsidR="00CF5792" w:rsidRPr="004E4B64" w:rsidRDefault="00CF5792" w:rsidP="007018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5792">
              <w:rPr>
                <w:rFonts w:ascii="Arial" w:hAnsi="Arial" w:cs="Arial"/>
                <w:bCs/>
                <w:sz w:val="24"/>
                <w:szCs w:val="24"/>
              </w:rPr>
              <w:t>Eap-2412/8/24/M</w:t>
            </w:r>
          </w:p>
        </w:tc>
      </w:tr>
    </w:tbl>
    <w:p w14:paraId="1F57763E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F5792" w:rsidRPr="00CF5792">
        <w:rPr>
          <w:rFonts w:ascii="Arial" w:hAnsi="Arial" w:cs="Arial"/>
          <w:sz w:val="24"/>
          <w:szCs w:val="24"/>
        </w:rPr>
        <w:t>(</w:t>
      </w:r>
      <w:proofErr w:type="spellStart"/>
      <w:r w:rsidR="00CF5792" w:rsidRPr="00CF5792">
        <w:rPr>
          <w:rFonts w:ascii="Arial" w:hAnsi="Arial" w:cs="Arial"/>
          <w:sz w:val="24"/>
          <w:szCs w:val="24"/>
        </w:rPr>
        <w:t>t.j</w:t>
      </w:r>
      <w:proofErr w:type="spellEnd"/>
      <w:r w:rsidR="00CF5792" w:rsidRPr="00CF5792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F5792" w:rsidRPr="00C902DE" w14:paraId="6F50C91B" w14:textId="77777777" w:rsidTr="007018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5FE7E9" w14:textId="77777777" w:rsidR="00CF5792" w:rsidRPr="00C902DE" w:rsidRDefault="00CF5792" w:rsidP="0070184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F5792">
              <w:rPr>
                <w:rFonts w:ascii="Arial" w:hAnsi="Arial" w:cs="Arial"/>
                <w:sz w:val="24"/>
                <w:szCs w:val="24"/>
              </w:rPr>
              <w:t>części 1 zamówienia w wysokości 145 000.00 zł brutto;</w:t>
            </w:r>
          </w:p>
        </w:tc>
      </w:tr>
      <w:tr w:rsidR="00CF5792" w:rsidRPr="00C902DE" w14:paraId="795537C8" w14:textId="77777777" w:rsidTr="007018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400D91" w14:textId="77777777" w:rsidR="00CF5792" w:rsidRPr="00C902DE" w:rsidRDefault="00CF5792" w:rsidP="0070184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F5792">
              <w:rPr>
                <w:rFonts w:ascii="Arial" w:hAnsi="Arial" w:cs="Arial"/>
                <w:sz w:val="24"/>
                <w:szCs w:val="24"/>
              </w:rPr>
              <w:t>części 2 zamówienia w wysokości 300 000.00 zł brutto;</w:t>
            </w:r>
          </w:p>
        </w:tc>
      </w:tr>
      <w:tr w:rsidR="00CF5792" w:rsidRPr="00C902DE" w14:paraId="11C0E93A" w14:textId="77777777" w:rsidTr="007018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49F821" w14:textId="77777777" w:rsidR="00CF5792" w:rsidRPr="00C902DE" w:rsidRDefault="00CF5792" w:rsidP="0070184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F5792">
              <w:rPr>
                <w:rFonts w:ascii="Arial" w:hAnsi="Arial" w:cs="Arial"/>
                <w:sz w:val="24"/>
                <w:szCs w:val="24"/>
              </w:rPr>
              <w:t>części 3 zamówienia w wysokości 220 000.00 zł brutto;</w:t>
            </w:r>
          </w:p>
        </w:tc>
      </w:tr>
      <w:tr w:rsidR="00CF5792" w:rsidRPr="00C902DE" w14:paraId="5174BA74" w14:textId="77777777" w:rsidTr="007018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C00461" w14:textId="77777777" w:rsidR="00CF5792" w:rsidRPr="00C902DE" w:rsidRDefault="00CF5792" w:rsidP="0070184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F5792">
              <w:rPr>
                <w:rFonts w:ascii="Arial" w:hAnsi="Arial" w:cs="Arial"/>
                <w:sz w:val="24"/>
                <w:szCs w:val="24"/>
              </w:rPr>
              <w:t>części 4 zamówienia w wysokości 130 000.00 zł brutto;</w:t>
            </w:r>
          </w:p>
        </w:tc>
      </w:tr>
      <w:tr w:rsidR="00CF5792" w:rsidRPr="00C902DE" w14:paraId="5C352D58" w14:textId="77777777" w:rsidTr="007018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21DD58" w14:textId="77777777" w:rsidR="00CF5792" w:rsidRPr="00C902DE" w:rsidRDefault="00CF5792" w:rsidP="0070184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F5792">
              <w:rPr>
                <w:rFonts w:ascii="Arial" w:hAnsi="Arial" w:cs="Arial"/>
                <w:sz w:val="24"/>
                <w:szCs w:val="24"/>
              </w:rPr>
              <w:t>części 5 zamówienia w wysokości 32 000.00 zł brutto;</w:t>
            </w:r>
          </w:p>
        </w:tc>
      </w:tr>
      <w:tr w:rsidR="00CF5792" w:rsidRPr="00C902DE" w14:paraId="0BBF9313" w14:textId="77777777" w:rsidTr="007018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196188" w14:textId="77777777" w:rsidR="00CF5792" w:rsidRPr="00C902DE" w:rsidRDefault="00CF5792" w:rsidP="0070184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F5792">
              <w:rPr>
                <w:rFonts w:ascii="Arial" w:hAnsi="Arial" w:cs="Arial"/>
                <w:sz w:val="24"/>
                <w:szCs w:val="24"/>
              </w:rPr>
              <w:t>części 6 zamówienia w wysokości 140 000.00 zł brutto;</w:t>
            </w:r>
          </w:p>
        </w:tc>
      </w:tr>
    </w:tbl>
    <w:p w14:paraId="4F79EC56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36C6E12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1C75F50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  <w:bookmarkEnd w:id="0"/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60ECF" w14:textId="77777777" w:rsidR="006B443A" w:rsidRDefault="006B443A">
      <w:r>
        <w:separator/>
      </w:r>
    </w:p>
  </w:endnote>
  <w:endnote w:type="continuationSeparator" w:id="0">
    <w:p w14:paraId="7F19C879" w14:textId="77777777" w:rsidR="006B443A" w:rsidRDefault="006B4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48A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DBCB4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0636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7A24593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777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46C8AA" w14:textId="77777777" w:rsidR="009F189D" w:rsidRDefault="009F189D">
    <w:pPr>
      <w:pStyle w:val="Stopka"/>
      <w:tabs>
        <w:tab w:val="clear" w:pos="4536"/>
      </w:tabs>
      <w:jc w:val="center"/>
    </w:pPr>
  </w:p>
  <w:p w14:paraId="528D11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6D240" w14:textId="77777777" w:rsidR="006B443A" w:rsidRDefault="006B443A">
      <w:r>
        <w:separator/>
      </w:r>
    </w:p>
  </w:footnote>
  <w:footnote w:type="continuationSeparator" w:id="0">
    <w:p w14:paraId="175963A8" w14:textId="77777777" w:rsidR="006B443A" w:rsidRDefault="006B4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1A448" w14:textId="77777777" w:rsidR="00CF5792" w:rsidRDefault="00CF57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A6E0B" w14:textId="77777777" w:rsidR="00CF5792" w:rsidRDefault="00CF57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F1901" w14:textId="77777777" w:rsidR="00CF5792" w:rsidRDefault="00CF57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443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B443A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F5792"/>
    <w:rsid w:val="00D7128F"/>
    <w:rsid w:val="00E16BA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F8E124"/>
  <w15:chartTrackingRefBased/>
  <w15:docId w15:val="{FB6E8EDC-860A-4848-AB67-4D908DF57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2024-04-26T09:47:00Z</cp:lastPrinted>
  <dcterms:created xsi:type="dcterms:W3CDTF">2024-04-26T09:49:00Z</dcterms:created>
  <dcterms:modified xsi:type="dcterms:W3CDTF">2024-04-26T09:49:00Z</dcterms:modified>
</cp:coreProperties>
</file>