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C8DDB" w14:textId="77777777" w:rsidR="00081D13" w:rsidRPr="00353FDC" w:rsidRDefault="002B10C1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2B10C1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2B10C1">
        <w:rPr>
          <w:rFonts w:ascii="Arial" w:hAnsi="Arial" w:cs="Arial"/>
        </w:rPr>
        <w:t>2024-04-29</w:t>
      </w:r>
    </w:p>
    <w:p w14:paraId="646AD3B0" w14:textId="77777777" w:rsidR="00081D13" w:rsidRPr="00353FDC" w:rsidRDefault="002B10C1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2B10C1">
        <w:rPr>
          <w:rFonts w:ascii="Arial" w:hAnsi="Arial" w:cs="Arial"/>
          <w:b/>
          <w:bCs/>
        </w:rPr>
        <w:t>Samodzielny Publiczny Zespół Opieki Zdrowotnej w Kolbuszowej</w:t>
      </w:r>
    </w:p>
    <w:p w14:paraId="7147EB90" w14:textId="77777777" w:rsidR="00081D13" w:rsidRPr="00353FDC" w:rsidRDefault="002B10C1" w:rsidP="00081D13">
      <w:pPr>
        <w:spacing w:line="360" w:lineRule="auto"/>
        <w:ind w:right="3969"/>
        <w:rPr>
          <w:rFonts w:ascii="Arial" w:hAnsi="Arial" w:cs="Arial"/>
        </w:rPr>
      </w:pPr>
      <w:r w:rsidRPr="002B10C1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2B10C1">
        <w:rPr>
          <w:rFonts w:ascii="Arial" w:hAnsi="Arial" w:cs="Arial"/>
        </w:rPr>
        <w:t>4</w:t>
      </w:r>
    </w:p>
    <w:p w14:paraId="6F24F157" w14:textId="77777777" w:rsidR="00081D13" w:rsidRPr="00353FDC" w:rsidRDefault="002B10C1" w:rsidP="00081D13">
      <w:pPr>
        <w:ind w:right="3969"/>
        <w:rPr>
          <w:rFonts w:ascii="Arial" w:hAnsi="Arial" w:cs="Arial"/>
        </w:rPr>
      </w:pPr>
      <w:r w:rsidRPr="002B10C1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2B10C1">
        <w:rPr>
          <w:rFonts w:ascii="Arial" w:hAnsi="Arial" w:cs="Arial"/>
        </w:rPr>
        <w:t>Kolbuszowa</w:t>
      </w:r>
    </w:p>
    <w:p w14:paraId="774B8486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727F481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2DBBB06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693DF90B" w14:textId="77777777" w:rsidTr="00C13EA9">
        <w:tc>
          <w:tcPr>
            <w:tcW w:w="10065" w:type="dxa"/>
            <w:shd w:val="clear" w:color="auto" w:fill="F2F2F2"/>
            <w:hideMark/>
          </w:tcPr>
          <w:p w14:paraId="02A2BDEF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85D2AC1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987FE0E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412A1782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60DCC5CB" w14:textId="77777777" w:rsidTr="00081D13">
        <w:tc>
          <w:tcPr>
            <w:tcW w:w="2269" w:type="dxa"/>
            <w:shd w:val="clear" w:color="auto" w:fill="auto"/>
          </w:tcPr>
          <w:p w14:paraId="06D4A774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728BCB9" w14:textId="77777777" w:rsidR="00081D13" w:rsidRPr="00353FDC" w:rsidRDefault="002B10C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10C1">
              <w:rPr>
                <w:rFonts w:ascii="Arial" w:hAnsi="Arial" w:cs="Arial"/>
                <w:bCs/>
              </w:rPr>
              <w:t>Dostawa wyrobów do dializy nerkowej  - linie krwi</w:t>
            </w:r>
          </w:p>
        </w:tc>
      </w:tr>
      <w:tr w:rsidR="002B10C1" w:rsidRPr="00353FDC" w14:paraId="582D6280" w14:textId="77777777" w:rsidTr="00504B95">
        <w:tc>
          <w:tcPr>
            <w:tcW w:w="2269" w:type="dxa"/>
            <w:shd w:val="clear" w:color="auto" w:fill="auto"/>
          </w:tcPr>
          <w:p w14:paraId="109CEC9E" w14:textId="77777777" w:rsidR="002B10C1" w:rsidRPr="00353FDC" w:rsidRDefault="002B10C1" w:rsidP="00504B9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F2E2424" w14:textId="77777777" w:rsidR="002B10C1" w:rsidRPr="00353FDC" w:rsidRDefault="002B10C1" w:rsidP="00504B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10C1">
              <w:rPr>
                <w:rFonts w:ascii="Arial" w:hAnsi="Arial" w:cs="Arial"/>
                <w:bCs/>
              </w:rPr>
              <w:t>Eap-2412/6/24/M</w:t>
            </w:r>
          </w:p>
        </w:tc>
      </w:tr>
    </w:tbl>
    <w:p w14:paraId="6028B837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15300F84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2B10C1" w:rsidRPr="002B10C1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2B10C1" w:rsidRPr="002B10C1">
        <w:rPr>
          <w:rFonts w:ascii="Arial" w:hAnsi="Arial" w:cs="Arial"/>
        </w:rPr>
        <w:t>(</w:t>
      </w:r>
      <w:proofErr w:type="spellStart"/>
      <w:r w:rsidR="002B10C1" w:rsidRPr="002B10C1">
        <w:rPr>
          <w:rFonts w:ascii="Arial" w:hAnsi="Arial" w:cs="Arial"/>
        </w:rPr>
        <w:t>t.j</w:t>
      </w:r>
      <w:proofErr w:type="spellEnd"/>
      <w:r w:rsidR="002B10C1" w:rsidRPr="002B10C1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B10C1" w:rsidRPr="00E1738E" w14:paraId="3D07558B" w14:textId="77777777" w:rsidTr="00504B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FD00641" w14:textId="77777777" w:rsidR="002B10C1" w:rsidRDefault="002B10C1" w:rsidP="00504B95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B10C1">
              <w:rPr>
                <w:rFonts w:ascii="Arial" w:hAnsi="Arial" w:cs="Arial"/>
                <w:b/>
              </w:rPr>
              <w:lastRenderedPageBreak/>
              <w:t>FRESENIUS MEDICAL CARE POLSKA</w:t>
            </w:r>
          </w:p>
          <w:p w14:paraId="1A8CDA82" w14:textId="77777777" w:rsidR="002B10C1" w:rsidRPr="00AC1F4A" w:rsidRDefault="002B10C1" w:rsidP="00504B9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B10C1">
              <w:rPr>
                <w:rFonts w:ascii="Arial" w:hAnsi="Arial" w:cs="Arial"/>
                <w:bCs/>
              </w:rPr>
              <w:t>UL. KRZYWA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B10C1">
              <w:rPr>
                <w:rFonts w:ascii="Arial" w:hAnsi="Arial" w:cs="Arial"/>
                <w:bCs/>
              </w:rPr>
              <w:t>13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28A78079" w14:textId="77777777" w:rsidR="002B10C1" w:rsidRPr="00E1738E" w:rsidRDefault="002B10C1" w:rsidP="00504B95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2B10C1">
              <w:rPr>
                <w:rFonts w:ascii="Arial" w:hAnsi="Arial" w:cs="Arial"/>
                <w:bCs/>
              </w:rPr>
              <w:t>60-118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B10C1">
              <w:rPr>
                <w:rFonts w:ascii="Arial" w:hAnsi="Arial" w:cs="Arial"/>
                <w:bCs/>
              </w:rPr>
              <w:t>POZNAŃ</w:t>
            </w:r>
          </w:p>
          <w:p w14:paraId="3CF8743B" w14:textId="77777777" w:rsidR="002B10C1" w:rsidRPr="00BC506C" w:rsidRDefault="002B10C1" w:rsidP="00504B95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2B10C1">
              <w:rPr>
                <w:rFonts w:ascii="Arial" w:hAnsi="Arial" w:cs="Arial"/>
                <w:b/>
              </w:rPr>
              <w:t>150 984.00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228FBFD8" w14:textId="77777777" w:rsidR="002B10C1" w:rsidRPr="00E1738E" w:rsidRDefault="002B10C1" w:rsidP="00504B95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7FBF9516" w14:textId="77777777" w:rsidR="002B10C1" w:rsidRPr="002B10C1" w:rsidRDefault="002B10C1" w:rsidP="00504B9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B10C1">
              <w:rPr>
                <w:rFonts w:ascii="Arial" w:hAnsi="Arial" w:cs="Arial"/>
              </w:rPr>
              <w:t>-</w:t>
            </w:r>
            <w:r w:rsidRPr="002B10C1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3C7621A" w14:textId="05BBCD68" w:rsidR="002B10C1" w:rsidRPr="002B10C1" w:rsidRDefault="002B10C1" w:rsidP="00504B9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B10C1">
              <w:rPr>
                <w:rFonts w:ascii="Arial" w:hAnsi="Arial" w:cs="Arial"/>
              </w:rPr>
              <w:t>-</w:t>
            </w:r>
            <w:r w:rsidRPr="002B10C1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</w:t>
            </w:r>
            <w:r w:rsidR="00825732">
              <w:rPr>
                <w:rFonts w:ascii="Arial" w:hAnsi="Arial" w:cs="Arial"/>
              </w:rPr>
              <w:t>100</w:t>
            </w:r>
            <w:r w:rsidRPr="002B10C1">
              <w:rPr>
                <w:rFonts w:ascii="Arial" w:hAnsi="Arial" w:cs="Arial"/>
              </w:rPr>
              <w:t xml:space="preserve"> pkt. /wyliczenie wg. wzoru zamieszczonego w SWZ / przy kryterium oceny: </w:t>
            </w:r>
          </w:p>
          <w:p w14:paraId="430B7C0D" w14:textId="77777777" w:rsidR="002B10C1" w:rsidRPr="002B10C1" w:rsidRDefault="002B10C1" w:rsidP="00504B9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B10C1">
              <w:rPr>
                <w:rFonts w:ascii="Arial" w:hAnsi="Arial" w:cs="Arial"/>
              </w:rPr>
              <w:t>I. Kryterium: Cena oferty - 60 punktów</w:t>
            </w:r>
          </w:p>
          <w:p w14:paraId="2AA2DB43" w14:textId="77777777" w:rsidR="002B10C1" w:rsidRPr="002B10C1" w:rsidRDefault="002B10C1" w:rsidP="00504B9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B10C1">
              <w:rPr>
                <w:rFonts w:ascii="Arial" w:hAnsi="Arial" w:cs="Arial"/>
              </w:rPr>
              <w:t>II. Warunki techniczne  - 35 punktów</w:t>
            </w:r>
          </w:p>
          <w:p w14:paraId="44C25954" w14:textId="77777777" w:rsidR="002B10C1" w:rsidRPr="002B10C1" w:rsidRDefault="002B10C1" w:rsidP="00504B9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B10C1">
              <w:rPr>
                <w:rFonts w:ascii="Arial" w:hAnsi="Arial" w:cs="Arial"/>
              </w:rPr>
              <w:t>III. Termin dostawy  - 5 punktów</w:t>
            </w:r>
          </w:p>
          <w:p w14:paraId="6EE9C9FF" w14:textId="77777777" w:rsidR="002B10C1" w:rsidRPr="002B10C1" w:rsidRDefault="002B10C1" w:rsidP="00504B9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B10C1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9F73DB7" w14:textId="77777777" w:rsidR="002B10C1" w:rsidRPr="00E1738E" w:rsidRDefault="002B10C1" w:rsidP="00504B9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B10C1">
              <w:rPr>
                <w:rFonts w:ascii="Arial" w:hAnsi="Arial" w:cs="Arial"/>
              </w:rPr>
              <w:t>-kwota oferty nie przekraczała kwoty jaką Zamawiający zamierza przeznaczyć na sfinansowanie zamówienia</w:t>
            </w:r>
          </w:p>
        </w:tc>
      </w:tr>
    </w:tbl>
    <w:p w14:paraId="5D699AF3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567C7" w14:paraId="75ACB633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76A33DF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054B274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C4EC7B5" w14:textId="77777777" w:rsidR="00081D13" w:rsidRPr="00553EDC" w:rsidRDefault="002B10C1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B10C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0550541C" w14:textId="77777777" w:rsidR="00081D13" w:rsidRPr="00553EDC" w:rsidRDefault="002B10C1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B10C1">
              <w:rPr>
                <w:rFonts w:ascii="Arial" w:hAnsi="Arial" w:cs="Arial"/>
                <w:bCs/>
                <w:sz w:val="24"/>
                <w:szCs w:val="24"/>
              </w:rPr>
              <w:t>Warunki jakościowe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5B76081" w14:textId="77777777" w:rsidR="00081D13" w:rsidRPr="00553EDC" w:rsidRDefault="002B10C1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B10C1">
              <w:rPr>
                <w:rFonts w:ascii="Arial" w:hAnsi="Arial" w:cs="Arial"/>
                <w:bCs/>
                <w:sz w:val="24"/>
                <w:szCs w:val="24"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6FE26C2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2F21978D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36BFC31B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B10C1" w:rsidRPr="008567C7" w14:paraId="056860C4" w14:textId="77777777" w:rsidTr="00504B95">
        <w:tc>
          <w:tcPr>
            <w:tcW w:w="851" w:type="dxa"/>
            <w:vAlign w:val="center"/>
          </w:tcPr>
          <w:p w14:paraId="7DD6C918" w14:textId="77777777" w:rsidR="002B10C1" w:rsidRPr="00553EDC" w:rsidRDefault="002B10C1" w:rsidP="00504B9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10C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33EDA69D" w14:textId="77777777" w:rsidR="002B10C1" w:rsidRPr="00553EDC" w:rsidRDefault="002B10C1" w:rsidP="00504B9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10C1">
              <w:rPr>
                <w:rFonts w:ascii="Arial" w:hAnsi="Arial" w:cs="Arial"/>
                <w:b/>
                <w:sz w:val="22"/>
                <w:szCs w:val="22"/>
              </w:rPr>
              <w:t>FRESENIUS MEDICAL CARE POLSKA</w:t>
            </w:r>
          </w:p>
          <w:p w14:paraId="3F1DA97B" w14:textId="77777777" w:rsidR="002B10C1" w:rsidRPr="00553EDC" w:rsidRDefault="002B10C1" w:rsidP="00504B9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10C1">
              <w:rPr>
                <w:rFonts w:ascii="Arial" w:hAnsi="Arial" w:cs="Arial"/>
                <w:bCs/>
                <w:sz w:val="22"/>
                <w:szCs w:val="22"/>
              </w:rPr>
              <w:t>UL. KRZYWA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10C1">
              <w:rPr>
                <w:rFonts w:ascii="Arial" w:hAnsi="Arial" w:cs="Arial"/>
                <w:bCs/>
                <w:sz w:val="22"/>
                <w:szCs w:val="22"/>
              </w:rPr>
              <w:t>13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FFBA25B" w14:textId="77777777" w:rsidR="002B10C1" w:rsidRPr="00553EDC" w:rsidRDefault="002B10C1" w:rsidP="00504B9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10C1">
              <w:rPr>
                <w:rFonts w:ascii="Arial" w:hAnsi="Arial" w:cs="Arial"/>
                <w:bCs/>
                <w:sz w:val="22"/>
                <w:szCs w:val="22"/>
              </w:rPr>
              <w:t>60-118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10C1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134" w:type="dxa"/>
            <w:vAlign w:val="center"/>
          </w:tcPr>
          <w:p w14:paraId="239072A0" w14:textId="77777777" w:rsidR="002B10C1" w:rsidRPr="00553EDC" w:rsidRDefault="002B10C1" w:rsidP="00504B9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10C1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778A1773" w14:textId="77777777" w:rsidR="002B10C1" w:rsidRPr="00553EDC" w:rsidRDefault="002B10C1" w:rsidP="00504B9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10C1">
              <w:rPr>
                <w:rFonts w:ascii="Arial" w:hAnsi="Arial" w:cs="Arial"/>
                <w:sz w:val="22"/>
                <w:szCs w:val="22"/>
              </w:rPr>
              <w:t xml:space="preserve">  35,00</w:t>
            </w:r>
          </w:p>
        </w:tc>
        <w:tc>
          <w:tcPr>
            <w:tcW w:w="1134" w:type="dxa"/>
            <w:vAlign w:val="center"/>
          </w:tcPr>
          <w:p w14:paraId="07B280E1" w14:textId="77777777" w:rsidR="002B10C1" w:rsidRPr="00553EDC" w:rsidRDefault="002B10C1" w:rsidP="00504B9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10C1">
              <w:rPr>
                <w:rFonts w:ascii="Arial" w:hAnsi="Arial" w:cs="Arial"/>
                <w:sz w:val="22"/>
                <w:szCs w:val="22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6606F301" w14:textId="77777777" w:rsidR="002B10C1" w:rsidRPr="00553EDC" w:rsidRDefault="002B10C1" w:rsidP="00504B9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33A56134" w14:textId="77777777" w:rsidR="002B10C1" w:rsidRPr="00553EDC" w:rsidRDefault="002B10C1" w:rsidP="00504B9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A8EDAAF" w14:textId="77777777" w:rsidR="002B10C1" w:rsidRPr="00553EDC" w:rsidRDefault="002B10C1" w:rsidP="00504B9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10C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054F5FB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266D4932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499DC0AE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p w14:paraId="12AB8A20" w14:textId="32EEDBEB" w:rsidR="00825732" w:rsidRDefault="00825732" w:rsidP="0082573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107798DF" w14:textId="63B78CF8" w:rsidR="00825732" w:rsidRPr="00825732" w:rsidRDefault="00825732" w:rsidP="0082573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Zbigniew Strzelczyk </w:t>
      </w:r>
    </w:p>
    <w:sectPr w:rsidR="00825732" w:rsidRPr="00825732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18E3B" w14:textId="77777777" w:rsidR="00C41907" w:rsidRDefault="00C41907">
      <w:r>
        <w:separator/>
      </w:r>
    </w:p>
  </w:endnote>
  <w:endnote w:type="continuationSeparator" w:id="0">
    <w:p w14:paraId="304FB568" w14:textId="77777777" w:rsidR="00C41907" w:rsidRDefault="00C41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DA69B" w14:textId="77777777" w:rsidR="002B10C1" w:rsidRDefault="002B10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67799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F071CCB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B2EF5" w14:textId="77777777" w:rsidR="002B10C1" w:rsidRDefault="002B10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350EA" w14:textId="77777777" w:rsidR="00C41907" w:rsidRDefault="00C41907">
      <w:r>
        <w:separator/>
      </w:r>
    </w:p>
  </w:footnote>
  <w:footnote w:type="continuationSeparator" w:id="0">
    <w:p w14:paraId="206E0E87" w14:textId="77777777" w:rsidR="00C41907" w:rsidRDefault="00C41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C20D0" w14:textId="77777777" w:rsidR="002B10C1" w:rsidRDefault="002B10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C94AF" w14:textId="77777777" w:rsidR="002B10C1" w:rsidRDefault="002B10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7A90E" w14:textId="77777777" w:rsidR="002B10C1" w:rsidRDefault="002B10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1907"/>
    <w:rsid w:val="00005838"/>
    <w:rsid w:val="00022322"/>
    <w:rsid w:val="00042497"/>
    <w:rsid w:val="00081D13"/>
    <w:rsid w:val="000C1E6F"/>
    <w:rsid w:val="000E4E56"/>
    <w:rsid w:val="001A1468"/>
    <w:rsid w:val="001B7815"/>
    <w:rsid w:val="002B10C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5732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1907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D6102E"/>
  <w15:chartTrackingRefBased/>
  <w15:docId w15:val="{E52036B2-0A14-4927-A576-4C5E3F69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253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2024-04-29T10:14:00Z</dcterms:created>
  <dcterms:modified xsi:type="dcterms:W3CDTF">2024-04-29T10:14:00Z</dcterms:modified>
</cp:coreProperties>
</file>