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C4E" w:rsidRDefault="00842C4E" w:rsidP="00842C4E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842C4E" w:rsidRDefault="00842C4E" w:rsidP="00842C4E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842C4E" w:rsidRDefault="00842C4E" w:rsidP="00842C4E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842C4E" w:rsidRDefault="00842C4E" w:rsidP="00842C4E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842C4E" w:rsidRDefault="00842C4E" w:rsidP="00E91BFD">
      <w:pPr>
        <w:pStyle w:val="Nagwek"/>
        <w:tabs>
          <w:tab w:val="clear" w:pos="4536"/>
          <w:tab w:val="clear" w:pos="9072"/>
          <w:tab w:val="right" w:pos="9923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 w:rsidR="00CC1F0C">
        <w:rPr>
          <w:b/>
          <w:bCs/>
        </w:rPr>
        <w:t>04</w:t>
      </w:r>
      <w:r w:rsidRPr="00947935">
        <w:rPr>
          <w:b/>
          <w:bCs/>
        </w:rPr>
        <w:t>/P/202</w:t>
      </w:r>
      <w:r w:rsidR="00CC1F0C"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06.0</w:t>
      </w:r>
      <w:r w:rsidR="00CC1F0C">
        <w:t>5</w:t>
      </w:r>
      <w:r>
        <w:t>.2024 r.</w:t>
      </w:r>
    </w:p>
    <w:p w:rsidR="00842C4E" w:rsidRDefault="00842C4E" w:rsidP="00842C4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842C4E" w:rsidRDefault="00CC1F0C" w:rsidP="00842C4E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INFORMACJA</w:t>
      </w:r>
    </w:p>
    <w:p w:rsidR="00842C4E" w:rsidRDefault="00842C4E" w:rsidP="00842C4E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842C4E" w:rsidRDefault="00842C4E" w:rsidP="00842C4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842C4E" w:rsidRPr="00631243" w:rsidRDefault="00842C4E" w:rsidP="00842C4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842C4E" w:rsidRPr="00607F9B" w:rsidTr="00213A2F">
        <w:trPr>
          <w:trHeight w:val="698"/>
        </w:trPr>
        <w:tc>
          <w:tcPr>
            <w:tcW w:w="1016" w:type="dxa"/>
            <w:shd w:val="clear" w:color="auto" w:fill="auto"/>
          </w:tcPr>
          <w:p w:rsidR="00842C4E" w:rsidRPr="000224F7" w:rsidRDefault="00842C4E" w:rsidP="00213A2F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842C4E" w:rsidRPr="000224F7" w:rsidRDefault="00842C4E" w:rsidP="00CC1F0C">
            <w:pPr>
              <w:rPr>
                <w:i/>
              </w:rPr>
            </w:pPr>
            <w:r w:rsidRPr="000224F7">
              <w:rPr>
                <w:i/>
              </w:rPr>
              <w:t>postępowania o udzielenie zamówienia publicznego, prowadzonego w trybie podstawowym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i/>
              </w:rPr>
              <w:t xml:space="preserve">(art. 275 </w:t>
            </w:r>
            <w:proofErr w:type="spellStart"/>
            <w:r w:rsidRPr="000224F7">
              <w:rPr>
                <w:i/>
              </w:rPr>
              <w:t>pkt</w:t>
            </w:r>
            <w:proofErr w:type="spellEnd"/>
            <w:r w:rsidRPr="000224F7">
              <w:rPr>
                <w:i/>
              </w:rPr>
              <w:t xml:space="preserve"> 1 ustawy </w:t>
            </w:r>
            <w:proofErr w:type="spellStart"/>
            <w:r w:rsidRPr="000224F7">
              <w:rPr>
                <w:i/>
              </w:rPr>
              <w:t>Pzp</w:t>
            </w:r>
            <w:proofErr w:type="spellEnd"/>
            <w:r w:rsidRPr="000224F7">
              <w:rPr>
                <w:i/>
              </w:rPr>
              <w:t>) pn.</w:t>
            </w:r>
            <w:r w:rsidRPr="000224F7">
              <w:rPr>
                <w:b/>
                <w:i/>
              </w:rPr>
              <w:t xml:space="preserve"> </w:t>
            </w:r>
            <w:r w:rsidRPr="000224F7">
              <w:rPr>
                <w:b/>
                <w:bCs/>
                <w:i/>
              </w:rPr>
              <w:t>”</w:t>
            </w:r>
            <w:r w:rsidRPr="00CC1F0C">
              <w:rPr>
                <w:b/>
                <w:bCs/>
              </w:rPr>
              <w:t xml:space="preserve">Dostawa </w:t>
            </w:r>
            <w:r w:rsidR="00CC1F0C" w:rsidRPr="00CC1F0C">
              <w:rPr>
                <w:b/>
                <w:bCs/>
              </w:rPr>
              <w:t>narzędzi mikrochirurgicznych, soczewek wewnątrzgałkowych oraz pozostałych wyrobów medycznych do zabiegów okulistycznych</w:t>
            </w:r>
            <w:r w:rsidRPr="00CC1F0C">
              <w:rPr>
                <w:b/>
                <w:bCs/>
                <w:i/>
              </w:rPr>
              <w:t>”; nr postępowania:</w:t>
            </w:r>
            <w:r w:rsidRPr="00CC1F0C">
              <w:rPr>
                <w:b/>
                <w:i/>
              </w:rPr>
              <w:t xml:space="preserve"> AZP/</w:t>
            </w:r>
            <w:r w:rsidR="00CC1F0C">
              <w:rPr>
                <w:b/>
                <w:i/>
              </w:rPr>
              <w:t>04</w:t>
            </w:r>
            <w:r w:rsidRPr="00CC1F0C">
              <w:rPr>
                <w:b/>
                <w:i/>
              </w:rPr>
              <w:t>/P/202</w:t>
            </w:r>
            <w:r w:rsidR="00CC1F0C">
              <w:rPr>
                <w:b/>
                <w:i/>
              </w:rPr>
              <w:t>4</w:t>
            </w:r>
          </w:p>
        </w:tc>
      </w:tr>
    </w:tbl>
    <w:p w:rsidR="00842C4E" w:rsidRPr="00631243" w:rsidRDefault="00842C4E" w:rsidP="00842C4E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CC1F0C" w:rsidRDefault="00CC1F0C" w:rsidP="00CC1F0C">
      <w:pPr>
        <w:pStyle w:val="Nagwek"/>
        <w:tabs>
          <w:tab w:val="clear" w:pos="4536"/>
          <w:tab w:val="clear" w:pos="9072"/>
        </w:tabs>
        <w:rPr>
          <w:bCs/>
          <w:i/>
        </w:rPr>
      </w:pPr>
    </w:p>
    <w:p w:rsidR="00842C4E" w:rsidRDefault="00842C4E" w:rsidP="00842C4E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p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1</w:t>
            </w:r>
            <w:r w:rsidRPr="008D2B01">
              <w:t xml:space="preserve">: </w:t>
            </w:r>
            <w:r w:rsidRPr="008D2B01">
              <w:rPr>
                <w:b/>
              </w:rPr>
              <w:t xml:space="preserve">Pierścienie </w:t>
            </w:r>
            <w:proofErr w:type="spellStart"/>
            <w:r w:rsidRPr="008D2B01">
              <w:rPr>
                <w:b/>
              </w:rPr>
              <w:t>dotorebkowe</w:t>
            </w:r>
            <w:proofErr w:type="spellEnd"/>
          </w:p>
          <w:p w:rsidR="00196B5C" w:rsidRPr="008D2B01" w:rsidRDefault="00196B5C" w:rsidP="00140551">
            <w:pPr>
              <w:jc w:val="both"/>
              <w:rPr>
                <w:b/>
              </w:rPr>
            </w:pPr>
            <w:r w:rsidRPr="008D2B01">
              <w:rPr>
                <w:b/>
              </w:rPr>
              <w:t>POLYMED POLSKA Sp. z o. 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Warszawska 320A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05-082 Stare Babice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12 895.20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>art. 239 ust. 1 ustawy z dnia 11 września 2019</w:t>
            </w:r>
            <w:r w:rsidR="008D2B01">
              <w:t xml:space="preserve"> </w:t>
            </w:r>
            <w:r w:rsidRPr="008D2B01">
              <w:t xml:space="preserve">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2</w:t>
            </w:r>
            <w:r w:rsidRPr="008D2B01">
              <w:t xml:space="preserve">: </w:t>
            </w:r>
            <w:r w:rsidRPr="008D2B01">
              <w:rPr>
                <w:b/>
              </w:rPr>
              <w:t>Haczyki podtrzymujące torebkę</w:t>
            </w:r>
          </w:p>
          <w:p w:rsidR="00196B5C" w:rsidRPr="008D2B01" w:rsidRDefault="00196B5C" w:rsidP="00140551">
            <w:pPr>
              <w:jc w:val="both"/>
              <w:rPr>
                <w:b/>
              </w:rPr>
            </w:pPr>
            <w:proofErr w:type="spellStart"/>
            <w:r w:rsidRPr="008D2B01">
              <w:rPr>
                <w:b/>
              </w:rPr>
              <w:t>ABJ-VISION</w:t>
            </w:r>
            <w:proofErr w:type="spellEnd"/>
            <w:r w:rsidRPr="008D2B01">
              <w:rPr>
                <w:b/>
              </w:rPr>
              <w:t xml:space="preserve"> Sp. z o.o.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Główna 76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95-041 Gałków Duży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1 900.80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lastRenderedPageBreak/>
              <w:t>Część nr 5</w:t>
            </w:r>
            <w:r w:rsidRPr="008D2B01">
              <w:t xml:space="preserve">: </w:t>
            </w:r>
            <w:r w:rsidRPr="00E74BE6">
              <w:rPr>
                <w:b/>
              </w:rPr>
              <w:t>Wielorazowe narzędzia mikrochirurgiczne</w:t>
            </w:r>
          </w:p>
          <w:p w:rsidR="00196B5C" w:rsidRPr="008D2B01" w:rsidRDefault="00196B5C" w:rsidP="00140551">
            <w:pPr>
              <w:jc w:val="both"/>
              <w:rPr>
                <w:b/>
              </w:rPr>
            </w:pPr>
            <w:r w:rsidRPr="008D2B01">
              <w:rPr>
                <w:b/>
              </w:rPr>
              <w:t>Inov8 I. Żebrowska Sp. K.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Mińska 48 /1U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03-808 Warszawa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237 546.00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6</w:t>
            </w:r>
            <w:r w:rsidRPr="008D2B01">
              <w:t xml:space="preserve">: </w:t>
            </w:r>
            <w:r w:rsidRPr="00E74BE6">
              <w:rPr>
                <w:b/>
              </w:rPr>
              <w:t>Wielorazowe narzędzia mikrochirurgiczne do operacji jaskry</w:t>
            </w:r>
          </w:p>
          <w:p w:rsidR="00196B5C" w:rsidRPr="008D2B01" w:rsidRDefault="00196B5C" w:rsidP="00140551">
            <w:pPr>
              <w:jc w:val="both"/>
              <w:rPr>
                <w:b/>
              </w:rPr>
            </w:pPr>
            <w:proofErr w:type="spellStart"/>
            <w:r w:rsidRPr="008D2B01">
              <w:rPr>
                <w:b/>
              </w:rPr>
              <w:t>ABJ-VISION</w:t>
            </w:r>
            <w:proofErr w:type="spellEnd"/>
            <w:r w:rsidRPr="008D2B01">
              <w:rPr>
                <w:b/>
              </w:rPr>
              <w:t xml:space="preserve"> Sp. z o.o.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Główna 76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95-041 Gałków Duży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13 400.64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7</w:t>
            </w:r>
            <w:r w:rsidRPr="008D2B01">
              <w:t xml:space="preserve">: </w:t>
            </w:r>
            <w:r w:rsidRPr="00E74BE6">
              <w:rPr>
                <w:b/>
              </w:rPr>
              <w:t xml:space="preserve">Soczewki </w:t>
            </w:r>
            <w:proofErr w:type="spellStart"/>
            <w:r w:rsidRPr="00E74BE6">
              <w:rPr>
                <w:b/>
              </w:rPr>
              <w:t>nagałkowe</w:t>
            </w:r>
            <w:proofErr w:type="spellEnd"/>
            <w:r w:rsidRPr="00E74BE6">
              <w:rPr>
                <w:b/>
              </w:rPr>
              <w:t xml:space="preserve"> opatrunkowe</w:t>
            </w:r>
          </w:p>
          <w:p w:rsidR="00196B5C" w:rsidRPr="008D2B01" w:rsidRDefault="00196B5C" w:rsidP="00140551">
            <w:pPr>
              <w:jc w:val="both"/>
              <w:rPr>
                <w:b/>
              </w:rPr>
            </w:pPr>
            <w:proofErr w:type="spellStart"/>
            <w:r w:rsidRPr="008D2B01">
              <w:rPr>
                <w:b/>
              </w:rPr>
              <w:t>Bausch</w:t>
            </w:r>
            <w:proofErr w:type="spellEnd"/>
            <w:r w:rsidRPr="008D2B01">
              <w:rPr>
                <w:b/>
              </w:rPr>
              <w:t xml:space="preserve"> &amp; </w:t>
            </w:r>
            <w:proofErr w:type="spellStart"/>
            <w:r w:rsidRPr="008D2B01">
              <w:rPr>
                <w:b/>
              </w:rPr>
              <w:t>Lomb</w:t>
            </w:r>
            <w:proofErr w:type="spellEnd"/>
            <w:r w:rsidRPr="008D2B01">
              <w:rPr>
                <w:b/>
              </w:rPr>
              <w:t xml:space="preserve"> Poland Sp. z o.o.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Marynarska 15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02-674 Warszawa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9 126.00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8</w:t>
            </w:r>
            <w:r w:rsidRPr="008D2B01">
              <w:t xml:space="preserve">: </w:t>
            </w:r>
            <w:r w:rsidRPr="00E74BE6">
              <w:rPr>
                <w:b/>
              </w:rPr>
              <w:t xml:space="preserve">Sonda do </w:t>
            </w:r>
            <w:proofErr w:type="spellStart"/>
            <w:r w:rsidRPr="00E74BE6">
              <w:rPr>
                <w:b/>
              </w:rPr>
              <w:t>cyklofotokoagulacji</w:t>
            </w:r>
            <w:proofErr w:type="spellEnd"/>
            <w:r w:rsidRPr="00E74BE6">
              <w:rPr>
                <w:b/>
              </w:rPr>
              <w:t xml:space="preserve"> kompatybilna z laserem </w:t>
            </w:r>
            <w:proofErr w:type="spellStart"/>
            <w:r w:rsidRPr="00E74BE6">
              <w:rPr>
                <w:b/>
              </w:rPr>
              <w:t>Vitra</w:t>
            </w:r>
            <w:proofErr w:type="spellEnd"/>
            <w:r w:rsidRPr="00E74BE6">
              <w:rPr>
                <w:b/>
              </w:rPr>
              <w:t xml:space="preserve"> 810</w:t>
            </w:r>
          </w:p>
          <w:p w:rsidR="00196B5C" w:rsidRPr="008D2B01" w:rsidRDefault="00196B5C" w:rsidP="00140551">
            <w:pPr>
              <w:jc w:val="both"/>
              <w:rPr>
                <w:b/>
              </w:rPr>
            </w:pPr>
            <w:r w:rsidRPr="008D2B01">
              <w:rPr>
                <w:b/>
              </w:rPr>
              <w:t>LUMIBIRD MEDICAL POLSKA Sp. z o.o.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Wołoska 9A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02-583 Warszawa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14 133.05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lastRenderedPageBreak/>
              <w:t>Część nr 9</w:t>
            </w:r>
            <w:r w:rsidRPr="008D2B01">
              <w:t xml:space="preserve">: </w:t>
            </w:r>
            <w:r w:rsidRPr="00E74BE6">
              <w:rPr>
                <w:b/>
              </w:rPr>
              <w:t xml:space="preserve">Materiały </w:t>
            </w:r>
            <w:proofErr w:type="spellStart"/>
            <w:r w:rsidRPr="00E74BE6">
              <w:rPr>
                <w:b/>
              </w:rPr>
              <w:t>wiskoelastyczne</w:t>
            </w:r>
            <w:proofErr w:type="spellEnd"/>
          </w:p>
          <w:p w:rsidR="00196B5C" w:rsidRPr="008D2B01" w:rsidRDefault="00196B5C" w:rsidP="00140551">
            <w:pPr>
              <w:jc w:val="both"/>
              <w:rPr>
                <w:b/>
              </w:rPr>
            </w:pPr>
            <w:r w:rsidRPr="008D2B01">
              <w:rPr>
                <w:b/>
              </w:rPr>
              <w:t>RAYNER Sp. z o.o.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 xml:space="preserve">Plac Konesera 12 </w:t>
            </w:r>
            <w:r w:rsidR="00E74BE6">
              <w:rPr>
                <w:bCs/>
              </w:rPr>
              <w:t xml:space="preserve">bud. </w:t>
            </w:r>
            <w:r w:rsidRPr="008D2B01">
              <w:rPr>
                <w:bCs/>
              </w:rPr>
              <w:t>M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03-736 Warszawa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16 038.00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10</w:t>
            </w:r>
            <w:r w:rsidRPr="008D2B01">
              <w:t xml:space="preserve">: </w:t>
            </w:r>
            <w:r w:rsidRPr="00E74BE6">
              <w:rPr>
                <w:b/>
              </w:rPr>
              <w:t xml:space="preserve">Soczewki wewnątrzgałkowe zwijalne, </w:t>
            </w:r>
            <w:proofErr w:type="spellStart"/>
            <w:r w:rsidRPr="00E74BE6">
              <w:rPr>
                <w:b/>
              </w:rPr>
              <w:t>tylnokomorowe</w:t>
            </w:r>
            <w:proofErr w:type="spellEnd"/>
          </w:p>
          <w:p w:rsidR="00196B5C" w:rsidRPr="008D2B01" w:rsidRDefault="00196B5C" w:rsidP="00140551">
            <w:pPr>
              <w:jc w:val="both"/>
              <w:rPr>
                <w:b/>
              </w:rPr>
            </w:pPr>
            <w:r w:rsidRPr="008D2B01">
              <w:rPr>
                <w:b/>
              </w:rPr>
              <w:t>MEDICAL PARTNER Sp. z o.o.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Szczepankowo 158B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61-313 Poznań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34 020.00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  <w:tr w:rsidR="00196B5C" w:rsidRPr="008D2B01" w:rsidTr="00213A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120" w:after="240"/>
              <w:jc w:val="both"/>
            </w:pPr>
            <w:r w:rsidRPr="008D2B01">
              <w:rPr>
                <w:b/>
                <w:bCs/>
              </w:rPr>
              <w:t>Część nr 11</w:t>
            </w:r>
            <w:r w:rsidRPr="008D2B01">
              <w:t xml:space="preserve">: </w:t>
            </w:r>
            <w:r w:rsidRPr="00E74BE6">
              <w:rPr>
                <w:b/>
              </w:rPr>
              <w:t xml:space="preserve">Soczewki wewnątrzgałkowe </w:t>
            </w:r>
            <w:proofErr w:type="spellStart"/>
            <w:r w:rsidRPr="00E74BE6">
              <w:rPr>
                <w:b/>
              </w:rPr>
              <w:t>przedniokomorowe</w:t>
            </w:r>
            <w:proofErr w:type="spellEnd"/>
            <w:r w:rsidRPr="00E74BE6">
              <w:rPr>
                <w:b/>
              </w:rPr>
              <w:t xml:space="preserve"> do fiksacji </w:t>
            </w:r>
            <w:proofErr w:type="spellStart"/>
            <w:r w:rsidRPr="00E74BE6">
              <w:rPr>
                <w:b/>
              </w:rPr>
              <w:t>tęczówkowej</w:t>
            </w:r>
            <w:proofErr w:type="spellEnd"/>
          </w:p>
          <w:p w:rsidR="00196B5C" w:rsidRPr="008D2B01" w:rsidRDefault="00196B5C" w:rsidP="00140551">
            <w:pPr>
              <w:jc w:val="both"/>
              <w:rPr>
                <w:b/>
              </w:rPr>
            </w:pPr>
            <w:r w:rsidRPr="008D2B01">
              <w:rPr>
                <w:b/>
              </w:rPr>
              <w:t>POLYMED POLSKA Sp. z o. o.</w:t>
            </w:r>
          </w:p>
          <w:p w:rsidR="00196B5C" w:rsidRPr="008D2B01" w:rsidRDefault="00196B5C" w:rsidP="00140551">
            <w:pPr>
              <w:jc w:val="both"/>
              <w:rPr>
                <w:bCs/>
              </w:rPr>
            </w:pPr>
            <w:r w:rsidRPr="008D2B01">
              <w:rPr>
                <w:bCs/>
              </w:rPr>
              <w:t>Warszawska 320A</w:t>
            </w:r>
            <w:r w:rsidR="008D2B01">
              <w:rPr>
                <w:bCs/>
              </w:rPr>
              <w:t xml:space="preserve">, </w:t>
            </w:r>
            <w:r w:rsidRPr="008D2B01">
              <w:rPr>
                <w:bCs/>
              </w:rPr>
              <w:t>05-082 Stare Babice</w:t>
            </w:r>
          </w:p>
          <w:p w:rsidR="00140551" w:rsidRDefault="00140551" w:rsidP="00140551">
            <w:pPr>
              <w:jc w:val="both"/>
            </w:pPr>
          </w:p>
          <w:p w:rsidR="00196B5C" w:rsidRPr="008D2B01" w:rsidRDefault="00196B5C" w:rsidP="00213A2F">
            <w:pPr>
              <w:spacing w:line="360" w:lineRule="auto"/>
              <w:jc w:val="both"/>
              <w:rPr>
                <w:bCs/>
              </w:rPr>
            </w:pPr>
            <w:r w:rsidRPr="008D2B01">
              <w:t xml:space="preserve">za cenę wykonania przedmiotu zamówienia w wysokości </w:t>
            </w:r>
            <w:r w:rsidRPr="008D2B01">
              <w:rPr>
                <w:b/>
              </w:rPr>
              <w:t>137 700.00 zł</w:t>
            </w:r>
            <w:r w:rsidRPr="008D2B01">
              <w:t xml:space="preserve"> </w:t>
            </w:r>
            <w:r w:rsidRPr="008D2B01">
              <w:rPr>
                <w:b/>
                <w:bCs/>
              </w:rPr>
              <w:t>brutto</w:t>
            </w:r>
            <w:r w:rsidRPr="008D2B01">
              <w:rPr>
                <w:bCs/>
              </w:rPr>
              <w:t>.</w:t>
            </w:r>
          </w:p>
          <w:p w:rsidR="00196B5C" w:rsidRPr="008D2B01" w:rsidRDefault="00196B5C" w:rsidP="00213A2F">
            <w:pPr>
              <w:spacing w:before="120" w:line="360" w:lineRule="auto"/>
              <w:jc w:val="both"/>
              <w:rPr>
                <w:color w:val="000000"/>
              </w:rPr>
            </w:pPr>
            <w:r w:rsidRPr="008D2B01">
              <w:rPr>
                <w:color w:val="000000"/>
                <w:u w:val="single"/>
              </w:rPr>
              <w:t>Uzasadnienie wyboru</w:t>
            </w:r>
            <w:r w:rsidRPr="008D2B01">
              <w:rPr>
                <w:color w:val="000000"/>
              </w:rPr>
              <w:t>:</w:t>
            </w:r>
          </w:p>
          <w:p w:rsidR="00196B5C" w:rsidRPr="008D2B01" w:rsidRDefault="00196B5C" w:rsidP="00390231">
            <w:pPr>
              <w:pStyle w:val="Nagwek"/>
              <w:tabs>
                <w:tab w:val="left" w:pos="708"/>
              </w:tabs>
              <w:jc w:val="both"/>
            </w:pPr>
            <w:r w:rsidRPr="008D2B01">
              <w:t xml:space="preserve">art. 239 ust. 1 ustawy z dnia 11 września 2019r. Prawo zamówień publicznych (Dz. U. z 2023 r. poz. 1605 z </w:t>
            </w:r>
            <w:proofErr w:type="spellStart"/>
            <w:r w:rsidRPr="008D2B01">
              <w:t>późn</w:t>
            </w:r>
            <w:proofErr w:type="spellEnd"/>
            <w:r w:rsidRPr="008D2B01">
              <w:t>. zm.) - najkorzystniejsza (jedyna złożona w Pakiecie) oferta przy zadanym kryterium "cena" oraz "termin realizacji dostaw".</w:t>
            </w:r>
          </w:p>
        </w:tc>
      </w:tr>
    </w:tbl>
    <w:p w:rsidR="00A02E94" w:rsidRPr="008D2B01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8D2B01">
        <w:rPr>
          <w:b/>
          <w:bCs/>
          <w:color w:val="000000"/>
        </w:rPr>
        <w:t>Punktacja przyznana ofertom w każdym kryterium oceny ofert wraz z łączną punktacją</w:t>
      </w:r>
      <w:r w:rsidRPr="008D2B01">
        <w:rPr>
          <w:color w:val="000000"/>
        </w:rPr>
        <w:t>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6"/>
        <w:gridCol w:w="3543"/>
        <w:gridCol w:w="3402"/>
        <w:gridCol w:w="1701"/>
      </w:tblGrid>
      <w:tr w:rsidR="00A02E94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140551" w:rsidRDefault="00F245C5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40551">
              <w:rPr>
                <w:bCs/>
                <w:sz w:val="22"/>
                <w:szCs w:val="22"/>
              </w:rPr>
              <w:t>Część</w:t>
            </w:r>
            <w:r w:rsidR="00A02E94" w:rsidRPr="00140551">
              <w:rPr>
                <w:bCs/>
                <w:sz w:val="22"/>
                <w:szCs w:val="22"/>
              </w:rPr>
              <w:t xml:space="preserve"> </w:t>
            </w:r>
            <w:r w:rsidR="007D7932" w:rsidRPr="00140551">
              <w:rPr>
                <w:bCs/>
                <w:sz w:val="22"/>
                <w:szCs w:val="22"/>
              </w:rPr>
              <w:t>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140551" w:rsidRDefault="007D7932" w:rsidP="005C35E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140551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140551" w:rsidRDefault="007D7932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40551">
              <w:rPr>
                <w:bCs/>
                <w:color w:val="000000"/>
                <w:sz w:val="22"/>
                <w:szCs w:val="22"/>
              </w:rPr>
              <w:t>K</w:t>
            </w:r>
            <w:r w:rsidR="00A02E94" w:rsidRPr="00140551">
              <w:rPr>
                <w:bCs/>
                <w:color w:val="000000"/>
                <w:sz w:val="22"/>
                <w:szCs w:val="22"/>
              </w:rPr>
              <w:t xml:space="preserve">ryterium - </w:t>
            </w:r>
            <w:r w:rsidRPr="00140551">
              <w:rPr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140551" w:rsidRDefault="00A02E94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40551">
              <w:rPr>
                <w:bCs/>
                <w:color w:val="000000"/>
                <w:sz w:val="22"/>
                <w:szCs w:val="22"/>
              </w:rPr>
              <w:t>Razem</w:t>
            </w:r>
            <w:r w:rsidR="008E591F" w:rsidRPr="00140551">
              <w:rPr>
                <w:bCs/>
                <w:color w:val="000000"/>
                <w:sz w:val="22"/>
                <w:szCs w:val="22"/>
              </w:rPr>
              <w:t xml:space="preserve"> – ilość uzyskanych </w:t>
            </w:r>
            <w:proofErr w:type="spellStart"/>
            <w:r w:rsidR="008E591F" w:rsidRPr="00140551">
              <w:rPr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1 - Pierścienie </w:t>
            </w:r>
            <w:proofErr w:type="spellStart"/>
            <w:r w:rsidRPr="008D2B01">
              <w:rPr>
                <w:sz w:val="22"/>
                <w:szCs w:val="22"/>
              </w:rPr>
              <w:t>dotorebkowe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8F28D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POLYMED POLSKA Sp. z o.</w:t>
            </w:r>
            <w:r w:rsidR="00196B5C" w:rsidRPr="008D2B01">
              <w:rPr>
                <w:b/>
                <w:bCs/>
                <w:sz w:val="22"/>
                <w:szCs w:val="22"/>
              </w:rPr>
              <w:t>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Warszawska 320A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05-082 Stare Babice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5F245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5F2452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5F2452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5F2452">
              <w:rPr>
                <w:sz w:val="22"/>
                <w:szCs w:val="22"/>
              </w:rPr>
              <w:t>10</w:t>
            </w:r>
            <w:r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1 - Pierścienie </w:t>
            </w:r>
            <w:proofErr w:type="spellStart"/>
            <w:r w:rsidRPr="008D2B01">
              <w:rPr>
                <w:sz w:val="22"/>
                <w:szCs w:val="22"/>
              </w:rPr>
              <w:t>dotorebkowe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D2B01">
              <w:rPr>
                <w:b/>
                <w:bCs/>
                <w:sz w:val="22"/>
                <w:szCs w:val="22"/>
              </w:rPr>
              <w:t>Bausch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8D2B01">
              <w:rPr>
                <w:b/>
                <w:bCs/>
                <w:sz w:val="22"/>
                <w:szCs w:val="22"/>
              </w:rPr>
              <w:t>Lomb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Poland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Marynarska 15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02-674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- 51.91</w:t>
            </w:r>
          </w:p>
          <w:p w:rsidR="00196B5C" w:rsidRPr="008D2B01" w:rsidRDefault="00196B5C" w:rsidP="005F245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5F2452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7344B3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7344B3">
              <w:rPr>
                <w:sz w:val="22"/>
                <w:szCs w:val="22"/>
              </w:rPr>
              <w:t>9</w:t>
            </w:r>
            <w:r w:rsidRPr="008D2B01">
              <w:rPr>
                <w:sz w:val="22"/>
                <w:szCs w:val="22"/>
              </w:rPr>
              <w:t>1,91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lastRenderedPageBreak/>
              <w:t xml:space="preserve">1 - Pierścienie </w:t>
            </w:r>
            <w:proofErr w:type="spellStart"/>
            <w:r w:rsidRPr="008D2B01">
              <w:rPr>
                <w:sz w:val="22"/>
                <w:szCs w:val="22"/>
              </w:rPr>
              <w:t>dotorebkowe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D2B01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Główna 76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95-041 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- 44.22</w:t>
            </w:r>
          </w:p>
          <w:p w:rsidR="00196B5C" w:rsidRPr="008D2B01" w:rsidRDefault="00196B5C" w:rsidP="007344B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7344B3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7344B3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7344B3">
              <w:rPr>
                <w:sz w:val="22"/>
                <w:szCs w:val="22"/>
              </w:rPr>
              <w:t>8</w:t>
            </w:r>
            <w:r w:rsidRPr="008D2B01">
              <w:rPr>
                <w:sz w:val="22"/>
                <w:szCs w:val="22"/>
              </w:rPr>
              <w:t>4,22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2 - Haczyki podtrzymujące torebkę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D2B01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Główna 76</w:t>
            </w:r>
          </w:p>
          <w:p w:rsidR="00E74BE6" w:rsidRPr="008D2B01" w:rsidRDefault="00196B5C" w:rsidP="007344B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95-041 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7344B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7344B3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7344B3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7344B3">
              <w:rPr>
                <w:sz w:val="22"/>
                <w:szCs w:val="22"/>
              </w:rPr>
              <w:t>10</w:t>
            </w:r>
            <w:r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2 - Haczyki podtrzymujące torebkę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D2B01">
              <w:rPr>
                <w:b/>
                <w:bCs/>
                <w:sz w:val="22"/>
                <w:szCs w:val="22"/>
              </w:rPr>
              <w:t>MDT Sp.</w:t>
            </w:r>
            <w:r w:rsidR="007344B3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Skośna 12A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30-383 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- 50.29</w:t>
            </w:r>
          </w:p>
          <w:p w:rsidR="00196B5C" w:rsidRPr="008D2B01" w:rsidRDefault="00196B5C" w:rsidP="007344B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7344B3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7344B3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7344B3">
              <w:rPr>
                <w:sz w:val="22"/>
                <w:szCs w:val="22"/>
              </w:rPr>
              <w:t>9</w:t>
            </w:r>
            <w:r w:rsidRPr="008D2B01">
              <w:rPr>
                <w:sz w:val="22"/>
                <w:szCs w:val="22"/>
              </w:rPr>
              <w:t>0,29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2 - Haczyki podtrzymujące torebkę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D2B01">
              <w:rPr>
                <w:b/>
                <w:bCs/>
                <w:sz w:val="22"/>
                <w:szCs w:val="22"/>
              </w:rPr>
              <w:t>OPTOTECH Sp. z o.o. Sp. K.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8D2B01">
              <w:rPr>
                <w:sz w:val="22"/>
                <w:szCs w:val="22"/>
              </w:rPr>
              <w:t>Wimmera</w:t>
            </w:r>
            <w:proofErr w:type="spellEnd"/>
            <w:r w:rsidRPr="008D2B01">
              <w:rPr>
                <w:sz w:val="22"/>
                <w:szCs w:val="22"/>
              </w:rPr>
              <w:t xml:space="preserve"> 67E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32-005 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- 44.00</w:t>
            </w:r>
          </w:p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</w:t>
            </w:r>
            <w:r w:rsidR="00424F31">
              <w:rPr>
                <w:sz w:val="22"/>
                <w:szCs w:val="22"/>
              </w:rPr>
              <w:t>dostaw - 4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424F31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424F31">
              <w:rPr>
                <w:sz w:val="22"/>
                <w:szCs w:val="22"/>
              </w:rPr>
              <w:t>8</w:t>
            </w:r>
            <w:r w:rsidRPr="008D2B01">
              <w:rPr>
                <w:sz w:val="22"/>
                <w:szCs w:val="22"/>
              </w:rPr>
              <w:t>4,00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5 - Wielorazowe narzędzia mikrochirurgiczne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D2B01">
              <w:rPr>
                <w:b/>
                <w:bCs/>
                <w:sz w:val="22"/>
                <w:szCs w:val="22"/>
              </w:rPr>
              <w:t>Inov8 I. Żebrowska Sp. K.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Mińska 48/1U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03-808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424F3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424F31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424F31" w:rsidP="00213A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196B5C"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6 - Wielorazowe narzędzia mikrochirurgiczne do operacji jaskry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D2B01"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Główna 76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95-041 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EE5A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EE5AD6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EE5AD6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EE5AD6">
              <w:rPr>
                <w:sz w:val="22"/>
                <w:szCs w:val="22"/>
              </w:rPr>
              <w:t>10</w:t>
            </w:r>
            <w:r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7 - Soczewki </w:t>
            </w:r>
            <w:proofErr w:type="spellStart"/>
            <w:r w:rsidRPr="008D2B01">
              <w:rPr>
                <w:sz w:val="22"/>
                <w:szCs w:val="22"/>
              </w:rPr>
              <w:t>nagałkowe</w:t>
            </w:r>
            <w:proofErr w:type="spellEnd"/>
            <w:r w:rsidRPr="008D2B01">
              <w:rPr>
                <w:sz w:val="22"/>
                <w:szCs w:val="22"/>
              </w:rPr>
              <w:t xml:space="preserve"> opatrunkowe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8D2B01">
              <w:rPr>
                <w:b/>
                <w:bCs/>
                <w:sz w:val="22"/>
                <w:szCs w:val="22"/>
              </w:rPr>
              <w:t>Bausch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8D2B01">
              <w:rPr>
                <w:b/>
                <w:bCs/>
                <w:sz w:val="22"/>
                <w:szCs w:val="22"/>
              </w:rPr>
              <w:t>Lomb</w:t>
            </w:r>
            <w:proofErr w:type="spellEnd"/>
            <w:r w:rsidRPr="008D2B01">
              <w:rPr>
                <w:b/>
                <w:bCs/>
                <w:sz w:val="22"/>
                <w:szCs w:val="22"/>
              </w:rPr>
              <w:t xml:space="preserve"> Poland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Marynarska 15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02-674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EE5A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EE5AD6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EE5AD6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EE5AD6">
              <w:rPr>
                <w:sz w:val="22"/>
                <w:szCs w:val="22"/>
              </w:rPr>
              <w:t>10</w:t>
            </w:r>
            <w:r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8 - Sonda do </w:t>
            </w:r>
            <w:proofErr w:type="spellStart"/>
            <w:r w:rsidRPr="008D2B01">
              <w:rPr>
                <w:sz w:val="22"/>
                <w:szCs w:val="22"/>
              </w:rPr>
              <w:t>cyklofotokoagulacji</w:t>
            </w:r>
            <w:proofErr w:type="spellEnd"/>
            <w:r w:rsidRPr="008D2B01">
              <w:rPr>
                <w:sz w:val="22"/>
                <w:szCs w:val="22"/>
              </w:rPr>
              <w:t xml:space="preserve"> kompatybilna </w:t>
            </w:r>
            <w:r w:rsidR="005B12CB">
              <w:rPr>
                <w:sz w:val="22"/>
                <w:szCs w:val="22"/>
              </w:rPr>
              <w:t xml:space="preserve">                 </w:t>
            </w:r>
            <w:r w:rsidRPr="008D2B01">
              <w:rPr>
                <w:sz w:val="22"/>
                <w:szCs w:val="22"/>
              </w:rPr>
              <w:t xml:space="preserve">z laserem </w:t>
            </w:r>
            <w:proofErr w:type="spellStart"/>
            <w:r w:rsidRPr="008D2B01">
              <w:rPr>
                <w:sz w:val="22"/>
                <w:szCs w:val="22"/>
              </w:rPr>
              <w:t>Vitra</w:t>
            </w:r>
            <w:proofErr w:type="spellEnd"/>
            <w:r w:rsidRPr="008D2B01">
              <w:rPr>
                <w:sz w:val="22"/>
                <w:szCs w:val="22"/>
              </w:rPr>
              <w:t xml:space="preserve"> 810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D2B01">
              <w:rPr>
                <w:b/>
                <w:bCs/>
                <w:sz w:val="22"/>
                <w:szCs w:val="22"/>
              </w:rPr>
              <w:t>LUMIBIRD MEDICAL POLSKA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Wołoska 9A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02-583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EE5A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EE5AD6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EE5AD6" w:rsidP="00213A2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196B5C"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9 - Materiały </w:t>
            </w:r>
            <w:proofErr w:type="spellStart"/>
            <w:r w:rsidRPr="008D2B01">
              <w:rPr>
                <w:sz w:val="22"/>
                <w:szCs w:val="22"/>
              </w:rPr>
              <w:t>wiskoelastyczne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D2B01">
              <w:rPr>
                <w:b/>
                <w:bCs/>
                <w:sz w:val="22"/>
                <w:szCs w:val="22"/>
              </w:rPr>
              <w:t>RAYNER Sp. z o.o.</w:t>
            </w:r>
          </w:p>
          <w:p w:rsidR="00196B5C" w:rsidRPr="008D2B01" w:rsidRDefault="00E74BE6" w:rsidP="00213A2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Plac Konesera 12 bud. </w:t>
            </w:r>
            <w:r w:rsidR="00196B5C" w:rsidRPr="008D2B01">
              <w:rPr>
                <w:sz w:val="22"/>
                <w:szCs w:val="22"/>
              </w:rPr>
              <w:t>M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03-736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EE5A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realizacji dostaw - </w:t>
            </w:r>
            <w:r w:rsidR="00EE5AD6">
              <w:rPr>
                <w:sz w:val="22"/>
                <w:szCs w:val="22"/>
              </w:rPr>
              <w:t>4</w:t>
            </w:r>
            <w:r w:rsidRPr="008D2B01">
              <w:rPr>
                <w:sz w:val="22"/>
                <w:szCs w:val="22"/>
              </w:rPr>
              <w:t>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EE5AD6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EE5AD6">
              <w:rPr>
                <w:sz w:val="22"/>
                <w:szCs w:val="22"/>
              </w:rPr>
              <w:t>10</w:t>
            </w:r>
            <w:r w:rsidRPr="008D2B01">
              <w:rPr>
                <w:sz w:val="22"/>
                <w:szCs w:val="22"/>
              </w:rPr>
              <w:t>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10 - Soczewki wewnątrzgałkowe zwijalne, </w:t>
            </w:r>
            <w:proofErr w:type="spellStart"/>
            <w:r w:rsidRPr="008D2B01">
              <w:rPr>
                <w:sz w:val="22"/>
                <w:szCs w:val="22"/>
              </w:rPr>
              <w:t>tylnokomorowe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D2B01">
              <w:rPr>
                <w:b/>
                <w:bCs/>
                <w:sz w:val="22"/>
                <w:szCs w:val="22"/>
              </w:rPr>
              <w:t>MEDICAL PARTNER Sp. z o.o.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Szczepankowo 158B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61-313 Poznań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2 - Termin realizacji dostaw - 0.00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60,00</w:t>
            </w:r>
          </w:p>
        </w:tc>
      </w:tr>
      <w:tr w:rsidR="00196B5C" w:rsidRPr="008D2B01" w:rsidTr="005B12CB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213A2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11 - Soczewki wewnątrzgałkowe </w:t>
            </w:r>
            <w:proofErr w:type="spellStart"/>
            <w:r w:rsidRPr="008D2B01">
              <w:rPr>
                <w:sz w:val="22"/>
                <w:szCs w:val="22"/>
              </w:rPr>
              <w:t>przedniokomorowe</w:t>
            </w:r>
            <w:proofErr w:type="spellEnd"/>
            <w:r w:rsidRPr="008D2B01">
              <w:rPr>
                <w:sz w:val="22"/>
                <w:szCs w:val="22"/>
              </w:rPr>
              <w:t xml:space="preserve"> do fiksacji </w:t>
            </w:r>
            <w:proofErr w:type="spellStart"/>
            <w:r w:rsidRPr="008D2B01">
              <w:rPr>
                <w:sz w:val="22"/>
                <w:szCs w:val="22"/>
              </w:rPr>
              <w:t>tęczówkowej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8F28DC" w:rsidP="00213A2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POLYMED POLSKA Sp. z o.</w:t>
            </w:r>
            <w:r w:rsidR="00196B5C" w:rsidRPr="008D2B01">
              <w:rPr>
                <w:b/>
                <w:bCs/>
                <w:sz w:val="22"/>
                <w:szCs w:val="22"/>
              </w:rPr>
              <w:t>o.</w:t>
            </w:r>
          </w:p>
          <w:p w:rsidR="00196B5C" w:rsidRPr="008D2B01" w:rsidRDefault="00196B5C" w:rsidP="00213A2F">
            <w:pPr>
              <w:spacing w:line="276" w:lineRule="auto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Warszawska 320A</w:t>
            </w:r>
          </w:p>
          <w:p w:rsidR="00196B5C" w:rsidRPr="008D2B01" w:rsidRDefault="00196B5C" w:rsidP="00213A2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05-082 Stare Babice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6B5C" w:rsidRPr="008D2B01" w:rsidRDefault="00196B5C" w:rsidP="00213A2F">
            <w:pPr>
              <w:spacing w:before="40" w:after="40"/>
              <w:rPr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>1 - Cena - 60.00</w:t>
            </w:r>
          </w:p>
          <w:p w:rsidR="00196B5C" w:rsidRPr="008D2B01" w:rsidRDefault="00196B5C" w:rsidP="00302B0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2 - Termin uzupełnienia depozytu - </w:t>
            </w:r>
            <w:r w:rsidR="00302B0E">
              <w:rPr>
                <w:sz w:val="22"/>
                <w:szCs w:val="22"/>
              </w:rPr>
              <w:t>20</w:t>
            </w:r>
            <w:r w:rsidRPr="008D2B01">
              <w:rPr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B5C" w:rsidRPr="008D2B01" w:rsidRDefault="00196B5C" w:rsidP="00302B0E">
            <w:pPr>
              <w:jc w:val="center"/>
              <w:rPr>
                <w:color w:val="000000"/>
                <w:sz w:val="22"/>
                <w:szCs w:val="22"/>
              </w:rPr>
            </w:pPr>
            <w:r w:rsidRPr="008D2B01">
              <w:rPr>
                <w:sz w:val="22"/>
                <w:szCs w:val="22"/>
              </w:rPr>
              <w:t xml:space="preserve">  </w:t>
            </w:r>
            <w:r w:rsidR="00302B0E">
              <w:rPr>
                <w:sz w:val="22"/>
                <w:szCs w:val="22"/>
              </w:rPr>
              <w:t>80</w:t>
            </w:r>
            <w:r w:rsidRPr="008D2B01">
              <w:rPr>
                <w:sz w:val="22"/>
                <w:szCs w:val="22"/>
              </w:rPr>
              <w:t>,00</w:t>
            </w:r>
          </w:p>
        </w:tc>
      </w:tr>
    </w:tbl>
    <w:p w:rsidR="00A02E94" w:rsidRPr="008D2B01" w:rsidRDefault="00A02E94" w:rsidP="00A02E94">
      <w:pPr>
        <w:spacing w:before="120"/>
        <w:jc w:val="both"/>
        <w:rPr>
          <w:color w:val="000000"/>
        </w:rPr>
      </w:pPr>
    </w:p>
    <w:p w:rsidR="00D60CEA" w:rsidRPr="00286AB3" w:rsidRDefault="00D60CEA" w:rsidP="00D60CEA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D60CEA" w:rsidTr="00213A2F">
        <w:trPr>
          <w:cantSplit/>
        </w:trPr>
        <w:tc>
          <w:tcPr>
            <w:tcW w:w="9568" w:type="dxa"/>
          </w:tcPr>
          <w:p w:rsidR="00D60CEA" w:rsidRDefault="00D60CEA" w:rsidP="00213A2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3 – </w:t>
            </w:r>
            <w:r w:rsidR="00CE4A24">
              <w:rPr>
                <w:b/>
              </w:rPr>
              <w:t>Zużywalny materiał do warstwowej chirurgii rogówki</w:t>
            </w:r>
          </w:p>
          <w:p w:rsidR="00D60CEA" w:rsidRPr="00286AB3" w:rsidRDefault="00D60CEA" w:rsidP="00213A2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D60CEA" w:rsidRDefault="00D60CEA" w:rsidP="00213A2F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D60CEA" w:rsidRDefault="00D60CEA" w:rsidP="00213A2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D60CEA" w:rsidTr="00213A2F">
        <w:trPr>
          <w:cantSplit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CEA" w:rsidRDefault="00D60CEA" w:rsidP="00213A2F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lastRenderedPageBreak/>
              <w:t xml:space="preserve">Zadanie nr: </w:t>
            </w:r>
            <w:r>
              <w:rPr>
                <w:b/>
                <w:color w:val="000000"/>
              </w:rPr>
              <w:t xml:space="preserve">4 – </w:t>
            </w:r>
            <w:r w:rsidR="00CE4A24">
              <w:rPr>
                <w:b/>
                <w:color w:val="000000"/>
              </w:rPr>
              <w:t>Wielorazowe trepany do keratoplastyki</w:t>
            </w:r>
          </w:p>
          <w:p w:rsidR="00D60CEA" w:rsidRPr="00286AB3" w:rsidRDefault="00D60CEA" w:rsidP="00213A2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D60CEA" w:rsidRPr="00D8122A" w:rsidRDefault="00D60CEA" w:rsidP="00213A2F">
            <w:pPr>
              <w:rPr>
                <w:color w:val="000000"/>
              </w:rPr>
            </w:pPr>
            <w:r w:rsidRPr="00D8122A">
              <w:rPr>
                <w:color w:val="000000"/>
                <w:u w:val="single"/>
              </w:rPr>
              <w:t>Uzasadnienie</w:t>
            </w:r>
            <w:r w:rsidRPr="00D8122A">
              <w:rPr>
                <w:color w:val="000000"/>
              </w:rPr>
              <w:t xml:space="preserve">: art. 255 </w:t>
            </w:r>
            <w:proofErr w:type="spellStart"/>
            <w:r w:rsidRPr="00D8122A">
              <w:rPr>
                <w:color w:val="000000"/>
              </w:rPr>
              <w:t>pkt</w:t>
            </w:r>
            <w:proofErr w:type="spellEnd"/>
            <w:r w:rsidRPr="00D8122A">
              <w:rPr>
                <w:color w:val="000000"/>
              </w:rPr>
              <w:t xml:space="preserve"> 1 ustawy z dnia 11 września 2019</w:t>
            </w:r>
            <w:r>
              <w:rPr>
                <w:color w:val="000000"/>
              </w:rPr>
              <w:t xml:space="preserve"> </w:t>
            </w:r>
            <w:r w:rsidRPr="00D8122A">
              <w:rPr>
                <w:color w:val="000000"/>
              </w:rPr>
              <w:t xml:space="preserve">r. Prawo zamówień publicznych        </w:t>
            </w:r>
          </w:p>
          <w:p w:rsidR="00D60CEA" w:rsidRPr="00B96FDC" w:rsidRDefault="00D60CEA" w:rsidP="00213A2F">
            <w:pPr>
              <w:rPr>
                <w:b/>
                <w:color w:val="000000"/>
              </w:rPr>
            </w:pPr>
            <w:r w:rsidRPr="00D8122A">
              <w:rPr>
                <w:color w:val="000000"/>
              </w:rPr>
              <w:t xml:space="preserve">                       (Dz. U. z 202</w:t>
            </w:r>
            <w:r>
              <w:rPr>
                <w:color w:val="000000"/>
              </w:rPr>
              <w:t xml:space="preserve">3 </w:t>
            </w:r>
            <w:r w:rsidRPr="00D8122A">
              <w:rPr>
                <w:color w:val="000000"/>
              </w:rPr>
              <w:t>r. poz. 1</w:t>
            </w:r>
            <w:r>
              <w:rPr>
                <w:color w:val="000000"/>
              </w:rPr>
              <w:t>6</w:t>
            </w:r>
            <w:r w:rsidRPr="00D8122A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  <w:r w:rsidRPr="00D8122A">
              <w:rPr>
                <w:color w:val="000000"/>
              </w:rPr>
              <w:t xml:space="preserve"> z </w:t>
            </w:r>
            <w:proofErr w:type="spellStart"/>
            <w:r w:rsidRPr="00D8122A">
              <w:rPr>
                <w:color w:val="000000"/>
              </w:rPr>
              <w:t>późn</w:t>
            </w:r>
            <w:proofErr w:type="spellEnd"/>
            <w:r w:rsidRPr="00D8122A">
              <w:rPr>
                <w:color w:val="000000"/>
              </w:rPr>
              <w:t>. zm.) – nie złożono żadnej oferty.</w:t>
            </w:r>
          </w:p>
        </w:tc>
      </w:tr>
    </w:tbl>
    <w:p w:rsidR="00E91BFD" w:rsidRDefault="00E91BFD" w:rsidP="00E91BFD">
      <w:pPr>
        <w:jc w:val="both"/>
        <w:rPr>
          <w:color w:val="000000"/>
        </w:rPr>
      </w:pPr>
    </w:p>
    <w:p w:rsidR="00D60CEA" w:rsidRDefault="00D60CEA" w:rsidP="00D60CEA">
      <w:pPr>
        <w:spacing w:before="240" w:after="120"/>
        <w:jc w:val="both"/>
        <w:rPr>
          <w:color w:val="000000"/>
        </w:rPr>
      </w:pPr>
      <w:r>
        <w:rPr>
          <w:color w:val="000000"/>
        </w:rPr>
        <w:t xml:space="preserve">W toku postępowania Zamawiający </w:t>
      </w:r>
      <w:r w:rsidR="00CE4A24">
        <w:rPr>
          <w:color w:val="000000"/>
        </w:rPr>
        <w:t xml:space="preserve">nie odrzucił </w:t>
      </w:r>
      <w:r>
        <w:rPr>
          <w:color w:val="000000"/>
        </w:rPr>
        <w:t xml:space="preserve">oraz nie </w:t>
      </w:r>
      <w:r w:rsidR="00CE4A24">
        <w:rPr>
          <w:color w:val="000000"/>
        </w:rPr>
        <w:t>wykluczy</w:t>
      </w:r>
      <w:r>
        <w:rPr>
          <w:color w:val="000000"/>
        </w:rPr>
        <w:t>ł z postępowania żadnego Wykonawcy.</w:t>
      </w:r>
    </w:p>
    <w:p w:rsidR="00D60CEA" w:rsidRPr="00F434E8" w:rsidRDefault="00D60CEA" w:rsidP="00D60CEA">
      <w:pPr>
        <w:spacing w:before="120"/>
        <w:jc w:val="both"/>
        <w:rPr>
          <w:color w:val="000000"/>
        </w:rPr>
      </w:pPr>
    </w:p>
    <w:p w:rsidR="00D60CEA" w:rsidRDefault="00D60CEA" w:rsidP="00D60CEA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D60CEA" w:rsidRDefault="00D60CEA" w:rsidP="00D60CEA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>, w terminie nie krótszym niż 5 dni od dnia przesłania niniejszego zawiadomienia o wyborze najkorzystniejszej oferty.</w:t>
      </w:r>
    </w:p>
    <w:p w:rsidR="00D60CEA" w:rsidRDefault="00D60CEA" w:rsidP="00D60CEA">
      <w:pPr>
        <w:jc w:val="both"/>
      </w:pPr>
    </w:p>
    <w:p w:rsidR="00D60CEA" w:rsidRDefault="00D60CEA" w:rsidP="00D60CEA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D60CEA" w:rsidRDefault="00D60CEA" w:rsidP="00D60CEA">
      <w:pPr>
        <w:jc w:val="both"/>
      </w:pPr>
    </w:p>
    <w:p w:rsidR="00D60CEA" w:rsidRPr="008D2B01" w:rsidRDefault="00D60CEA" w:rsidP="00D60CEA">
      <w:pPr>
        <w:jc w:val="both"/>
      </w:pPr>
      <w:r w:rsidRPr="008D2B01">
        <w:t xml:space="preserve">Zamawiający informuje, że wobec czynności </w:t>
      </w:r>
      <w:r w:rsidR="00E91BFD">
        <w:t>Z</w:t>
      </w:r>
      <w:r w:rsidRPr="008D2B01">
        <w:t xml:space="preserve">amawiającego przysługują </w:t>
      </w:r>
      <w:r w:rsidR="00E91BFD"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D60CEA" w:rsidRDefault="00D60CEA" w:rsidP="00D60CEA">
      <w:pPr>
        <w:spacing w:line="276" w:lineRule="auto"/>
        <w:jc w:val="both"/>
        <w:rPr>
          <w:u w:val="single"/>
        </w:rPr>
      </w:pPr>
    </w:p>
    <w:p w:rsidR="00D60CEA" w:rsidRDefault="00D60CEA" w:rsidP="00D60CEA">
      <w:pPr>
        <w:ind w:left="3119" w:firstLine="425"/>
        <w:jc w:val="right"/>
        <w:rPr>
          <w:i/>
        </w:rPr>
      </w:pPr>
    </w:p>
    <w:p w:rsidR="00D60CEA" w:rsidRDefault="00D60CEA" w:rsidP="00D60CEA">
      <w:pPr>
        <w:pStyle w:val="Tekstpodstawowy"/>
        <w:spacing w:line="240" w:lineRule="auto"/>
        <w:jc w:val="right"/>
        <w:rPr>
          <w:i/>
          <w:szCs w:val="24"/>
        </w:rPr>
      </w:pPr>
    </w:p>
    <w:p w:rsidR="00D42DA9" w:rsidRDefault="00D42DA9" w:rsidP="00D60CEA">
      <w:pPr>
        <w:ind w:left="3119" w:firstLine="425"/>
        <w:jc w:val="right"/>
        <w:rPr>
          <w:i/>
        </w:rPr>
      </w:pPr>
    </w:p>
    <w:p w:rsidR="00D60CEA" w:rsidRPr="00DF7700" w:rsidRDefault="00D60CEA" w:rsidP="00D60CEA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D60CEA" w:rsidRPr="00DF7700" w:rsidRDefault="00D60CEA" w:rsidP="00D60CEA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D60CEA" w:rsidRPr="00DF7700" w:rsidRDefault="00D60CEA" w:rsidP="00D60CEA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D60CEA" w:rsidRDefault="00D60CEA" w:rsidP="00D60CEA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D60CEA" w:rsidRPr="00CC44BA" w:rsidRDefault="00D60CEA" w:rsidP="00D60CEA">
      <w:pPr>
        <w:spacing w:before="120"/>
        <w:jc w:val="both"/>
        <w:rPr>
          <w:color w:val="000000"/>
        </w:rPr>
      </w:pPr>
    </w:p>
    <w:p w:rsidR="00A02E94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302B0E" w:rsidRPr="008D2B01" w:rsidRDefault="00302B0E" w:rsidP="00A02E94">
      <w:pPr>
        <w:spacing w:before="120" w:after="120"/>
        <w:jc w:val="both"/>
        <w:rPr>
          <w:color w:val="000000"/>
          <w:sz w:val="16"/>
          <w:szCs w:val="16"/>
        </w:rPr>
      </w:pPr>
    </w:p>
    <w:sectPr w:rsidR="00302B0E" w:rsidRPr="008D2B01" w:rsidSect="00E74BE6">
      <w:headerReference w:type="default" r:id="rId6"/>
      <w:footerReference w:type="default" r:id="rId7"/>
      <w:pgSz w:w="11906" w:h="16838"/>
      <w:pgMar w:top="2127" w:right="849" w:bottom="1417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3CE" w:rsidRDefault="004823CE">
      <w:r>
        <w:separator/>
      </w:r>
    </w:p>
  </w:endnote>
  <w:endnote w:type="continuationSeparator" w:id="0">
    <w:p w:rsidR="004823CE" w:rsidRDefault="00482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BC4D6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BC4D66" w:rsidRPr="004B39E0">
      <w:rPr>
        <w:rFonts w:ascii="Arial" w:hAnsi="Arial"/>
        <w:sz w:val="18"/>
      </w:rPr>
      <w:fldChar w:fldCharType="separate"/>
    </w:r>
    <w:r w:rsidR="001435C4">
      <w:rPr>
        <w:rFonts w:ascii="Arial" w:hAnsi="Arial"/>
        <w:noProof/>
        <w:sz w:val="18"/>
      </w:rPr>
      <w:t>5</w:t>
    </w:r>
    <w:r w:rsidR="00BC4D66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BC4D66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BC4D66" w:rsidRPr="004B39E0">
      <w:rPr>
        <w:rFonts w:ascii="Arial" w:hAnsi="Arial"/>
        <w:sz w:val="18"/>
      </w:rPr>
      <w:fldChar w:fldCharType="separate"/>
    </w:r>
    <w:r w:rsidR="001435C4">
      <w:rPr>
        <w:rFonts w:ascii="Arial" w:hAnsi="Arial"/>
        <w:noProof/>
        <w:sz w:val="18"/>
      </w:rPr>
      <w:t>5</w:t>
    </w:r>
    <w:r w:rsidR="00BC4D66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3CE" w:rsidRDefault="004823CE">
      <w:r>
        <w:separator/>
      </w:r>
    </w:p>
  </w:footnote>
  <w:footnote w:type="continuationSeparator" w:id="0">
    <w:p w:rsidR="004823CE" w:rsidRDefault="00482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F0C" w:rsidRDefault="002B538B" w:rsidP="00CC1F0C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96B5C"/>
    <w:rsid w:val="00022322"/>
    <w:rsid w:val="00042497"/>
    <w:rsid w:val="000C1E6F"/>
    <w:rsid w:val="000E4E56"/>
    <w:rsid w:val="0013621B"/>
    <w:rsid w:val="00140551"/>
    <w:rsid w:val="001435C4"/>
    <w:rsid w:val="00196B5C"/>
    <w:rsid w:val="001A1468"/>
    <w:rsid w:val="001B7815"/>
    <w:rsid w:val="001C3F13"/>
    <w:rsid w:val="00211A34"/>
    <w:rsid w:val="002716A3"/>
    <w:rsid w:val="00277DF0"/>
    <w:rsid w:val="002B1E4F"/>
    <w:rsid w:val="002B538B"/>
    <w:rsid w:val="002B6761"/>
    <w:rsid w:val="00302B0E"/>
    <w:rsid w:val="00337493"/>
    <w:rsid w:val="003445A0"/>
    <w:rsid w:val="00390231"/>
    <w:rsid w:val="003A0AFC"/>
    <w:rsid w:val="003A0CF4"/>
    <w:rsid w:val="003D611C"/>
    <w:rsid w:val="00424F31"/>
    <w:rsid w:val="00431C0B"/>
    <w:rsid w:val="00437CAD"/>
    <w:rsid w:val="004561CC"/>
    <w:rsid w:val="004628BC"/>
    <w:rsid w:val="004657DA"/>
    <w:rsid w:val="004823CE"/>
    <w:rsid w:val="004B2665"/>
    <w:rsid w:val="004C3459"/>
    <w:rsid w:val="004E324A"/>
    <w:rsid w:val="004E7234"/>
    <w:rsid w:val="0054734E"/>
    <w:rsid w:val="00596EA3"/>
    <w:rsid w:val="00596FD7"/>
    <w:rsid w:val="005B12CB"/>
    <w:rsid w:val="005B1302"/>
    <w:rsid w:val="005C35EA"/>
    <w:rsid w:val="005E5BFF"/>
    <w:rsid w:val="005F2452"/>
    <w:rsid w:val="005F2CB0"/>
    <w:rsid w:val="00607F9B"/>
    <w:rsid w:val="00644DCB"/>
    <w:rsid w:val="00657C1E"/>
    <w:rsid w:val="006E3089"/>
    <w:rsid w:val="00712C39"/>
    <w:rsid w:val="00727940"/>
    <w:rsid w:val="007344B3"/>
    <w:rsid w:val="00756CDA"/>
    <w:rsid w:val="007C6731"/>
    <w:rsid w:val="007D7932"/>
    <w:rsid w:val="007E2ACC"/>
    <w:rsid w:val="007E68C5"/>
    <w:rsid w:val="00832144"/>
    <w:rsid w:val="00842C4E"/>
    <w:rsid w:val="008507B3"/>
    <w:rsid w:val="008567C7"/>
    <w:rsid w:val="008642B3"/>
    <w:rsid w:val="008A6C10"/>
    <w:rsid w:val="008D2B01"/>
    <w:rsid w:val="008E5102"/>
    <w:rsid w:val="008E591F"/>
    <w:rsid w:val="008F28DC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64627"/>
    <w:rsid w:val="00B8185B"/>
    <w:rsid w:val="00BC4D66"/>
    <w:rsid w:val="00BC6F7F"/>
    <w:rsid w:val="00BD2174"/>
    <w:rsid w:val="00C423DD"/>
    <w:rsid w:val="00C60D7B"/>
    <w:rsid w:val="00C65E53"/>
    <w:rsid w:val="00CA0B33"/>
    <w:rsid w:val="00CA3511"/>
    <w:rsid w:val="00CC0296"/>
    <w:rsid w:val="00CC1F0C"/>
    <w:rsid w:val="00CE4A24"/>
    <w:rsid w:val="00D01E5B"/>
    <w:rsid w:val="00D04203"/>
    <w:rsid w:val="00D26ED6"/>
    <w:rsid w:val="00D30F1F"/>
    <w:rsid w:val="00D42C90"/>
    <w:rsid w:val="00D42DA9"/>
    <w:rsid w:val="00D60CEA"/>
    <w:rsid w:val="00D8427E"/>
    <w:rsid w:val="00E23743"/>
    <w:rsid w:val="00E30B2D"/>
    <w:rsid w:val="00E62859"/>
    <w:rsid w:val="00E74BE6"/>
    <w:rsid w:val="00E85D70"/>
    <w:rsid w:val="00E91BFD"/>
    <w:rsid w:val="00EE5AD6"/>
    <w:rsid w:val="00F245C5"/>
    <w:rsid w:val="00F33C66"/>
    <w:rsid w:val="00F82D07"/>
    <w:rsid w:val="00F83783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2794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279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7940"/>
  </w:style>
  <w:style w:type="paragraph" w:styleId="Tekstpodstawowy">
    <w:name w:val="Body Text"/>
    <w:basedOn w:val="Normalny"/>
    <w:link w:val="TekstpodstawowyZnak"/>
    <w:rsid w:val="0072794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60CE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1291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2024-05-06T08:19:00Z</cp:lastPrinted>
  <dcterms:created xsi:type="dcterms:W3CDTF">2024-05-06T08:47:00Z</dcterms:created>
  <dcterms:modified xsi:type="dcterms:W3CDTF">2024-05-06T08:47:00Z</dcterms:modified>
</cp:coreProperties>
</file>