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57AB6" w14:textId="77777777" w:rsidR="00B36EDA" w:rsidRPr="00353FDC" w:rsidRDefault="000A62D6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A62D6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0A62D6">
        <w:rPr>
          <w:rFonts w:ascii="Arial" w:hAnsi="Arial" w:cs="Arial"/>
        </w:rPr>
        <w:t>2024-05-07</w:t>
      </w:r>
    </w:p>
    <w:p w14:paraId="78013DE1" w14:textId="77777777" w:rsidR="00B36EDA" w:rsidRPr="00353FDC" w:rsidRDefault="000A62D6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0A62D6">
        <w:rPr>
          <w:rFonts w:ascii="Arial" w:hAnsi="Arial" w:cs="Arial"/>
          <w:b/>
          <w:bCs/>
        </w:rPr>
        <w:t>Samodzielny Publiczny Zespół Opieki Zdrowotnej w Kolbuszowej</w:t>
      </w:r>
    </w:p>
    <w:p w14:paraId="62AFCF8E" w14:textId="77777777" w:rsidR="00B36EDA" w:rsidRPr="00353FDC" w:rsidRDefault="000A62D6" w:rsidP="00B36EDA">
      <w:pPr>
        <w:spacing w:line="360" w:lineRule="auto"/>
        <w:ind w:right="3969"/>
        <w:rPr>
          <w:rFonts w:ascii="Arial" w:hAnsi="Arial" w:cs="Arial"/>
        </w:rPr>
      </w:pPr>
      <w:r w:rsidRPr="000A62D6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0A62D6">
        <w:rPr>
          <w:rFonts w:ascii="Arial" w:hAnsi="Arial" w:cs="Arial"/>
        </w:rPr>
        <w:t>4</w:t>
      </w:r>
    </w:p>
    <w:p w14:paraId="0DBA6D4E" w14:textId="77777777" w:rsidR="00B36EDA" w:rsidRPr="00353FDC" w:rsidRDefault="000A62D6" w:rsidP="00B36EDA">
      <w:pPr>
        <w:ind w:right="3969"/>
        <w:rPr>
          <w:rFonts w:ascii="Arial" w:hAnsi="Arial" w:cs="Arial"/>
        </w:rPr>
      </w:pPr>
      <w:r w:rsidRPr="000A62D6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0A62D6">
        <w:rPr>
          <w:rFonts w:ascii="Arial" w:hAnsi="Arial" w:cs="Arial"/>
        </w:rPr>
        <w:t>Kolbuszowa</w:t>
      </w:r>
    </w:p>
    <w:p w14:paraId="4400005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19A328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5950D0D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3F280A2C" w14:textId="77777777" w:rsidTr="00B36EDA">
        <w:tc>
          <w:tcPr>
            <w:tcW w:w="9923" w:type="dxa"/>
            <w:shd w:val="clear" w:color="auto" w:fill="F2F2F2"/>
            <w:hideMark/>
          </w:tcPr>
          <w:p w14:paraId="62226531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C90EEDA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E1AFFD0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CD4D9DA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29D20D33" w14:textId="77777777" w:rsidTr="00B36EDA">
        <w:tc>
          <w:tcPr>
            <w:tcW w:w="2269" w:type="dxa"/>
            <w:shd w:val="clear" w:color="auto" w:fill="auto"/>
          </w:tcPr>
          <w:p w14:paraId="3CB673C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E85B087" w14:textId="77777777" w:rsidR="00B36EDA" w:rsidRPr="00353FDC" w:rsidRDefault="000A62D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Dostawa różnych produktów spożywczych  w 10 pakietach</w:t>
            </w:r>
          </w:p>
        </w:tc>
      </w:tr>
      <w:tr w:rsidR="000A62D6" w:rsidRPr="00353FDC" w14:paraId="4774AA85" w14:textId="77777777" w:rsidTr="005110CF">
        <w:tc>
          <w:tcPr>
            <w:tcW w:w="2269" w:type="dxa"/>
            <w:shd w:val="clear" w:color="auto" w:fill="auto"/>
          </w:tcPr>
          <w:p w14:paraId="7A51356A" w14:textId="77777777" w:rsidR="000A62D6" w:rsidRPr="00353FDC" w:rsidRDefault="000A62D6" w:rsidP="005110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87B262F" w14:textId="77777777" w:rsidR="000A62D6" w:rsidRPr="00353FDC" w:rsidRDefault="000A62D6" w:rsidP="005110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Eap-2412/7/24/M</w:t>
            </w:r>
          </w:p>
        </w:tc>
      </w:tr>
    </w:tbl>
    <w:p w14:paraId="61BE9B2A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85374D8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0A62D6" w:rsidRPr="000A62D6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0A62D6" w:rsidRPr="000A62D6">
        <w:rPr>
          <w:rFonts w:ascii="Arial" w:hAnsi="Arial" w:cs="Arial"/>
        </w:rPr>
        <w:t>(</w:t>
      </w:r>
      <w:proofErr w:type="spellStart"/>
      <w:r w:rsidR="000A62D6" w:rsidRPr="000A62D6">
        <w:rPr>
          <w:rFonts w:ascii="Arial" w:hAnsi="Arial" w:cs="Arial"/>
        </w:rPr>
        <w:t>t.j</w:t>
      </w:r>
      <w:proofErr w:type="spellEnd"/>
      <w:r w:rsidR="000A62D6" w:rsidRPr="000A62D6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A62D6" w14:paraId="5DF09323" w14:textId="77777777" w:rsidTr="000A62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67375" w14:textId="77777777" w:rsidR="000A62D6" w:rsidRPr="00F245C5" w:rsidRDefault="000A62D6" w:rsidP="005110C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A62D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A62D6">
              <w:rPr>
                <w:rFonts w:ascii="Arial" w:hAnsi="Arial" w:cs="Arial"/>
              </w:rPr>
              <w:t>PAKIET  2  - Makarony</w:t>
            </w:r>
          </w:p>
          <w:p w14:paraId="46784C69" w14:textId="77777777" w:rsidR="000A62D6" w:rsidRPr="00F245C5" w:rsidRDefault="000A62D6" w:rsidP="005110C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A62D6">
              <w:rPr>
                <w:rFonts w:ascii="Arial" w:hAnsi="Arial" w:cs="Arial"/>
                <w:b/>
              </w:rPr>
              <w:t>WYTWÓRNIA MAKARONU KAZIMIERZ CHRZANOWSKI</w:t>
            </w:r>
          </w:p>
          <w:p w14:paraId="10182A1F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A148FCD" w14:textId="77777777" w:rsidR="000A62D6" w:rsidRPr="00F245C5" w:rsidRDefault="000A62D6" w:rsidP="005110C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39-320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PRZECŁAW</w:t>
            </w:r>
          </w:p>
          <w:p w14:paraId="51DD6936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A62D6">
              <w:rPr>
                <w:rFonts w:ascii="Arial" w:hAnsi="Arial" w:cs="Arial"/>
                <w:b/>
              </w:rPr>
              <w:t>6 325.20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61A303C" w14:textId="77777777" w:rsidR="000A62D6" w:rsidRPr="00F245C5" w:rsidRDefault="000A62D6" w:rsidP="005110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B92BB1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BCDDA20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</w:t>
            </w:r>
            <w:r w:rsidRPr="000A62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335D9A3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I. Kryterium: Cena oferty - 100 punktów</w:t>
            </w:r>
          </w:p>
          <w:p w14:paraId="33EB1E27" w14:textId="77777777" w:rsidR="000A62D6" w:rsidRPr="00F245C5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0A62D6" w14:paraId="4E2AEC04" w14:textId="77777777" w:rsidTr="000A62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7ECD" w14:textId="77777777" w:rsidR="000A62D6" w:rsidRPr="00F245C5" w:rsidRDefault="000A62D6" w:rsidP="005110C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A62D6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A62D6">
              <w:rPr>
                <w:rFonts w:ascii="Arial" w:hAnsi="Arial" w:cs="Arial"/>
              </w:rPr>
              <w:t>PAKIET  3 - Jajka</w:t>
            </w:r>
          </w:p>
          <w:p w14:paraId="2B927D8D" w14:textId="77777777" w:rsidR="000A62D6" w:rsidRPr="00F245C5" w:rsidRDefault="000A62D6" w:rsidP="005110C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A62D6">
              <w:rPr>
                <w:rFonts w:ascii="Arial" w:hAnsi="Arial" w:cs="Arial"/>
                <w:b/>
              </w:rPr>
              <w:t xml:space="preserve">Ferma Drobiu Andrzej Żmuda, Bogusława Żmuda </w:t>
            </w:r>
            <w:proofErr w:type="spellStart"/>
            <w:r w:rsidRPr="000A62D6">
              <w:rPr>
                <w:rFonts w:ascii="Arial" w:hAnsi="Arial" w:cs="Arial"/>
                <w:b/>
              </w:rPr>
              <w:t>sp.jawna</w:t>
            </w:r>
            <w:proofErr w:type="spellEnd"/>
          </w:p>
          <w:p w14:paraId="2DE76676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brak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192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528759" w14:textId="77777777" w:rsidR="000A62D6" w:rsidRPr="00F245C5" w:rsidRDefault="000A62D6" w:rsidP="005110C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39-204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Żyraków</w:t>
            </w:r>
          </w:p>
          <w:p w14:paraId="761F29EF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A62D6">
              <w:rPr>
                <w:rFonts w:ascii="Arial" w:hAnsi="Arial" w:cs="Arial"/>
                <w:b/>
              </w:rPr>
              <w:t>11 875.50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498B667" w14:textId="77777777" w:rsidR="000A62D6" w:rsidRPr="00F245C5" w:rsidRDefault="000A62D6" w:rsidP="005110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9A5B92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9B7B4D2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</w:t>
            </w:r>
            <w:r w:rsidRPr="000A62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7A0D2C0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I. Kryterium: Cena oferty - 100 punktów</w:t>
            </w:r>
          </w:p>
          <w:p w14:paraId="7FC1F041" w14:textId="77777777" w:rsidR="000A62D6" w:rsidRPr="00F245C5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0A62D6" w14:paraId="60385EF3" w14:textId="77777777" w:rsidTr="000A62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3FC6" w14:textId="77777777" w:rsidR="000A62D6" w:rsidRPr="00F245C5" w:rsidRDefault="000A62D6" w:rsidP="005110C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A62D6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A62D6">
              <w:rPr>
                <w:rFonts w:ascii="Arial" w:hAnsi="Arial" w:cs="Arial"/>
              </w:rPr>
              <w:t>Pakiet 4 - Mięso i wędliny drobiowe</w:t>
            </w:r>
          </w:p>
          <w:p w14:paraId="14748578" w14:textId="77777777" w:rsidR="000A62D6" w:rsidRPr="00F245C5" w:rsidRDefault="000A62D6" w:rsidP="005110C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A62D6">
              <w:rPr>
                <w:rFonts w:ascii="Arial" w:hAnsi="Arial" w:cs="Arial"/>
                <w:b/>
              </w:rPr>
              <w:t>PUBLIMAR SP.J. L. STANISZEWSKI I SPÓŁKA</w:t>
            </w:r>
          </w:p>
          <w:p w14:paraId="55310DB5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ZWIĄZKOWA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5E7ACAC" w14:textId="77777777" w:rsidR="000A62D6" w:rsidRPr="00F245C5" w:rsidRDefault="000A62D6" w:rsidP="005110C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20-148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LUBLIN</w:t>
            </w:r>
          </w:p>
          <w:p w14:paraId="33D82D1C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A62D6">
              <w:rPr>
                <w:rFonts w:ascii="Arial" w:hAnsi="Arial" w:cs="Arial"/>
                <w:b/>
              </w:rPr>
              <w:t>103 692.75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74750DC" w14:textId="77777777" w:rsidR="000A62D6" w:rsidRPr="00F245C5" w:rsidRDefault="000A62D6" w:rsidP="005110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5F5B88D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EB5CEA4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</w:t>
            </w:r>
            <w:r w:rsidRPr="000A62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FC5461E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I. Kryterium: Cena oferty - 100 punktów</w:t>
            </w:r>
          </w:p>
          <w:p w14:paraId="3E1FACE3" w14:textId="77777777" w:rsidR="000A62D6" w:rsidRPr="00F245C5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0A62D6" w14:paraId="617DB5DF" w14:textId="77777777" w:rsidTr="000A62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6BFD" w14:textId="77777777" w:rsidR="000A62D6" w:rsidRPr="00F245C5" w:rsidRDefault="000A62D6" w:rsidP="005110C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A62D6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A62D6">
              <w:rPr>
                <w:rFonts w:ascii="Arial" w:hAnsi="Arial" w:cs="Arial"/>
              </w:rPr>
              <w:t>PAKIET  5 - Woda źródlana</w:t>
            </w:r>
          </w:p>
          <w:p w14:paraId="17FEAF57" w14:textId="77777777" w:rsidR="000A62D6" w:rsidRPr="00F245C5" w:rsidRDefault="000A62D6" w:rsidP="005110C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A62D6">
              <w:rPr>
                <w:rFonts w:ascii="Arial" w:hAnsi="Arial" w:cs="Arial"/>
                <w:b/>
              </w:rPr>
              <w:t xml:space="preserve">Centrum Plus </w:t>
            </w:r>
            <w:proofErr w:type="spellStart"/>
            <w:r w:rsidRPr="000A62D6">
              <w:rPr>
                <w:rFonts w:ascii="Arial" w:hAnsi="Arial" w:cs="Arial"/>
                <w:b/>
              </w:rPr>
              <w:t>sp.z</w:t>
            </w:r>
            <w:proofErr w:type="spellEnd"/>
            <w:r w:rsidRPr="000A62D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A62D6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20995BC6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towarowa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627320" w14:textId="77777777" w:rsidR="000A62D6" w:rsidRPr="00F245C5" w:rsidRDefault="000A62D6" w:rsidP="005110C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36-100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Kolbuszowa</w:t>
            </w:r>
          </w:p>
          <w:p w14:paraId="79E7754D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A62D6">
              <w:rPr>
                <w:rFonts w:ascii="Arial" w:hAnsi="Arial" w:cs="Arial"/>
                <w:b/>
              </w:rPr>
              <w:t>836.40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F8C13A4" w14:textId="77777777" w:rsidR="000A62D6" w:rsidRPr="00F245C5" w:rsidRDefault="000A62D6" w:rsidP="005110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BDA6067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3B149DB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</w:t>
            </w:r>
            <w:r w:rsidRPr="000A62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36B028B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I. Kryterium: Cena oferty - 100 punktów</w:t>
            </w:r>
          </w:p>
          <w:p w14:paraId="7B4D59DF" w14:textId="77777777" w:rsidR="000A62D6" w:rsidRPr="00F245C5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0A62D6" w14:paraId="3B3B5378" w14:textId="77777777" w:rsidTr="000A62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72193" w14:textId="77777777" w:rsidR="000A62D6" w:rsidRPr="00F245C5" w:rsidRDefault="000A62D6" w:rsidP="005110C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A62D6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A62D6">
              <w:rPr>
                <w:rFonts w:ascii="Arial" w:hAnsi="Arial" w:cs="Arial"/>
              </w:rPr>
              <w:t>Pakiet 6 - Produkty mrożone</w:t>
            </w:r>
          </w:p>
          <w:p w14:paraId="428FDE04" w14:textId="77777777" w:rsidR="000A62D6" w:rsidRPr="00F245C5" w:rsidRDefault="000A62D6" w:rsidP="005110C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A62D6">
              <w:rPr>
                <w:rFonts w:ascii="Arial" w:hAnsi="Arial" w:cs="Arial"/>
                <w:b/>
              </w:rPr>
              <w:t>Przedsiębiorstwo Handlowo Usługowe PRIMA Bąk Spółka Jawna</w:t>
            </w:r>
          </w:p>
          <w:p w14:paraId="24452296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Głowackiego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B4C93E3" w14:textId="77777777" w:rsidR="000A62D6" w:rsidRPr="00F245C5" w:rsidRDefault="000A62D6" w:rsidP="005110C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39-300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Mielec</w:t>
            </w:r>
          </w:p>
          <w:p w14:paraId="13D21235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A62D6">
              <w:rPr>
                <w:rFonts w:ascii="Arial" w:hAnsi="Arial" w:cs="Arial"/>
                <w:b/>
              </w:rPr>
              <w:t>28 070.70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112B34" w14:textId="77777777" w:rsidR="000A62D6" w:rsidRPr="00F245C5" w:rsidRDefault="000A62D6" w:rsidP="005110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B373B0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D69DBE9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</w:t>
            </w:r>
            <w:r w:rsidRPr="000A62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1266397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I. Kryterium: Cena oferty - 100 punktów</w:t>
            </w:r>
          </w:p>
          <w:p w14:paraId="18C79211" w14:textId="77777777" w:rsidR="000A62D6" w:rsidRPr="00F245C5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0A62D6" w14:paraId="3D1856B8" w14:textId="77777777" w:rsidTr="000A62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DEC65" w14:textId="77777777" w:rsidR="000A62D6" w:rsidRPr="00F245C5" w:rsidRDefault="000A62D6" w:rsidP="005110C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A62D6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A62D6">
              <w:rPr>
                <w:rFonts w:ascii="Arial" w:hAnsi="Arial" w:cs="Arial"/>
              </w:rPr>
              <w:t>Pakiet 8 - Produkty ogólnospożywcze</w:t>
            </w:r>
          </w:p>
          <w:p w14:paraId="4162DBAC" w14:textId="77777777" w:rsidR="000A62D6" w:rsidRPr="00F245C5" w:rsidRDefault="000A62D6" w:rsidP="005110C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A62D6">
              <w:rPr>
                <w:rFonts w:ascii="Arial" w:hAnsi="Arial" w:cs="Arial"/>
                <w:b/>
              </w:rPr>
              <w:t>Almax</w:t>
            </w:r>
            <w:proofErr w:type="spellEnd"/>
            <w:r w:rsidRPr="000A62D6">
              <w:rPr>
                <w:rFonts w:ascii="Arial" w:hAnsi="Arial" w:cs="Arial"/>
                <w:b/>
              </w:rPr>
              <w:t>-Dystrybucja Sp. z o.o.</w:t>
            </w:r>
          </w:p>
          <w:p w14:paraId="08922E6E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Panieńszczyzna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B0BD660" w14:textId="77777777" w:rsidR="000A62D6" w:rsidRPr="00F245C5" w:rsidRDefault="000A62D6" w:rsidP="005110C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21-002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Jastków</w:t>
            </w:r>
          </w:p>
          <w:p w14:paraId="402C055B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A62D6">
              <w:rPr>
                <w:rFonts w:ascii="Arial" w:hAnsi="Arial" w:cs="Arial"/>
                <w:b/>
              </w:rPr>
              <w:t>77 622.33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D63DDC" w14:textId="77777777" w:rsidR="000A62D6" w:rsidRPr="00F245C5" w:rsidRDefault="000A62D6" w:rsidP="005110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D101DE6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E57FFDB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</w:t>
            </w:r>
            <w:r w:rsidRPr="000A62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0FF65C7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I. Kryterium: Cena oferty - 100 punktów</w:t>
            </w:r>
          </w:p>
          <w:p w14:paraId="20F04874" w14:textId="77777777" w:rsidR="000A62D6" w:rsidRPr="00F245C5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0A62D6" w14:paraId="71ECED84" w14:textId="77777777" w:rsidTr="000A62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39CBE" w14:textId="77777777" w:rsidR="000A62D6" w:rsidRPr="00F245C5" w:rsidRDefault="000A62D6" w:rsidP="005110C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A62D6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A62D6">
              <w:rPr>
                <w:rFonts w:ascii="Arial" w:hAnsi="Arial" w:cs="Arial"/>
              </w:rPr>
              <w:t>Pakiet 10 - Owoce, warzywa i ziemniaki</w:t>
            </w:r>
          </w:p>
          <w:p w14:paraId="1061254E" w14:textId="77777777" w:rsidR="000A62D6" w:rsidRPr="00F245C5" w:rsidRDefault="000A62D6" w:rsidP="005110C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A62D6">
              <w:rPr>
                <w:rFonts w:ascii="Arial" w:hAnsi="Arial" w:cs="Arial"/>
                <w:b/>
              </w:rPr>
              <w:t>Tropicana</w:t>
            </w:r>
            <w:proofErr w:type="spellEnd"/>
            <w:r w:rsidRPr="000A62D6">
              <w:rPr>
                <w:rFonts w:ascii="Arial" w:hAnsi="Arial" w:cs="Arial"/>
                <w:b/>
              </w:rPr>
              <w:t xml:space="preserve"> Sp. z o.o.</w:t>
            </w:r>
          </w:p>
          <w:p w14:paraId="79E0D39C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Pużaka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49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123034E" w14:textId="77777777" w:rsidR="000A62D6" w:rsidRPr="00F245C5" w:rsidRDefault="000A62D6" w:rsidP="005110C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A62D6">
              <w:rPr>
                <w:rFonts w:ascii="Arial" w:hAnsi="Arial" w:cs="Arial"/>
                <w:bCs/>
              </w:rPr>
              <w:t>38-400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A62D6">
              <w:rPr>
                <w:rFonts w:ascii="Arial" w:hAnsi="Arial" w:cs="Arial"/>
                <w:bCs/>
              </w:rPr>
              <w:t>Krosno</w:t>
            </w:r>
          </w:p>
          <w:p w14:paraId="77429615" w14:textId="77777777" w:rsidR="000A62D6" w:rsidRPr="00F245C5" w:rsidRDefault="000A62D6" w:rsidP="005110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A62D6">
              <w:rPr>
                <w:rFonts w:ascii="Arial" w:hAnsi="Arial" w:cs="Arial"/>
                <w:b/>
              </w:rPr>
              <w:t>111 133.06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84A029" w14:textId="77777777" w:rsidR="000A62D6" w:rsidRPr="00F245C5" w:rsidRDefault="000A62D6" w:rsidP="005110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011A8B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463EB36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</w:t>
            </w:r>
            <w:r w:rsidRPr="000A62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843509B" w14:textId="77777777" w:rsidR="000A62D6" w:rsidRPr="000A62D6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I. Kryterium: Cena oferty - 100 punktów</w:t>
            </w:r>
          </w:p>
          <w:p w14:paraId="597829EA" w14:textId="77777777" w:rsidR="000A62D6" w:rsidRPr="00F245C5" w:rsidRDefault="000A62D6" w:rsidP="005110C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A62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2960D64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115E08A4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09C01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1BA2E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4447C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81F34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A62D6" w14:paraId="1FC284A2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E3100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 2  - Makarony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BA66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UNIMA-POL BIERNACKI, DOMINIKOWSKI SP. K</w:t>
            </w:r>
          </w:p>
          <w:p w14:paraId="0D3D9607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ZDROJOWA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EB13C26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65-142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3AB9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29888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A62D6" w14:paraId="3328C8BC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EB8F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 2  - Makarony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82F8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WYTWÓRNIA MAKARONU KAZIMIERZ CHRZANOWSKI</w:t>
            </w:r>
          </w:p>
          <w:p w14:paraId="4D1862DF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3B95EBBD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39-320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PRZECŁAW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18CA1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- 58.94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9D3B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58,94</w:t>
            </w:r>
          </w:p>
        </w:tc>
      </w:tr>
      <w:tr w:rsidR="000A62D6" w14:paraId="1CFB44F1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9B39B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 2  - Makarony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1CF3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5BCF4F5F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B24D916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8F836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- 40.62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6F393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40,62</w:t>
            </w:r>
          </w:p>
        </w:tc>
      </w:tr>
      <w:tr w:rsidR="000A62D6" w14:paraId="1569520B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92A9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 3 - Jajka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757AE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Ferma Drobiu Andrzej Żmuda, Bogusława Żmuda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sp.jawna</w:t>
            </w:r>
            <w:proofErr w:type="spellEnd"/>
          </w:p>
          <w:p w14:paraId="20CB7279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brak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192</w:t>
            </w:r>
          </w:p>
          <w:p w14:paraId="37F351A4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39-204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Żyraków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FD793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DD176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A62D6" w14:paraId="6D4428EE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2FFD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 3 - Jajka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6B508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037BCF9F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FD8C6D3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0721A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- 74.83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64D66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74,83</w:t>
            </w:r>
          </w:p>
        </w:tc>
      </w:tr>
      <w:tr w:rsidR="000A62D6" w14:paraId="4365853E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31B6F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4 - Mięso i wędliny drobiowe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5D99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PUBLIMAR SP.J. L. STANISZEWSKI I SPÓŁKA</w:t>
            </w:r>
          </w:p>
          <w:p w14:paraId="14337C32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lastRenderedPageBreak/>
              <w:t>ZWIĄZKOWA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163033D4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20-148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FF31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D6F7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A62D6" w14:paraId="0708B34D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56840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4 - Mięso i wędliny drobiowe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D3917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Tassi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333F907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Staniewicka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3BE55AEF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03-310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510C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82B7A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A62D6" w14:paraId="086FB600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4B7D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4 - Mięso i wędliny drobiowe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3F54C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Przetwórstwa Mięsnego Kabanos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</w:p>
          <w:p w14:paraId="0EE613E4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Wenecka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20</w:t>
            </w:r>
          </w:p>
          <w:p w14:paraId="2B95DCE8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39-320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Przecław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8A45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58AE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A62D6" w14:paraId="0BD8C6C4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C69D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 5 - Woda źródlana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139BF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39D11D84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26663595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26CCC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9584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A62D6" w14:paraId="29939A22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1091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6 - Produkty mrożone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4977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Handlowo Usługowe PRIMA Bąk Spółka Jawna</w:t>
            </w:r>
          </w:p>
          <w:p w14:paraId="29B53C50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Głowackiego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27</w:t>
            </w:r>
          </w:p>
          <w:p w14:paraId="28D799FD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Mielec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38FA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C641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A62D6" w14:paraId="041F5AB4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CE11F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6 - Produkty mrożone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22C7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Tassi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333EED4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Staniewicka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5A5E203E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03-310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D392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7B35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A62D6" w14:paraId="708A9297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5294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D187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Almax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-Dystrybucja Sp. z o.o.</w:t>
            </w:r>
          </w:p>
          <w:p w14:paraId="5E0E191C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Panieńszczyzna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5DE624AE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21-002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Jastków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1B6C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F3DF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A62D6" w14:paraId="7F420120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B03B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38732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UNIMA-POL BIERNACKI, DOMINIKOWSKI SP. K</w:t>
            </w:r>
          </w:p>
          <w:p w14:paraId="6BA6791B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ZDROJOWA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6C80E8E2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65-142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30B7B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- 88.58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C3E61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88,58</w:t>
            </w:r>
          </w:p>
        </w:tc>
      </w:tr>
      <w:tr w:rsidR="000A62D6" w14:paraId="3B329991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22C6D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10 - Owoce, warzywa i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F188D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Tropicana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EBDD9F2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Pużaka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49</w:t>
            </w:r>
          </w:p>
          <w:p w14:paraId="545F1B83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38-400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Krosno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6181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87CC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A62D6" w14:paraId="2292FEE4" w14:textId="77777777" w:rsidTr="000A62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A1E34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A62D6">
              <w:rPr>
                <w:rFonts w:ascii="Arial" w:hAnsi="Arial" w:cs="Arial"/>
                <w:sz w:val="22"/>
                <w:szCs w:val="22"/>
              </w:rPr>
              <w:t>Pakiet 10 - Owoce, warzywa i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57228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A62D6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4D192406" w14:textId="77777777" w:rsidR="000A62D6" w:rsidRPr="007D7932" w:rsidRDefault="000A62D6" w:rsidP="005110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5887DC8F" w14:textId="77777777" w:rsidR="000A62D6" w:rsidRPr="007D7932" w:rsidRDefault="000A62D6" w:rsidP="005110C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62D6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46BE" w14:textId="77777777" w:rsidR="000A62D6" w:rsidRPr="007D7932" w:rsidRDefault="000A62D6" w:rsidP="005110C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>1 - Cena - 97.06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7DD57" w14:textId="77777777" w:rsidR="000A62D6" w:rsidRPr="007D7932" w:rsidRDefault="000A62D6" w:rsidP="005110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62D6">
              <w:rPr>
                <w:rFonts w:ascii="Arial" w:hAnsi="Arial" w:cs="Arial"/>
                <w:sz w:val="22"/>
                <w:szCs w:val="22"/>
              </w:rPr>
              <w:t xml:space="preserve">  97,06</w:t>
            </w:r>
          </w:p>
        </w:tc>
      </w:tr>
    </w:tbl>
    <w:p w14:paraId="7C4931B6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1F051EDC" w14:textId="0E7D75C4" w:rsidR="008642B3" w:rsidRDefault="00B36FFC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7E1B87D6" w14:textId="7A542EE7" w:rsidR="00B36FFC" w:rsidRPr="00B36EDA" w:rsidRDefault="00B36FFC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B36FFC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7647C" w14:textId="77777777" w:rsidR="00527B5C" w:rsidRDefault="00527B5C">
      <w:r>
        <w:separator/>
      </w:r>
    </w:p>
  </w:endnote>
  <w:endnote w:type="continuationSeparator" w:id="0">
    <w:p w14:paraId="542EC95B" w14:textId="77777777" w:rsidR="00527B5C" w:rsidRDefault="0052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45E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2D50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E2BE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A4393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E363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0058B" w14:textId="77777777" w:rsidR="00527B5C" w:rsidRDefault="00527B5C">
      <w:r>
        <w:separator/>
      </w:r>
    </w:p>
  </w:footnote>
  <w:footnote w:type="continuationSeparator" w:id="0">
    <w:p w14:paraId="6EBBAD53" w14:textId="77777777" w:rsidR="00527B5C" w:rsidRDefault="00527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84A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21E6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3D0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B5C"/>
    <w:rsid w:val="00022322"/>
    <w:rsid w:val="00042497"/>
    <w:rsid w:val="000A62D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7B5C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36FFC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E1EFF2"/>
  <w15:chartTrackingRefBased/>
  <w15:docId w15:val="{1FA21C90-B542-434F-9C19-48B002EE5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1086</Words>
  <Characters>5950</Characters>
  <Application>Microsoft Office Word</Application>
  <DocSecurity>0</DocSecurity>
  <Lines>49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2024-05-07T10:39:00Z</dcterms:created>
  <dcterms:modified xsi:type="dcterms:W3CDTF">2024-05-07T10:39:00Z</dcterms:modified>
</cp:coreProperties>
</file>