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925F0A" w14:textId="77777777" w:rsidR="00986737" w:rsidRPr="00B00B9E" w:rsidRDefault="009C1776" w:rsidP="00986737">
      <w:pPr>
        <w:spacing w:after="600"/>
        <w:jc w:val="right"/>
        <w:rPr>
          <w:sz w:val="22"/>
          <w:szCs w:val="22"/>
        </w:rPr>
      </w:pPr>
      <w:bookmarkStart w:id="0" w:name="_Hlk52197885"/>
      <w:r w:rsidRPr="00B00B9E">
        <w:rPr>
          <w:sz w:val="22"/>
          <w:szCs w:val="22"/>
        </w:rPr>
        <w:t>Kolbuszowa</w:t>
      </w:r>
      <w:r w:rsidR="00986737" w:rsidRPr="00B00B9E">
        <w:rPr>
          <w:sz w:val="22"/>
          <w:szCs w:val="22"/>
        </w:rPr>
        <w:t xml:space="preserve"> dnia: </w:t>
      </w:r>
      <w:r w:rsidRPr="00B00B9E">
        <w:rPr>
          <w:sz w:val="22"/>
          <w:szCs w:val="22"/>
        </w:rPr>
        <w:t>2024-05-24</w:t>
      </w:r>
    </w:p>
    <w:p w14:paraId="2154B177" w14:textId="77777777" w:rsidR="00986737" w:rsidRPr="00B00B9E" w:rsidRDefault="009C1776" w:rsidP="00986737">
      <w:pPr>
        <w:spacing w:line="360" w:lineRule="auto"/>
        <w:rPr>
          <w:b/>
          <w:bCs/>
        </w:rPr>
      </w:pPr>
      <w:r w:rsidRPr="00B00B9E">
        <w:rPr>
          <w:b/>
          <w:bCs/>
        </w:rPr>
        <w:t>Samodzielny Publiczny Zespół Opieki Zdrowotnej w Kolbuszowej</w:t>
      </w:r>
    </w:p>
    <w:p w14:paraId="4928E9DD" w14:textId="77777777" w:rsidR="00986737" w:rsidRPr="00B00B9E" w:rsidRDefault="009C1776" w:rsidP="00986737">
      <w:pPr>
        <w:spacing w:line="360" w:lineRule="auto"/>
      </w:pPr>
      <w:r w:rsidRPr="00B00B9E">
        <w:t>Grunwaldzka</w:t>
      </w:r>
      <w:r w:rsidR="00986737" w:rsidRPr="00B00B9E">
        <w:t xml:space="preserve"> </w:t>
      </w:r>
      <w:r w:rsidRPr="00B00B9E">
        <w:t>4</w:t>
      </w:r>
    </w:p>
    <w:p w14:paraId="41A08FA3" w14:textId="77777777" w:rsidR="00986737" w:rsidRPr="00B00B9E" w:rsidRDefault="009C1776" w:rsidP="00986737">
      <w:r w:rsidRPr="00B00B9E">
        <w:t>36-100</w:t>
      </w:r>
      <w:r w:rsidR="00986737" w:rsidRPr="00B00B9E">
        <w:t xml:space="preserve"> </w:t>
      </w:r>
      <w:r w:rsidRPr="00B00B9E">
        <w:t>Kolbuszowa</w:t>
      </w:r>
    </w:p>
    <w:p w14:paraId="424E16AE" w14:textId="77777777" w:rsidR="00986737" w:rsidRPr="00B00B9E" w:rsidRDefault="00986737" w:rsidP="00986737">
      <w:pPr>
        <w:spacing w:after="600"/>
        <w:jc w:val="both"/>
        <w:rPr>
          <w:bCs/>
        </w:rPr>
      </w:pPr>
      <w:r w:rsidRPr="00B00B9E">
        <w:rPr>
          <w:bCs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B00B9E" w14:paraId="5E950767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8C8E8BA" w14:textId="77777777" w:rsidR="00986737" w:rsidRPr="00B00B9E" w:rsidRDefault="00986737" w:rsidP="005A632E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22"/>
                <w:szCs w:val="22"/>
              </w:rPr>
            </w:pPr>
            <w:r w:rsidRPr="00B00B9E">
              <w:rPr>
                <w:b/>
                <w:spacing w:val="20"/>
                <w:sz w:val="22"/>
                <w:szCs w:val="22"/>
              </w:rPr>
              <w:t>INFORMACJA Z OTWARCIA OFERT</w:t>
            </w:r>
          </w:p>
        </w:tc>
      </w:tr>
    </w:tbl>
    <w:p w14:paraId="1649E079" w14:textId="77777777" w:rsidR="00986737" w:rsidRPr="00B00B9E" w:rsidRDefault="00986737" w:rsidP="00986737">
      <w:pPr>
        <w:pStyle w:val="Nagwek"/>
        <w:tabs>
          <w:tab w:val="clear" w:pos="4536"/>
        </w:tabs>
        <w:spacing w:after="360"/>
        <w:rPr>
          <w:sz w:val="22"/>
          <w:szCs w:val="22"/>
        </w:rPr>
      </w:pPr>
      <w:r w:rsidRPr="00B00B9E">
        <w:rPr>
          <w:sz w:val="22"/>
          <w:szCs w:val="22"/>
        </w:rPr>
        <w:tab/>
        <w:t xml:space="preserve"> </w:t>
      </w:r>
    </w:p>
    <w:p w14:paraId="2B354492" w14:textId="77777777" w:rsidR="00986737" w:rsidRPr="00B00B9E" w:rsidRDefault="00986737" w:rsidP="00986737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B00B9E">
        <w:rPr>
          <w:rFonts w:eastAsia="Calibri"/>
          <w:sz w:val="22"/>
          <w:szCs w:val="22"/>
          <w:lang w:eastAsia="en-US"/>
        </w:rPr>
        <w:t xml:space="preserve">Dotyczy </w:t>
      </w:r>
      <w:r w:rsidRPr="00B00B9E">
        <w:rPr>
          <w:sz w:val="22"/>
          <w:szCs w:val="22"/>
        </w:rPr>
        <w:t>postępowania o udzielenie zamówienia publicznego</w:t>
      </w:r>
      <w:r w:rsidRPr="00B00B9E">
        <w:rPr>
          <w:rFonts w:eastAsia="Calibri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B00B9E" w14:paraId="18AA47BB" w14:textId="77777777" w:rsidTr="005A632E">
        <w:tc>
          <w:tcPr>
            <w:tcW w:w="2269" w:type="dxa"/>
            <w:shd w:val="clear" w:color="auto" w:fill="auto"/>
          </w:tcPr>
          <w:p w14:paraId="35945AE0" w14:textId="77777777" w:rsidR="00986737" w:rsidRPr="00B00B9E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B00B9E">
              <w:rPr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76F01F1" w14:textId="77777777" w:rsidR="00986737" w:rsidRPr="00B00B9E" w:rsidRDefault="009C1776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B00B9E">
              <w:rPr>
                <w:bCs/>
                <w:sz w:val="22"/>
                <w:szCs w:val="22"/>
              </w:rPr>
              <w:t>Dostawa produktów medycznych sterylizacyjnych w 5 Pakietach</w:t>
            </w:r>
            <w:r w:rsidR="00986737" w:rsidRPr="00B00B9E">
              <w:rPr>
                <w:bCs/>
                <w:sz w:val="22"/>
                <w:szCs w:val="22"/>
              </w:rPr>
              <w:t>.</w:t>
            </w:r>
          </w:p>
        </w:tc>
      </w:tr>
      <w:tr w:rsidR="009C1776" w:rsidRPr="00B00B9E" w14:paraId="747A0F48" w14:textId="77777777" w:rsidTr="009E0E36">
        <w:tc>
          <w:tcPr>
            <w:tcW w:w="2269" w:type="dxa"/>
            <w:shd w:val="clear" w:color="auto" w:fill="auto"/>
          </w:tcPr>
          <w:p w14:paraId="578E87DB" w14:textId="77777777" w:rsidR="009C1776" w:rsidRPr="00B00B9E" w:rsidRDefault="009C1776" w:rsidP="009E0E3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B00B9E">
              <w:rPr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1FEBBDF" w14:textId="77777777" w:rsidR="009C1776" w:rsidRPr="00B00B9E" w:rsidRDefault="009C1776" w:rsidP="009E0E3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B00B9E">
              <w:rPr>
                <w:bCs/>
                <w:sz w:val="22"/>
                <w:szCs w:val="22"/>
              </w:rPr>
              <w:t>Eap-2412/10/24/M</w:t>
            </w:r>
          </w:p>
        </w:tc>
      </w:tr>
    </w:tbl>
    <w:p w14:paraId="09A942FB" w14:textId="77777777" w:rsidR="00A80738" w:rsidRPr="00B00B9E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bCs/>
          <w:spacing w:val="20"/>
          <w:sz w:val="22"/>
          <w:szCs w:val="22"/>
        </w:rPr>
      </w:pPr>
    </w:p>
    <w:p w14:paraId="3D7B5A8B" w14:textId="77777777" w:rsidR="00D665F5" w:rsidRPr="00B00B9E" w:rsidRDefault="00D665F5" w:rsidP="00986737">
      <w:pPr>
        <w:spacing w:before="120" w:line="360" w:lineRule="auto"/>
        <w:jc w:val="both"/>
        <w:rPr>
          <w:sz w:val="22"/>
          <w:szCs w:val="22"/>
        </w:rPr>
      </w:pPr>
      <w:r w:rsidRPr="00B00B9E">
        <w:rPr>
          <w:sz w:val="22"/>
          <w:szCs w:val="22"/>
        </w:rPr>
        <w:t>Zamawiający, działając na podstawie art. 22</w:t>
      </w:r>
      <w:r w:rsidR="00FC7F5E" w:rsidRPr="00B00B9E">
        <w:rPr>
          <w:sz w:val="22"/>
          <w:szCs w:val="22"/>
        </w:rPr>
        <w:t>2</w:t>
      </w:r>
      <w:r w:rsidRPr="00B00B9E">
        <w:rPr>
          <w:sz w:val="22"/>
          <w:szCs w:val="22"/>
        </w:rPr>
        <w:t xml:space="preserve"> ust. 5 </w:t>
      </w:r>
      <w:r w:rsidRPr="00B00B9E">
        <w:rPr>
          <w:bCs/>
          <w:sz w:val="22"/>
          <w:szCs w:val="22"/>
        </w:rPr>
        <w:t>ustawy z dnia 11 września 2019 r. Prawo zamówień publicznych</w:t>
      </w:r>
      <w:r w:rsidRPr="00B00B9E">
        <w:rPr>
          <w:sz w:val="22"/>
          <w:szCs w:val="22"/>
        </w:rPr>
        <w:t xml:space="preserve"> </w:t>
      </w:r>
      <w:r w:rsidR="009C1776" w:rsidRPr="00B00B9E">
        <w:rPr>
          <w:sz w:val="22"/>
          <w:szCs w:val="22"/>
        </w:rPr>
        <w:t>(</w:t>
      </w:r>
      <w:proofErr w:type="spellStart"/>
      <w:r w:rsidR="009C1776" w:rsidRPr="00B00B9E">
        <w:rPr>
          <w:sz w:val="22"/>
          <w:szCs w:val="22"/>
        </w:rPr>
        <w:t>t.j</w:t>
      </w:r>
      <w:proofErr w:type="spellEnd"/>
      <w:r w:rsidR="009C1776" w:rsidRPr="00B00B9E">
        <w:rPr>
          <w:sz w:val="22"/>
          <w:szCs w:val="22"/>
        </w:rPr>
        <w:t>. Dz. U. z 2023r. poz. 1605)</w:t>
      </w:r>
      <w:r w:rsidR="00490DC0" w:rsidRPr="00B00B9E">
        <w:rPr>
          <w:sz w:val="22"/>
          <w:szCs w:val="22"/>
        </w:rPr>
        <w:t xml:space="preserve"> </w:t>
      </w:r>
      <w:r w:rsidRPr="00B00B9E">
        <w:rPr>
          <w:sz w:val="22"/>
          <w:szCs w:val="22"/>
        </w:rPr>
        <w:t>udostępnia</w:t>
      </w:r>
      <w:r w:rsidR="00F95C33" w:rsidRPr="00B00B9E">
        <w:rPr>
          <w:sz w:val="22"/>
          <w:szCs w:val="22"/>
        </w:rPr>
        <w:t xml:space="preserve"> </w:t>
      </w:r>
      <w:r w:rsidR="004C7E9B" w:rsidRPr="00B00B9E">
        <w:rPr>
          <w:sz w:val="22"/>
          <w:szCs w:val="22"/>
        </w:rPr>
        <w:t>informacj</w:t>
      </w:r>
      <w:r w:rsidR="00577BC6" w:rsidRPr="00B00B9E">
        <w:rPr>
          <w:sz w:val="22"/>
          <w:szCs w:val="22"/>
        </w:rPr>
        <w:t>ę</w:t>
      </w:r>
      <w:r w:rsidR="00035488" w:rsidRPr="00B00B9E">
        <w:rPr>
          <w:sz w:val="22"/>
          <w:szCs w:val="22"/>
        </w:rPr>
        <w:t xml:space="preserve"> z otwarcia ofert</w:t>
      </w:r>
      <w:r w:rsidR="00577BC6" w:rsidRPr="00B00B9E">
        <w:rPr>
          <w:sz w:val="22"/>
          <w:szCs w:val="22"/>
        </w:rPr>
        <w:t>.</w:t>
      </w:r>
    </w:p>
    <w:p w14:paraId="404D6BA6" w14:textId="77777777" w:rsidR="00A80738" w:rsidRPr="00B00B9E" w:rsidRDefault="00D665F5" w:rsidP="00986737">
      <w:pPr>
        <w:spacing w:before="120" w:after="60" w:line="360" w:lineRule="auto"/>
        <w:jc w:val="both"/>
        <w:rPr>
          <w:sz w:val="22"/>
          <w:szCs w:val="22"/>
        </w:rPr>
      </w:pPr>
      <w:r w:rsidRPr="00B00B9E">
        <w:rPr>
          <w:sz w:val="22"/>
          <w:szCs w:val="22"/>
        </w:rPr>
        <w:t>Podczas otwarcia ofert, mającego miejsce</w:t>
      </w:r>
      <w:r w:rsidR="00FF4AB1" w:rsidRPr="00B00B9E">
        <w:rPr>
          <w:sz w:val="22"/>
          <w:szCs w:val="22"/>
        </w:rPr>
        <w:t xml:space="preserve"> w dniu </w:t>
      </w:r>
      <w:r w:rsidR="009C1776" w:rsidRPr="00B00B9E">
        <w:rPr>
          <w:sz w:val="22"/>
          <w:szCs w:val="22"/>
        </w:rPr>
        <w:t>24/05/2024</w:t>
      </w:r>
      <w:r w:rsidR="00FF4AB1" w:rsidRPr="00B00B9E">
        <w:rPr>
          <w:sz w:val="22"/>
          <w:szCs w:val="22"/>
        </w:rPr>
        <w:t xml:space="preserve"> o godz. </w:t>
      </w:r>
      <w:r w:rsidR="009C1776" w:rsidRPr="00B00B9E">
        <w:rPr>
          <w:sz w:val="22"/>
          <w:szCs w:val="22"/>
        </w:rPr>
        <w:t>09:30</w:t>
      </w:r>
      <w:r w:rsidRPr="00B00B9E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00B9E" w14:paraId="3C82C3A5" w14:textId="77777777" w:rsidTr="005A632E">
        <w:tc>
          <w:tcPr>
            <w:tcW w:w="1276" w:type="dxa"/>
            <w:shd w:val="clear" w:color="auto" w:fill="F2F2F2"/>
            <w:vAlign w:val="center"/>
          </w:tcPr>
          <w:p w14:paraId="7527A162" w14:textId="77777777" w:rsidR="006B27ED" w:rsidRPr="00B00B9E" w:rsidRDefault="00986737" w:rsidP="00C82837">
            <w:pPr>
              <w:spacing w:before="120" w:after="120"/>
              <w:jc w:val="center"/>
            </w:pPr>
            <w:r w:rsidRPr="00B00B9E">
              <w:t>Oferta n</w:t>
            </w:r>
            <w:r w:rsidR="006B27ED" w:rsidRPr="00B00B9E"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0C6723E4" w14:textId="77777777" w:rsidR="006B27ED" w:rsidRPr="00B00B9E" w:rsidRDefault="00986737" w:rsidP="00C82837">
            <w:pPr>
              <w:spacing w:before="120" w:after="120"/>
              <w:jc w:val="center"/>
            </w:pPr>
            <w:r w:rsidRPr="00B00B9E"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6BD89BE5" w14:textId="77777777" w:rsidR="006B27ED" w:rsidRPr="00B00B9E" w:rsidRDefault="006B27ED" w:rsidP="00BB547B">
            <w:pPr>
              <w:spacing w:before="120" w:after="120"/>
              <w:jc w:val="center"/>
            </w:pPr>
            <w:r w:rsidRPr="00B00B9E"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6FE197A0" w14:textId="77777777" w:rsidR="006B27ED" w:rsidRPr="00B00B9E" w:rsidRDefault="006B27ED" w:rsidP="00C82837">
            <w:pPr>
              <w:spacing w:before="120" w:after="120"/>
              <w:jc w:val="center"/>
            </w:pPr>
            <w:r w:rsidRPr="00B00B9E">
              <w:t>Cena oferty</w:t>
            </w:r>
          </w:p>
        </w:tc>
      </w:tr>
      <w:tr w:rsidR="009C1776" w:rsidRPr="00B00B9E" w14:paraId="24639E57" w14:textId="77777777" w:rsidTr="009E0E36">
        <w:tc>
          <w:tcPr>
            <w:tcW w:w="1276" w:type="dxa"/>
            <w:shd w:val="clear" w:color="auto" w:fill="auto"/>
            <w:vAlign w:val="center"/>
          </w:tcPr>
          <w:p w14:paraId="7F9867C8" w14:textId="77777777" w:rsidR="009C1776" w:rsidRPr="00B00B9E" w:rsidRDefault="009C1776" w:rsidP="009E0E36">
            <w:pPr>
              <w:spacing w:before="80" w:after="80"/>
              <w:jc w:val="center"/>
            </w:pPr>
            <w:r w:rsidRPr="00B00B9E"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D25181" w14:textId="77777777" w:rsidR="009C1776" w:rsidRPr="00B00B9E" w:rsidRDefault="009C1776" w:rsidP="009E0E36">
            <w:pPr>
              <w:spacing w:before="80" w:after="80"/>
              <w:jc w:val="center"/>
            </w:pPr>
            <w:r w:rsidRPr="00B00B9E">
              <w:t>4</w:t>
            </w:r>
          </w:p>
        </w:tc>
        <w:tc>
          <w:tcPr>
            <w:tcW w:w="3969" w:type="dxa"/>
            <w:shd w:val="clear" w:color="auto" w:fill="auto"/>
          </w:tcPr>
          <w:p w14:paraId="638D806D" w14:textId="77777777" w:rsidR="009C1776" w:rsidRPr="00B00B9E" w:rsidRDefault="009C1776" w:rsidP="009E0E36">
            <w:pPr>
              <w:spacing w:before="80" w:after="40"/>
            </w:pPr>
            <w:r w:rsidRPr="00B00B9E">
              <w:t>Media-MED Sp. z o.o.</w:t>
            </w:r>
          </w:p>
          <w:p w14:paraId="4684C923" w14:textId="77777777" w:rsidR="009C1776" w:rsidRPr="00B00B9E" w:rsidRDefault="009C1776" w:rsidP="009E0E36">
            <w:r w:rsidRPr="00B00B9E">
              <w:t>Promienistych</w:t>
            </w:r>
            <w:r w:rsidRPr="00B00B9E">
              <w:t xml:space="preserve"> </w:t>
            </w:r>
            <w:r w:rsidRPr="00B00B9E">
              <w:t>7</w:t>
            </w:r>
            <w:r w:rsidRPr="00B00B9E">
              <w:t xml:space="preserve"> </w:t>
            </w:r>
          </w:p>
          <w:p w14:paraId="6F2520FF" w14:textId="77777777" w:rsidR="009C1776" w:rsidRPr="00B00B9E" w:rsidRDefault="009C1776" w:rsidP="009E0E36">
            <w:pPr>
              <w:spacing w:after="80"/>
              <w:jc w:val="both"/>
            </w:pPr>
            <w:r w:rsidRPr="00B00B9E">
              <w:t>31-481</w:t>
            </w:r>
            <w:r w:rsidRPr="00B00B9E">
              <w:t xml:space="preserve"> </w:t>
            </w:r>
            <w:r w:rsidRPr="00B00B9E"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E6FDC4E" w14:textId="77777777" w:rsidR="009C1776" w:rsidRPr="00B00B9E" w:rsidRDefault="009C1776" w:rsidP="009E0E36">
            <w:pPr>
              <w:spacing w:before="80" w:after="80"/>
              <w:jc w:val="center"/>
            </w:pPr>
            <w:r w:rsidRPr="00B00B9E">
              <w:t>66 210.48 zł</w:t>
            </w:r>
          </w:p>
        </w:tc>
      </w:tr>
      <w:tr w:rsidR="009C1776" w:rsidRPr="00B00B9E" w14:paraId="76F7912F" w14:textId="77777777" w:rsidTr="009E0E36">
        <w:tc>
          <w:tcPr>
            <w:tcW w:w="1276" w:type="dxa"/>
            <w:shd w:val="clear" w:color="auto" w:fill="auto"/>
            <w:vAlign w:val="center"/>
          </w:tcPr>
          <w:p w14:paraId="1CBE28C7" w14:textId="77777777" w:rsidR="009C1776" w:rsidRPr="00B00B9E" w:rsidRDefault="009C1776" w:rsidP="009E0E36">
            <w:pPr>
              <w:spacing w:before="80" w:after="80"/>
              <w:jc w:val="center"/>
            </w:pPr>
            <w:r w:rsidRPr="00B00B9E"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62F2479" w14:textId="77777777" w:rsidR="009C1776" w:rsidRPr="00B00B9E" w:rsidRDefault="009C1776" w:rsidP="009E0E36">
            <w:pPr>
              <w:spacing w:before="80" w:after="80"/>
              <w:jc w:val="center"/>
            </w:pPr>
            <w:r w:rsidRPr="00B00B9E">
              <w:t>1</w:t>
            </w:r>
          </w:p>
        </w:tc>
        <w:tc>
          <w:tcPr>
            <w:tcW w:w="3969" w:type="dxa"/>
            <w:shd w:val="clear" w:color="auto" w:fill="auto"/>
          </w:tcPr>
          <w:p w14:paraId="1997090E" w14:textId="77777777" w:rsidR="009C1776" w:rsidRPr="00B00B9E" w:rsidRDefault="009C1776" w:rsidP="009E0E36">
            <w:pPr>
              <w:spacing w:before="80" w:after="40"/>
            </w:pPr>
            <w:r w:rsidRPr="00B00B9E">
              <w:t>INFORMER MED Sp. z o.o.</w:t>
            </w:r>
          </w:p>
          <w:p w14:paraId="5243226B" w14:textId="77777777" w:rsidR="009C1776" w:rsidRPr="00B00B9E" w:rsidRDefault="009C1776" w:rsidP="009E0E36">
            <w:r w:rsidRPr="00B00B9E">
              <w:t>Winogrady</w:t>
            </w:r>
            <w:r w:rsidRPr="00B00B9E">
              <w:t xml:space="preserve"> </w:t>
            </w:r>
            <w:r w:rsidRPr="00B00B9E">
              <w:t>118</w:t>
            </w:r>
            <w:r w:rsidRPr="00B00B9E">
              <w:t xml:space="preserve"> </w:t>
            </w:r>
          </w:p>
          <w:p w14:paraId="748C55E2" w14:textId="77777777" w:rsidR="009C1776" w:rsidRPr="00B00B9E" w:rsidRDefault="009C1776" w:rsidP="009E0E36">
            <w:pPr>
              <w:spacing w:after="80"/>
              <w:jc w:val="both"/>
            </w:pPr>
            <w:r w:rsidRPr="00B00B9E">
              <w:t>61-626</w:t>
            </w:r>
            <w:r w:rsidRPr="00B00B9E">
              <w:t xml:space="preserve"> </w:t>
            </w:r>
            <w:r w:rsidRPr="00B00B9E"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6C7B856" w14:textId="77777777" w:rsidR="009C1776" w:rsidRPr="00B00B9E" w:rsidRDefault="009C1776" w:rsidP="009E0E36">
            <w:pPr>
              <w:spacing w:before="80" w:after="80"/>
              <w:jc w:val="center"/>
            </w:pPr>
            <w:r w:rsidRPr="00B00B9E">
              <w:t>13 935.90 zł</w:t>
            </w:r>
          </w:p>
        </w:tc>
      </w:tr>
      <w:tr w:rsidR="009C1776" w:rsidRPr="00B00B9E" w14:paraId="3C5E48F1" w14:textId="77777777" w:rsidTr="009E0E36">
        <w:tc>
          <w:tcPr>
            <w:tcW w:w="1276" w:type="dxa"/>
            <w:shd w:val="clear" w:color="auto" w:fill="auto"/>
            <w:vAlign w:val="center"/>
          </w:tcPr>
          <w:p w14:paraId="12899F07" w14:textId="77777777" w:rsidR="009C1776" w:rsidRPr="00B00B9E" w:rsidRDefault="009C1776" w:rsidP="009E0E36">
            <w:pPr>
              <w:spacing w:before="80" w:after="80"/>
              <w:jc w:val="center"/>
            </w:pPr>
            <w:r w:rsidRPr="00B00B9E"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4A69933" w14:textId="77777777" w:rsidR="009C1776" w:rsidRPr="00B00B9E" w:rsidRDefault="009C1776" w:rsidP="009E0E36">
            <w:pPr>
              <w:spacing w:before="80" w:after="80"/>
              <w:jc w:val="center"/>
            </w:pPr>
            <w:r w:rsidRPr="00B00B9E">
              <w:t>2</w:t>
            </w:r>
          </w:p>
        </w:tc>
        <w:tc>
          <w:tcPr>
            <w:tcW w:w="3969" w:type="dxa"/>
            <w:shd w:val="clear" w:color="auto" w:fill="auto"/>
          </w:tcPr>
          <w:p w14:paraId="46500235" w14:textId="77777777" w:rsidR="009C1776" w:rsidRPr="00B00B9E" w:rsidRDefault="009C1776" w:rsidP="009E0E36">
            <w:pPr>
              <w:spacing w:before="80" w:after="40"/>
            </w:pPr>
            <w:r w:rsidRPr="00B00B9E">
              <w:t>INFORMER MED Sp. z o.o.</w:t>
            </w:r>
          </w:p>
          <w:p w14:paraId="06718C71" w14:textId="77777777" w:rsidR="009C1776" w:rsidRPr="00B00B9E" w:rsidRDefault="009C1776" w:rsidP="009E0E36">
            <w:r w:rsidRPr="00B00B9E">
              <w:t>Winogrady</w:t>
            </w:r>
            <w:r w:rsidRPr="00B00B9E">
              <w:t xml:space="preserve"> </w:t>
            </w:r>
            <w:r w:rsidRPr="00B00B9E">
              <w:t>118</w:t>
            </w:r>
            <w:r w:rsidRPr="00B00B9E">
              <w:t xml:space="preserve"> </w:t>
            </w:r>
          </w:p>
          <w:p w14:paraId="4D256EB7" w14:textId="77777777" w:rsidR="009C1776" w:rsidRPr="00B00B9E" w:rsidRDefault="009C1776" w:rsidP="009E0E36">
            <w:pPr>
              <w:spacing w:after="80"/>
              <w:jc w:val="both"/>
            </w:pPr>
            <w:r w:rsidRPr="00B00B9E">
              <w:t>61-626</w:t>
            </w:r>
            <w:r w:rsidRPr="00B00B9E">
              <w:t xml:space="preserve"> </w:t>
            </w:r>
            <w:r w:rsidRPr="00B00B9E"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0154E01" w14:textId="77777777" w:rsidR="009C1776" w:rsidRPr="00B00B9E" w:rsidRDefault="009C1776" w:rsidP="009E0E36">
            <w:pPr>
              <w:spacing w:before="80" w:after="80"/>
              <w:jc w:val="center"/>
            </w:pPr>
            <w:r w:rsidRPr="00B00B9E">
              <w:t>81 494.70 zł</w:t>
            </w:r>
          </w:p>
        </w:tc>
      </w:tr>
      <w:tr w:rsidR="009C1776" w:rsidRPr="00B00B9E" w14:paraId="64037660" w14:textId="77777777" w:rsidTr="009E0E36">
        <w:tc>
          <w:tcPr>
            <w:tcW w:w="1276" w:type="dxa"/>
            <w:shd w:val="clear" w:color="auto" w:fill="auto"/>
            <w:vAlign w:val="center"/>
          </w:tcPr>
          <w:p w14:paraId="08211175" w14:textId="77777777" w:rsidR="009C1776" w:rsidRPr="00B00B9E" w:rsidRDefault="009C1776" w:rsidP="009E0E36">
            <w:pPr>
              <w:spacing w:before="80" w:after="80"/>
              <w:jc w:val="center"/>
            </w:pPr>
            <w:r w:rsidRPr="00B00B9E"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7A7690D" w14:textId="77777777" w:rsidR="009C1776" w:rsidRPr="00B00B9E" w:rsidRDefault="009C1776" w:rsidP="009E0E36">
            <w:pPr>
              <w:spacing w:before="80" w:after="80"/>
              <w:jc w:val="center"/>
            </w:pPr>
            <w:r w:rsidRPr="00B00B9E">
              <w:t>3</w:t>
            </w:r>
          </w:p>
        </w:tc>
        <w:tc>
          <w:tcPr>
            <w:tcW w:w="3969" w:type="dxa"/>
            <w:shd w:val="clear" w:color="auto" w:fill="auto"/>
          </w:tcPr>
          <w:p w14:paraId="6C7616B9" w14:textId="77777777" w:rsidR="009C1776" w:rsidRPr="00B00B9E" w:rsidRDefault="009C1776" w:rsidP="009E0E36">
            <w:pPr>
              <w:spacing w:before="80" w:after="40"/>
            </w:pPr>
            <w:r w:rsidRPr="00B00B9E">
              <w:t>INFORMER MED Sp. z o.o.</w:t>
            </w:r>
          </w:p>
          <w:p w14:paraId="0952B2EB" w14:textId="77777777" w:rsidR="009C1776" w:rsidRPr="00B00B9E" w:rsidRDefault="009C1776" w:rsidP="009E0E36">
            <w:r w:rsidRPr="00B00B9E">
              <w:t>Winogrady</w:t>
            </w:r>
            <w:r w:rsidRPr="00B00B9E">
              <w:t xml:space="preserve"> </w:t>
            </w:r>
            <w:r w:rsidRPr="00B00B9E">
              <w:t>118</w:t>
            </w:r>
            <w:r w:rsidRPr="00B00B9E">
              <w:t xml:space="preserve"> </w:t>
            </w:r>
          </w:p>
          <w:p w14:paraId="44A690A7" w14:textId="77777777" w:rsidR="009C1776" w:rsidRPr="00B00B9E" w:rsidRDefault="009C1776" w:rsidP="009E0E36">
            <w:pPr>
              <w:spacing w:after="80"/>
              <w:jc w:val="both"/>
            </w:pPr>
            <w:r w:rsidRPr="00B00B9E">
              <w:t>61-626</w:t>
            </w:r>
            <w:r w:rsidRPr="00B00B9E">
              <w:t xml:space="preserve"> </w:t>
            </w:r>
            <w:r w:rsidRPr="00B00B9E"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50821BF" w14:textId="77777777" w:rsidR="009C1776" w:rsidRPr="00B00B9E" w:rsidRDefault="009C1776" w:rsidP="009E0E36">
            <w:pPr>
              <w:spacing w:before="80" w:after="80"/>
              <w:jc w:val="center"/>
            </w:pPr>
            <w:r w:rsidRPr="00B00B9E">
              <w:t>83 192.40 zł</w:t>
            </w:r>
          </w:p>
        </w:tc>
      </w:tr>
    </w:tbl>
    <w:p w14:paraId="73E1207B" w14:textId="7363BC96" w:rsidR="00A80738" w:rsidRPr="00B00B9E" w:rsidRDefault="00A80738" w:rsidP="00B00B9E">
      <w:pPr>
        <w:pStyle w:val="Nagwek1"/>
        <w:jc w:val="right"/>
        <w:rPr>
          <w:rFonts w:ascii="Times New Roman" w:hAnsi="Times New Roman" w:cs="Times New Roman"/>
          <w:sz w:val="22"/>
          <w:szCs w:val="22"/>
        </w:rPr>
      </w:pPr>
      <w:r w:rsidRPr="00B00B9E">
        <w:rPr>
          <w:rFonts w:ascii="Times New Roman" w:hAnsi="Times New Roman" w:cs="Times New Roman"/>
          <w:sz w:val="22"/>
          <w:szCs w:val="22"/>
        </w:rPr>
        <w:t>Zamawiający</w:t>
      </w:r>
    </w:p>
    <w:p w14:paraId="5446CA37" w14:textId="247E2B24" w:rsidR="00B00B9E" w:rsidRPr="00B00B9E" w:rsidRDefault="00B00B9E" w:rsidP="00B00B9E">
      <w:pPr>
        <w:pStyle w:val="Nagwek1"/>
        <w:jc w:val="right"/>
        <w:rPr>
          <w:rFonts w:ascii="Times New Roman" w:hAnsi="Times New Roman" w:cs="Times New Roman"/>
          <w:sz w:val="22"/>
          <w:szCs w:val="22"/>
        </w:rPr>
      </w:pPr>
      <w:r w:rsidRPr="00B00B9E">
        <w:rPr>
          <w:rFonts w:ascii="Times New Roman" w:hAnsi="Times New Roman" w:cs="Times New Roman"/>
          <w:sz w:val="22"/>
          <w:szCs w:val="22"/>
        </w:rPr>
        <w:t>Dyrektor SP ZOZ Kolbuszowa</w:t>
      </w:r>
    </w:p>
    <w:p w14:paraId="1749C378" w14:textId="7CF7C145" w:rsidR="00B00B9E" w:rsidRPr="00B00B9E" w:rsidRDefault="00B00B9E" w:rsidP="00B00B9E">
      <w:pPr>
        <w:pStyle w:val="Nagwek1"/>
        <w:jc w:val="right"/>
        <w:rPr>
          <w:rFonts w:ascii="Times New Roman" w:hAnsi="Times New Roman" w:cs="Times New Roman"/>
          <w:sz w:val="22"/>
          <w:szCs w:val="22"/>
        </w:rPr>
      </w:pPr>
      <w:r w:rsidRPr="00B00B9E">
        <w:rPr>
          <w:rFonts w:ascii="Times New Roman" w:hAnsi="Times New Roman" w:cs="Times New Roman"/>
          <w:sz w:val="22"/>
          <w:szCs w:val="22"/>
        </w:rPr>
        <w:t>Zbigniew Strzelczyk</w:t>
      </w:r>
    </w:p>
    <w:p w14:paraId="1FC0BF7A" w14:textId="0917F89C" w:rsidR="00B00B9E" w:rsidRPr="00B00B9E" w:rsidRDefault="009C1776" w:rsidP="00B00B9E">
      <w:pPr>
        <w:jc w:val="right"/>
        <w:rPr>
          <w:sz w:val="22"/>
          <w:szCs w:val="22"/>
        </w:rPr>
      </w:pPr>
      <w:r w:rsidRPr="00B00B9E">
        <w:rPr>
          <w:sz w:val="22"/>
          <w:szCs w:val="22"/>
        </w:rPr>
        <w:t xml:space="preserve">  </w:t>
      </w:r>
      <w:bookmarkEnd w:id="0"/>
    </w:p>
    <w:sectPr w:rsidR="00B00B9E" w:rsidRPr="00B00B9E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50EC17" w14:textId="77777777" w:rsidR="00EE74DB" w:rsidRDefault="00EE74DB">
      <w:r>
        <w:separator/>
      </w:r>
    </w:p>
  </w:endnote>
  <w:endnote w:type="continuationSeparator" w:id="0">
    <w:p w14:paraId="18823910" w14:textId="77777777" w:rsidR="00EE74DB" w:rsidRDefault="00EE7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5504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0060A8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28A28C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00D5E1F9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7F0A58F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5650D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7674221" w14:textId="77777777" w:rsidR="009F189D" w:rsidRDefault="009F189D">
    <w:pPr>
      <w:pStyle w:val="Stopka"/>
      <w:tabs>
        <w:tab w:val="clear" w:pos="4536"/>
      </w:tabs>
      <w:jc w:val="center"/>
    </w:pPr>
  </w:p>
  <w:p w14:paraId="4F60F4E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A61B64" w14:textId="77777777" w:rsidR="00EE74DB" w:rsidRDefault="00EE74DB">
      <w:r>
        <w:separator/>
      </w:r>
    </w:p>
  </w:footnote>
  <w:footnote w:type="continuationSeparator" w:id="0">
    <w:p w14:paraId="68075C95" w14:textId="77777777" w:rsidR="00EE74DB" w:rsidRDefault="00EE74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72104" w14:textId="77777777" w:rsidR="009C1776" w:rsidRDefault="009C17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E1F31" w14:textId="77777777" w:rsidR="009C1776" w:rsidRDefault="009C17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C667C2" w14:textId="77777777" w:rsidR="009C1776" w:rsidRDefault="009C177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74D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C1776"/>
    <w:rsid w:val="009D19BD"/>
    <w:rsid w:val="009F189D"/>
    <w:rsid w:val="00A80738"/>
    <w:rsid w:val="00B00B9E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EE74DB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CFC2E2"/>
  <w15:chartTrackingRefBased/>
  <w15:docId w15:val="{4304FE5A-232C-45E9-B35D-19794FD16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paragraph" w:styleId="Nagwek1">
    <w:name w:val="heading 1"/>
    <w:basedOn w:val="Normalny"/>
    <w:next w:val="Normalny"/>
    <w:link w:val="Nagwek1Znak"/>
    <w:qFormat/>
    <w:rsid w:val="00B00B9E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B00B9E"/>
    <w:rPr>
      <w:rFonts w:asciiTheme="majorHAnsi" w:eastAsiaTheme="majorEastAsia" w:hAnsiTheme="majorHAnsi" w:cstheme="majorBidi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2024-05-24T09:19:00Z</cp:lastPrinted>
  <dcterms:created xsi:type="dcterms:W3CDTF">2024-05-24T09:21:00Z</dcterms:created>
  <dcterms:modified xsi:type="dcterms:W3CDTF">2024-05-24T09:21:00Z</dcterms:modified>
</cp:coreProperties>
</file>