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62E" w:rsidRDefault="00AC062E" w:rsidP="00AC062E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AC062E" w:rsidRDefault="00AC062E" w:rsidP="00AC062E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AC062E" w:rsidRDefault="00AC062E" w:rsidP="00AC062E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AC062E" w:rsidRDefault="00AC062E" w:rsidP="00AC062E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AC062E" w:rsidRDefault="00AC062E" w:rsidP="00AC062E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0</w:t>
      </w:r>
      <w:r w:rsidR="004A70AA">
        <w:rPr>
          <w:b/>
          <w:bCs/>
        </w:rPr>
        <w:t>5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</w:t>
      </w:r>
      <w:r w:rsidR="004A70AA">
        <w:t>13</w:t>
      </w:r>
      <w:r>
        <w:t>.0</w:t>
      </w:r>
      <w:r w:rsidR="00FC0A78">
        <w:t>6</w:t>
      </w:r>
      <w:r>
        <w:t>.2024 r.</w:t>
      </w:r>
    </w:p>
    <w:p w:rsidR="00AC062E" w:rsidRDefault="00AC062E" w:rsidP="00AC062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AC062E" w:rsidRDefault="00AC062E" w:rsidP="00AC062E"/>
    <w:p w:rsidR="00054702" w:rsidRPr="00AC59AF" w:rsidRDefault="00054702" w:rsidP="00AC062E"/>
    <w:p w:rsidR="00AC062E" w:rsidRDefault="00AC062E" w:rsidP="00AC062E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INFORMACJA</w:t>
      </w:r>
    </w:p>
    <w:p w:rsidR="00AC062E" w:rsidRDefault="00AC062E" w:rsidP="00AC062E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C062E" w:rsidRDefault="00AC062E" w:rsidP="00AC062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054702" w:rsidRDefault="00054702" w:rsidP="00AC062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AC062E" w:rsidRPr="00631243" w:rsidRDefault="00AC062E" w:rsidP="00AC062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AC062E" w:rsidRPr="00607F9B" w:rsidTr="00DB55BB">
        <w:trPr>
          <w:trHeight w:val="698"/>
        </w:trPr>
        <w:tc>
          <w:tcPr>
            <w:tcW w:w="1016" w:type="dxa"/>
            <w:shd w:val="clear" w:color="auto" w:fill="auto"/>
          </w:tcPr>
          <w:p w:rsidR="00AC062E" w:rsidRPr="000224F7" w:rsidRDefault="00AC062E" w:rsidP="00DB55BB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4A70AA" w:rsidRDefault="00AC062E" w:rsidP="00DB55BB">
            <w:pPr>
              <w:rPr>
                <w:b/>
                <w:i/>
              </w:rPr>
            </w:pPr>
            <w:r w:rsidRPr="000224F7">
              <w:rPr>
                <w:i/>
              </w:rPr>
              <w:t>postępowania o udzielenie zamówienia publicznego, prowadzonego w trybie podstawowym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i/>
              </w:rPr>
              <w:t xml:space="preserve">(art. 275 </w:t>
            </w:r>
            <w:proofErr w:type="spellStart"/>
            <w:r w:rsidRPr="000224F7">
              <w:rPr>
                <w:i/>
              </w:rPr>
              <w:t>pkt</w:t>
            </w:r>
            <w:proofErr w:type="spellEnd"/>
            <w:r w:rsidRPr="000224F7">
              <w:rPr>
                <w:i/>
              </w:rPr>
              <w:t xml:space="preserve"> 1 ustawy </w:t>
            </w:r>
            <w:proofErr w:type="spellStart"/>
            <w:r w:rsidRPr="000224F7">
              <w:rPr>
                <w:i/>
              </w:rPr>
              <w:t>Pzp</w:t>
            </w:r>
            <w:proofErr w:type="spellEnd"/>
            <w:r w:rsidRPr="000224F7">
              <w:rPr>
                <w:i/>
              </w:rPr>
              <w:t>) pn.</w:t>
            </w:r>
            <w:r w:rsidRPr="000224F7">
              <w:rPr>
                <w:b/>
                <w:i/>
              </w:rPr>
              <w:t xml:space="preserve"> </w:t>
            </w:r>
          </w:p>
          <w:p w:rsidR="004A70AA" w:rsidRPr="004A70AA" w:rsidRDefault="00AC062E" w:rsidP="00DB55BB">
            <w:pPr>
              <w:rPr>
                <w:b/>
                <w:bCs/>
              </w:rPr>
            </w:pPr>
            <w:r w:rsidRPr="004A70AA">
              <w:rPr>
                <w:b/>
                <w:bCs/>
              </w:rPr>
              <w:t xml:space="preserve">”Dostawa </w:t>
            </w:r>
            <w:r w:rsidR="004A70AA" w:rsidRPr="004A70AA">
              <w:rPr>
                <w:b/>
                <w:bCs/>
              </w:rPr>
              <w:t>produktów leczniczych w ramach Programu lekowego</w:t>
            </w:r>
            <w:r w:rsidRPr="004A70AA">
              <w:rPr>
                <w:b/>
                <w:bCs/>
              </w:rPr>
              <w:t xml:space="preserve">”; </w:t>
            </w:r>
          </w:p>
          <w:p w:rsidR="00AC062E" w:rsidRPr="000224F7" w:rsidRDefault="00AC062E" w:rsidP="004A70AA">
            <w:pPr>
              <w:rPr>
                <w:i/>
              </w:rPr>
            </w:pPr>
            <w:r w:rsidRPr="004A70AA">
              <w:rPr>
                <w:b/>
                <w:bCs/>
              </w:rPr>
              <w:t>nr postępowania:</w:t>
            </w:r>
            <w:r w:rsidRPr="004A70AA">
              <w:rPr>
                <w:b/>
              </w:rPr>
              <w:t xml:space="preserve"> AZP/0</w:t>
            </w:r>
            <w:r w:rsidR="004A70AA" w:rsidRPr="004A70AA">
              <w:rPr>
                <w:b/>
              </w:rPr>
              <w:t>5</w:t>
            </w:r>
            <w:r w:rsidRPr="004A70AA">
              <w:rPr>
                <w:b/>
              </w:rPr>
              <w:t>/P/2024</w:t>
            </w:r>
          </w:p>
        </w:tc>
      </w:tr>
    </w:tbl>
    <w:p w:rsidR="00AC062E" w:rsidRPr="00631243" w:rsidRDefault="00AC062E" w:rsidP="00AC062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AC062E" w:rsidRDefault="00AC062E" w:rsidP="00AC062E">
      <w:pPr>
        <w:pStyle w:val="Nagwek"/>
        <w:tabs>
          <w:tab w:val="clear" w:pos="4536"/>
          <w:tab w:val="clear" w:pos="9072"/>
        </w:tabs>
        <w:rPr>
          <w:bCs/>
          <w:i/>
        </w:rPr>
      </w:pPr>
    </w:p>
    <w:p w:rsidR="00AC062E" w:rsidRDefault="00AC062E" w:rsidP="00AC062E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</w:t>
      </w:r>
      <w:r w:rsidR="004A70AA">
        <w:t xml:space="preserve"> w zakresie</w:t>
      </w:r>
      <w:r w:rsidRPr="005C236C">
        <w:t>:</w:t>
      </w: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54D60" w:rsidTr="00DB55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D60" w:rsidRPr="00DB668B" w:rsidRDefault="00754D60" w:rsidP="00DB55BB">
            <w:pPr>
              <w:spacing w:before="120" w:after="240"/>
              <w:jc w:val="both"/>
            </w:pPr>
            <w:r w:rsidRPr="00DB668B">
              <w:rPr>
                <w:b/>
                <w:bCs/>
              </w:rPr>
              <w:t>Część nr 1</w:t>
            </w:r>
            <w:r w:rsidRPr="00DB668B">
              <w:t xml:space="preserve">: </w:t>
            </w:r>
            <w:r w:rsidRPr="00DB668B">
              <w:rPr>
                <w:b/>
              </w:rPr>
              <w:t xml:space="preserve">Dostawa produktów leczniczych w ramach Programu lekowego - </w:t>
            </w:r>
            <w:proofErr w:type="spellStart"/>
            <w:r w:rsidRPr="00DB668B">
              <w:rPr>
                <w:b/>
              </w:rPr>
              <w:t>Aflibercept</w:t>
            </w:r>
            <w:proofErr w:type="spellEnd"/>
          </w:p>
          <w:p w:rsidR="00517B96" w:rsidRPr="00517B96" w:rsidRDefault="00517B96" w:rsidP="00517B96">
            <w:pPr>
              <w:spacing w:before="40"/>
              <w:rPr>
                <w:b/>
              </w:rPr>
            </w:pPr>
            <w:r w:rsidRPr="00517B96">
              <w:rPr>
                <w:b/>
                <w:u w:val="single"/>
              </w:rPr>
              <w:t>Konsorcjum firm</w:t>
            </w:r>
            <w:r w:rsidRPr="00517B96">
              <w:rPr>
                <w:b/>
              </w:rPr>
              <w:t>:</w:t>
            </w:r>
          </w:p>
          <w:p w:rsidR="00517B96" w:rsidRPr="00517B96" w:rsidRDefault="00517B96" w:rsidP="00517B96">
            <w:pPr>
              <w:spacing w:before="40"/>
            </w:pPr>
            <w:r w:rsidRPr="00517B96">
              <w:rPr>
                <w:b/>
              </w:rPr>
              <w:t>BAYER Sp. z o.o.</w:t>
            </w:r>
            <w:r>
              <w:rPr>
                <w:b/>
              </w:rPr>
              <w:t xml:space="preserve">, </w:t>
            </w:r>
            <w:r w:rsidRPr="00517B96">
              <w:t>Aleje Jerozolimskie 158, 02-326 Warszawa</w:t>
            </w:r>
          </w:p>
          <w:p w:rsidR="00517B96" w:rsidRPr="00517B96" w:rsidRDefault="00517B96" w:rsidP="00517B96">
            <w:pPr>
              <w:rPr>
                <w:b/>
              </w:rPr>
            </w:pPr>
          </w:p>
          <w:p w:rsidR="00517B96" w:rsidRPr="00517B96" w:rsidRDefault="00517B96" w:rsidP="00517B96">
            <w:pPr>
              <w:rPr>
                <w:b/>
              </w:rPr>
            </w:pPr>
            <w:r w:rsidRPr="00517B96">
              <w:rPr>
                <w:b/>
              </w:rPr>
              <w:t>URTICA Sp. z o.o.</w:t>
            </w:r>
            <w:r>
              <w:rPr>
                <w:b/>
              </w:rPr>
              <w:t xml:space="preserve">, </w:t>
            </w:r>
            <w:r w:rsidRPr="00517B96">
              <w:t>Krzemieniecka 120, 54-613 Wrocław</w:t>
            </w:r>
          </w:p>
          <w:p w:rsidR="00DB668B" w:rsidRPr="00DB668B" w:rsidRDefault="00DB668B" w:rsidP="00DB668B">
            <w:pPr>
              <w:jc w:val="both"/>
              <w:rPr>
                <w:sz w:val="16"/>
                <w:szCs w:val="16"/>
              </w:rPr>
            </w:pPr>
          </w:p>
          <w:p w:rsidR="00517B96" w:rsidRDefault="00517B96" w:rsidP="00517B96">
            <w:pPr>
              <w:jc w:val="both"/>
            </w:pPr>
          </w:p>
          <w:p w:rsidR="00754D60" w:rsidRPr="00DB668B" w:rsidRDefault="00754D60" w:rsidP="00DB55BB">
            <w:pPr>
              <w:spacing w:line="360" w:lineRule="auto"/>
              <w:jc w:val="both"/>
              <w:rPr>
                <w:bCs/>
              </w:rPr>
            </w:pPr>
            <w:r w:rsidRPr="00DB668B">
              <w:t xml:space="preserve">za cenę wykonania przedmiotu zamówienia w wysokości </w:t>
            </w:r>
            <w:r w:rsidRPr="00DB668B">
              <w:rPr>
                <w:b/>
              </w:rPr>
              <w:t>840 839.31 zł</w:t>
            </w:r>
            <w:r w:rsidRPr="00DB668B">
              <w:t xml:space="preserve"> </w:t>
            </w:r>
            <w:r w:rsidRPr="00DB668B">
              <w:rPr>
                <w:b/>
                <w:bCs/>
              </w:rPr>
              <w:t>brutto</w:t>
            </w:r>
            <w:r w:rsidRPr="00DB668B">
              <w:rPr>
                <w:bCs/>
              </w:rPr>
              <w:t>.</w:t>
            </w:r>
          </w:p>
          <w:p w:rsidR="00754D60" w:rsidRPr="00DB668B" w:rsidRDefault="00754D60" w:rsidP="00DB55BB">
            <w:pPr>
              <w:spacing w:before="120" w:line="360" w:lineRule="auto"/>
              <w:jc w:val="both"/>
              <w:rPr>
                <w:color w:val="000000"/>
              </w:rPr>
            </w:pPr>
            <w:r w:rsidRPr="00DB668B">
              <w:rPr>
                <w:color w:val="000000"/>
                <w:u w:val="single"/>
              </w:rPr>
              <w:t>Uzasadnienie wyboru</w:t>
            </w:r>
            <w:r w:rsidRPr="00DB668B">
              <w:rPr>
                <w:color w:val="000000"/>
              </w:rPr>
              <w:t>:</w:t>
            </w:r>
          </w:p>
          <w:p w:rsidR="00754D60" w:rsidRPr="00DB668B" w:rsidRDefault="00754D60" w:rsidP="00DB668B">
            <w:pPr>
              <w:pStyle w:val="Nagwek"/>
              <w:tabs>
                <w:tab w:val="left" w:pos="708"/>
              </w:tabs>
              <w:jc w:val="both"/>
            </w:pPr>
            <w:r w:rsidRPr="00DB668B">
              <w:t xml:space="preserve">art. 239 ust. 1 ustawy z dnia 11 września 2019r. Prawo zamówień publicznych (Dz. U. z 2023 r. poz. 1605 z </w:t>
            </w:r>
            <w:proofErr w:type="spellStart"/>
            <w:r w:rsidRPr="00DB668B">
              <w:t>późn</w:t>
            </w:r>
            <w:proofErr w:type="spellEnd"/>
            <w:r w:rsidRPr="00DB668B">
              <w:t>. zm.) - najkorzystniejsza (jedyna złożona w pakiecie) oferta przy zadanym kryterium "cena".</w:t>
            </w:r>
          </w:p>
        </w:tc>
      </w:tr>
      <w:tr w:rsidR="00754D60" w:rsidTr="00DB55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D60" w:rsidRPr="00DB668B" w:rsidRDefault="00754D60" w:rsidP="00DB55BB">
            <w:pPr>
              <w:spacing w:before="120" w:after="240"/>
              <w:jc w:val="both"/>
            </w:pPr>
            <w:r w:rsidRPr="00DB668B">
              <w:rPr>
                <w:b/>
                <w:bCs/>
              </w:rPr>
              <w:lastRenderedPageBreak/>
              <w:t>Część nr 2</w:t>
            </w:r>
            <w:r w:rsidRPr="00DB668B">
              <w:t xml:space="preserve">: </w:t>
            </w:r>
            <w:r w:rsidRPr="00DB668B">
              <w:rPr>
                <w:b/>
              </w:rPr>
              <w:t xml:space="preserve">Dostawa produktów leczniczych w ramach Programu lekowego - </w:t>
            </w:r>
            <w:proofErr w:type="spellStart"/>
            <w:r w:rsidRPr="00DB668B">
              <w:rPr>
                <w:b/>
              </w:rPr>
              <w:t>Adalimumab</w:t>
            </w:r>
            <w:proofErr w:type="spellEnd"/>
          </w:p>
          <w:p w:rsidR="00754D60" w:rsidRPr="00DB668B" w:rsidRDefault="00754D60" w:rsidP="00DB55BB">
            <w:pPr>
              <w:spacing w:before="60" w:line="360" w:lineRule="auto"/>
              <w:jc w:val="both"/>
              <w:rPr>
                <w:b/>
              </w:rPr>
            </w:pPr>
            <w:r w:rsidRPr="00DB668B">
              <w:rPr>
                <w:b/>
              </w:rPr>
              <w:t>BIALMED Sp. z o.o.</w:t>
            </w:r>
          </w:p>
          <w:p w:rsidR="00754D60" w:rsidRPr="00DB668B" w:rsidRDefault="00754D60" w:rsidP="00DB668B">
            <w:pPr>
              <w:spacing w:line="360" w:lineRule="auto"/>
              <w:jc w:val="both"/>
              <w:rPr>
                <w:bCs/>
              </w:rPr>
            </w:pPr>
            <w:r w:rsidRPr="00DB668B">
              <w:rPr>
                <w:bCs/>
              </w:rPr>
              <w:t>Kazimierzowska 46/48 /35</w:t>
            </w:r>
            <w:r w:rsidR="00DB668B">
              <w:rPr>
                <w:bCs/>
              </w:rPr>
              <w:t xml:space="preserve">, </w:t>
            </w:r>
            <w:r w:rsidRPr="00DB668B">
              <w:rPr>
                <w:bCs/>
              </w:rPr>
              <w:t>02-546 Warszawa</w:t>
            </w:r>
          </w:p>
          <w:p w:rsidR="00DB668B" w:rsidRPr="00DB668B" w:rsidRDefault="00DB668B" w:rsidP="00DB668B">
            <w:pPr>
              <w:jc w:val="both"/>
              <w:rPr>
                <w:sz w:val="16"/>
                <w:szCs w:val="16"/>
              </w:rPr>
            </w:pPr>
          </w:p>
          <w:p w:rsidR="00754D60" w:rsidRPr="00DB668B" w:rsidRDefault="00754D60" w:rsidP="00DB55BB">
            <w:pPr>
              <w:spacing w:line="360" w:lineRule="auto"/>
              <w:jc w:val="both"/>
              <w:rPr>
                <w:bCs/>
              </w:rPr>
            </w:pPr>
            <w:r w:rsidRPr="00DB668B">
              <w:t xml:space="preserve">za cenę wykonania przedmiotu zamówienia w wysokości </w:t>
            </w:r>
            <w:r w:rsidRPr="00DB668B">
              <w:rPr>
                <w:b/>
              </w:rPr>
              <w:t>6 154.44 zł</w:t>
            </w:r>
            <w:r w:rsidRPr="00DB668B">
              <w:t xml:space="preserve"> </w:t>
            </w:r>
            <w:r w:rsidRPr="00DB668B">
              <w:rPr>
                <w:b/>
                <w:bCs/>
              </w:rPr>
              <w:t>brutto</w:t>
            </w:r>
            <w:r w:rsidRPr="00DB668B">
              <w:rPr>
                <w:bCs/>
              </w:rPr>
              <w:t>.</w:t>
            </w:r>
          </w:p>
          <w:p w:rsidR="00754D60" w:rsidRPr="00DB668B" w:rsidRDefault="00754D60" w:rsidP="00DB55BB">
            <w:pPr>
              <w:spacing w:before="120" w:line="360" w:lineRule="auto"/>
              <w:jc w:val="both"/>
              <w:rPr>
                <w:color w:val="000000"/>
              </w:rPr>
            </w:pPr>
            <w:r w:rsidRPr="00DB668B">
              <w:rPr>
                <w:color w:val="000000"/>
                <w:u w:val="single"/>
              </w:rPr>
              <w:t>Uzasadnienie wyboru</w:t>
            </w:r>
            <w:r w:rsidRPr="00DB668B">
              <w:rPr>
                <w:color w:val="000000"/>
              </w:rPr>
              <w:t>:</w:t>
            </w:r>
          </w:p>
          <w:p w:rsidR="00754D60" w:rsidRPr="00DB668B" w:rsidRDefault="00754D60" w:rsidP="00DB668B">
            <w:pPr>
              <w:pStyle w:val="Nagwek"/>
              <w:tabs>
                <w:tab w:val="left" w:pos="708"/>
              </w:tabs>
              <w:jc w:val="both"/>
            </w:pPr>
            <w:r w:rsidRPr="00DB668B">
              <w:t xml:space="preserve">art. 239 ust. 1 ustawy z dnia 11 września 2019r. Prawo zamówień publicznych (Dz. U. z 2023 r. poz. 1605 z </w:t>
            </w:r>
            <w:proofErr w:type="spellStart"/>
            <w:r w:rsidRPr="00DB668B">
              <w:t>późn</w:t>
            </w:r>
            <w:proofErr w:type="spellEnd"/>
            <w:r w:rsidRPr="00DB668B">
              <w:t>. zm.) - najkorzystniejsza (jedyna złożona w pakiecie) oferta przy zadanym kryterium "cena".</w:t>
            </w:r>
          </w:p>
        </w:tc>
      </w:tr>
      <w:tr w:rsidR="00754D60" w:rsidTr="00DB55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D60" w:rsidRPr="00DB668B" w:rsidRDefault="00754D60" w:rsidP="00DB55BB">
            <w:pPr>
              <w:spacing w:before="120" w:after="240"/>
              <w:jc w:val="both"/>
            </w:pPr>
            <w:r w:rsidRPr="00DB668B">
              <w:rPr>
                <w:b/>
                <w:bCs/>
              </w:rPr>
              <w:t>Część nr 3</w:t>
            </w:r>
            <w:r w:rsidRPr="00DB668B">
              <w:t xml:space="preserve">: </w:t>
            </w:r>
            <w:r w:rsidRPr="00DB668B">
              <w:rPr>
                <w:b/>
              </w:rPr>
              <w:t xml:space="preserve">Dostawa produktów leczniczych w ramach Programu lekowego - </w:t>
            </w:r>
            <w:proofErr w:type="spellStart"/>
            <w:r w:rsidRPr="00DB668B">
              <w:rPr>
                <w:b/>
              </w:rPr>
              <w:t>Farycymab</w:t>
            </w:r>
            <w:proofErr w:type="spellEnd"/>
          </w:p>
          <w:p w:rsidR="00754D60" w:rsidRPr="00DB668B" w:rsidRDefault="00754D60" w:rsidP="00DB55BB">
            <w:pPr>
              <w:spacing w:before="60" w:line="360" w:lineRule="auto"/>
              <w:jc w:val="both"/>
              <w:rPr>
                <w:b/>
              </w:rPr>
            </w:pPr>
            <w:r w:rsidRPr="00DB668B">
              <w:rPr>
                <w:b/>
              </w:rPr>
              <w:t>ROCHE POLSKA Sp. z o.o.</w:t>
            </w:r>
          </w:p>
          <w:p w:rsidR="00754D60" w:rsidRPr="00DB668B" w:rsidRDefault="00754D60" w:rsidP="00DB668B">
            <w:pPr>
              <w:spacing w:line="360" w:lineRule="auto"/>
              <w:jc w:val="both"/>
              <w:rPr>
                <w:bCs/>
              </w:rPr>
            </w:pPr>
            <w:r w:rsidRPr="00DB668B">
              <w:rPr>
                <w:bCs/>
              </w:rPr>
              <w:t xml:space="preserve">Domaniewska </w:t>
            </w:r>
            <w:r w:rsidR="00517B96">
              <w:rPr>
                <w:bCs/>
              </w:rPr>
              <w:t>28</w:t>
            </w:r>
            <w:r w:rsidR="00DB668B">
              <w:rPr>
                <w:bCs/>
              </w:rPr>
              <w:t xml:space="preserve">, </w:t>
            </w:r>
            <w:r w:rsidRPr="00DB668B">
              <w:rPr>
                <w:bCs/>
              </w:rPr>
              <w:t>02-672 Warszawa</w:t>
            </w:r>
          </w:p>
          <w:p w:rsidR="00DB668B" w:rsidRPr="00DB668B" w:rsidRDefault="00DB668B" w:rsidP="00DB668B">
            <w:pPr>
              <w:jc w:val="both"/>
              <w:rPr>
                <w:sz w:val="16"/>
                <w:szCs w:val="16"/>
              </w:rPr>
            </w:pPr>
          </w:p>
          <w:p w:rsidR="00754D60" w:rsidRPr="00DB668B" w:rsidRDefault="00754D60" w:rsidP="00DB55BB">
            <w:pPr>
              <w:spacing w:line="360" w:lineRule="auto"/>
              <w:jc w:val="both"/>
              <w:rPr>
                <w:bCs/>
              </w:rPr>
            </w:pPr>
            <w:r w:rsidRPr="00DB668B">
              <w:t xml:space="preserve">za cenę wykonania przedmiotu zamówienia w wysokości </w:t>
            </w:r>
            <w:r w:rsidRPr="00DB668B">
              <w:rPr>
                <w:b/>
              </w:rPr>
              <w:t>88 989.84 zł</w:t>
            </w:r>
            <w:r w:rsidRPr="00DB668B">
              <w:t xml:space="preserve"> </w:t>
            </w:r>
            <w:r w:rsidRPr="00DB668B">
              <w:rPr>
                <w:b/>
                <w:bCs/>
              </w:rPr>
              <w:t>brutto</w:t>
            </w:r>
            <w:r w:rsidRPr="00DB668B">
              <w:rPr>
                <w:bCs/>
              </w:rPr>
              <w:t>.</w:t>
            </w:r>
          </w:p>
          <w:p w:rsidR="00754D60" w:rsidRPr="00DB668B" w:rsidRDefault="00754D60" w:rsidP="00DB55BB">
            <w:pPr>
              <w:spacing w:before="120" w:line="360" w:lineRule="auto"/>
              <w:jc w:val="both"/>
              <w:rPr>
                <w:color w:val="000000"/>
              </w:rPr>
            </w:pPr>
            <w:r w:rsidRPr="00DB668B">
              <w:rPr>
                <w:color w:val="000000"/>
                <w:u w:val="single"/>
              </w:rPr>
              <w:t>Uzasadnienie wyboru</w:t>
            </w:r>
            <w:r w:rsidRPr="00DB668B">
              <w:rPr>
                <w:color w:val="000000"/>
              </w:rPr>
              <w:t>:</w:t>
            </w:r>
          </w:p>
          <w:p w:rsidR="00754D60" w:rsidRPr="00DB668B" w:rsidRDefault="00754D60" w:rsidP="00DB668B">
            <w:pPr>
              <w:pStyle w:val="Nagwek"/>
              <w:tabs>
                <w:tab w:val="left" w:pos="708"/>
              </w:tabs>
              <w:jc w:val="both"/>
            </w:pPr>
            <w:r w:rsidRPr="00DB668B">
              <w:t xml:space="preserve">art. 239 ust. 1 ustawy z dnia 11 września 2019r. Prawo zamówień publicznych (Dz. U. z 2023 r. poz. 1605 z </w:t>
            </w:r>
            <w:proofErr w:type="spellStart"/>
            <w:r w:rsidRPr="00DB668B">
              <w:t>późn</w:t>
            </w:r>
            <w:proofErr w:type="spellEnd"/>
            <w:r w:rsidRPr="00DB668B">
              <w:t>. zm.) - najkorzystniejsza (jedyna złożona w pakiecie) oferta przy zadanym kryterium "cena".</w:t>
            </w:r>
          </w:p>
        </w:tc>
      </w:tr>
      <w:tr w:rsidR="00F9131A" w:rsidTr="00F9131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31A" w:rsidRDefault="00F9131A">
            <w:pPr>
              <w:spacing w:before="120" w:after="24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Część nr 4: Dostawa produktów leczniczych w ramach Programu lekowego - </w:t>
            </w:r>
            <w:proofErr w:type="spellStart"/>
            <w:r>
              <w:rPr>
                <w:b/>
              </w:rPr>
              <w:t>Dexamethasonum</w:t>
            </w:r>
            <w:proofErr w:type="spellEnd"/>
          </w:p>
          <w:p w:rsidR="00F9131A" w:rsidRDefault="00F9131A">
            <w:pPr>
              <w:spacing w:before="12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ABBVIE Sp. z o.o.</w:t>
            </w:r>
          </w:p>
          <w:p w:rsidR="00F9131A" w:rsidRDefault="00F9131A">
            <w:p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Postępu 21 B, 02-676 Warszawa</w:t>
            </w:r>
          </w:p>
          <w:p w:rsidR="00F9131A" w:rsidRDefault="00F9131A">
            <w:pPr>
              <w:jc w:val="both"/>
              <w:rPr>
                <w:bCs/>
                <w:sz w:val="16"/>
                <w:szCs w:val="16"/>
              </w:rPr>
            </w:pPr>
          </w:p>
          <w:p w:rsidR="00F9131A" w:rsidRDefault="00F9131A">
            <w:pPr>
              <w:jc w:val="both"/>
              <w:rPr>
                <w:b/>
                <w:bCs/>
              </w:rPr>
            </w:pPr>
            <w:r>
              <w:rPr>
                <w:bCs/>
              </w:rPr>
              <w:t>za cenę wykonania przedmiotu zamówienia w wysokości</w:t>
            </w:r>
            <w:r>
              <w:rPr>
                <w:b/>
                <w:bCs/>
              </w:rPr>
              <w:t xml:space="preserve"> 35 633.13 zł brutto.</w:t>
            </w:r>
          </w:p>
          <w:p w:rsidR="00F9131A" w:rsidRDefault="00F9131A">
            <w:pPr>
              <w:jc w:val="both"/>
              <w:rPr>
                <w:bCs/>
                <w:sz w:val="16"/>
                <w:szCs w:val="16"/>
                <w:u w:val="single"/>
              </w:rPr>
            </w:pPr>
          </w:p>
          <w:p w:rsidR="00F9131A" w:rsidRDefault="00F9131A">
            <w:pPr>
              <w:spacing w:before="120" w:after="120"/>
              <w:jc w:val="both"/>
              <w:rPr>
                <w:bCs/>
              </w:rPr>
            </w:pPr>
            <w:r>
              <w:rPr>
                <w:bCs/>
                <w:u w:val="single"/>
              </w:rPr>
              <w:t>Uzasadnienie wyboru</w:t>
            </w:r>
            <w:r>
              <w:rPr>
                <w:bCs/>
              </w:rPr>
              <w:t>:</w:t>
            </w:r>
          </w:p>
          <w:p w:rsidR="00F9131A" w:rsidRDefault="00F9131A">
            <w:pPr>
              <w:spacing w:before="120" w:after="120"/>
              <w:rPr>
                <w:b/>
                <w:bCs/>
              </w:rPr>
            </w:pPr>
            <w:r>
              <w:rPr>
                <w:bCs/>
              </w:rPr>
              <w:t xml:space="preserve">art. 239 ust. 1 ustawy z dnia 11 września 2019 r. Prawo zamówień publicznych (Dz. U. z 2023 r. poz. 1605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 - najkorzystniejsza (jedyna złożona w pakiecie) oferta przy zadanym kryterium "cena".</w:t>
            </w:r>
          </w:p>
        </w:tc>
      </w:tr>
    </w:tbl>
    <w:p w:rsidR="00A02E94" w:rsidRPr="005222AE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5222AE">
        <w:rPr>
          <w:bCs/>
          <w:color w:val="000000"/>
        </w:rPr>
        <w:t>Punktacja przyznana ofertom w każdym kryterium oceny ofert wraz z łączną punktacją</w:t>
      </w:r>
      <w:r w:rsidRPr="005222AE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A02E94" w:rsidRPr="00673A59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673A59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73A59">
              <w:rPr>
                <w:bCs/>
              </w:rPr>
              <w:t>Część</w:t>
            </w:r>
            <w:r w:rsidR="00A02E94" w:rsidRPr="00673A59">
              <w:rPr>
                <w:bCs/>
              </w:rPr>
              <w:t xml:space="preserve"> </w:t>
            </w:r>
            <w:r w:rsidR="007D7932" w:rsidRPr="00673A59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673A59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673A59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673A59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73A59">
              <w:rPr>
                <w:bCs/>
                <w:color w:val="000000"/>
              </w:rPr>
              <w:t>K</w:t>
            </w:r>
            <w:r w:rsidR="00A02E94" w:rsidRPr="00673A59">
              <w:rPr>
                <w:bCs/>
                <w:color w:val="000000"/>
              </w:rPr>
              <w:t xml:space="preserve">ryterium - </w:t>
            </w:r>
            <w:r w:rsidRPr="00673A59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673A59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73A59">
              <w:rPr>
                <w:bCs/>
                <w:color w:val="000000"/>
              </w:rPr>
              <w:t>Razem</w:t>
            </w:r>
          </w:p>
        </w:tc>
      </w:tr>
      <w:tr w:rsidR="00754D60" w:rsidRPr="00673A59" w:rsidTr="00DB55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1 - Dostawa produktów leczniczych w ramach Programu lekowego - </w:t>
            </w:r>
            <w:proofErr w:type="spellStart"/>
            <w:r w:rsidRPr="00673A59">
              <w:rPr>
                <w:sz w:val="22"/>
                <w:szCs w:val="22"/>
              </w:rPr>
              <w:t>Aflibercept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0CC" w:rsidRPr="003A5648" w:rsidRDefault="001140CC" w:rsidP="001140CC">
            <w:pPr>
              <w:spacing w:before="40"/>
              <w:rPr>
                <w:b/>
                <w:sz w:val="22"/>
                <w:szCs w:val="22"/>
              </w:rPr>
            </w:pPr>
            <w:r w:rsidRPr="003A5648">
              <w:rPr>
                <w:b/>
                <w:sz w:val="22"/>
                <w:szCs w:val="22"/>
              </w:rPr>
              <w:t>Konsorcjum firm:</w:t>
            </w:r>
          </w:p>
          <w:p w:rsidR="001140CC" w:rsidRPr="003A5648" w:rsidRDefault="001140CC" w:rsidP="001140CC">
            <w:pPr>
              <w:spacing w:before="40"/>
              <w:rPr>
                <w:b/>
                <w:sz w:val="22"/>
                <w:szCs w:val="22"/>
              </w:rPr>
            </w:pPr>
            <w:r w:rsidRPr="003A5648">
              <w:rPr>
                <w:b/>
                <w:sz w:val="22"/>
                <w:szCs w:val="22"/>
              </w:rPr>
              <w:t>BAYER Sp. z o.o.</w:t>
            </w:r>
          </w:p>
          <w:p w:rsidR="003A5648" w:rsidRDefault="001140CC" w:rsidP="001140CC">
            <w:pPr>
              <w:rPr>
                <w:sz w:val="22"/>
                <w:szCs w:val="22"/>
              </w:rPr>
            </w:pPr>
            <w:r w:rsidRPr="003A5648">
              <w:rPr>
                <w:sz w:val="22"/>
                <w:szCs w:val="22"/>
              </w:rPr>
              <w:t xml:space="preserve">Aleje Jerozolimskie 158, </w:t>
            </w:r>
          </w:p>
          <w:p w:rsidR="001140CC" w:rsidRPr="003A5648" w:rsidRDefault="001140CC" w:rsidP="001140CC">
            <w:pPr>
              <w:rPr>
                <w:sz w:val="22"/>
                <w:szCs w:val="22"/>
              </w:rPr>
            </w:pPr>
            <w:r w:rsidRPr="003A5648">
              <w:rPr>
                <w:sz w:val="22"/>
                <w:szCs w:val="22"/>
              </w:rPr>
              <w:t>02-326 Warszawa</w:t>
            </w:r>
          </w:p>
          <w:p w:rsidR="00F9131A" w:rsidRDefault="00F9131A" w:rsidP="001140CC">
            <w:pPr>
              <w:rPr>
                <w:b/>
                <w:sz w:val="22"/>
                <w:szCs w:val="22"/>
              </w:rPr>
            </w:pPr>
          </w:p>
          <w:p w:rsidR="001140CC" w:rsidRPr="003A5648" w:rsidRDefault="001140CC" w:rsidP="001140CC">
            <w:pPr>
              <w:rPr>
                <w:b/>
                <w:sz w:val="22"/>
                <w:szCs w:val="22"/>
              </w:rPr>
            </w:pPr>
            <w:r w:rsidRPr="003A5648">
              <w:rPr>
                <w:b/>
                <w:sz w:val="22"/>
                <w:szCs w:val="22"/>
              </w:rPr>
              <w:lastRenderedPageBreak/>
              <w:t>URTICA Sp. z o.o.</w:t>
            </w:r>
          </w:p>
          <w:p w:rsidR="001140CC" w:rsidRPr="003A5648" w:rsidRDefault="001140CC" w:rsidP="001140CC">
            <w:pPr>
              <w:spacing w:line="276" w:lineRule="auto"/>
              <w:rPr>
                <w:sz w:val="22"/>
                <w:szCs w:val="22"/>
              </w:rPr>
            </w:pPr>
            <w:r w:rsidRPr="003A5648">
              <w:rPr>
                <w:sz w:val="22"/>
                <w:szCs w:val="22"/>
              </w:rPr>
              <w:t xml:space="preserve">Krzemieniecka 120, </w:t>
            </w:r>
          </w:p>
          <w:p w:rsidR="00754D60" w:rsidRPr="00673A59" w:rsidRDefault="001140CC" w:rsidP="001140C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3A5648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54" w:rsidRDefault="00997954" w:rsidP="003A5648">
            <w:pPr>
              <w:spacing w:before="40" w:after="40"/>
              <w:jc w:val="center"/>
              <w:rPr>
                <w:sz w:val="22"/>
                <w:szCs w:val="22"/>
              </w:rPr>
            </w:pPr>
          </w:p>
          <w:p w:rsidR="00997954" w:rsidRPr="00997954" w:rsidRDefault="00997954" w:rsidP="00997954">
            <w:pPr>
              <w:jc w:val="center"/>
              <w:rPr>
                <w:sz w:val="16"/>
                <w:szCs w:val="16"/>
              </w:rPr>
            </w:pPr>
          </w:p>
          <w:p w:rsidR="00754D60" w:rsidRPr="00673A59" w:rsidRDefault="00754D60" w:rsidP="003A5648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  100,00</w:t>
            </w:r>
          </w:p>
        </w:tc>
      </w:tr>
      <w:tr w:rsidR="00754D60" w:rsidRPr="00673A59" w:rsidTr="00DB55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lastRenderedPageBreak/>
              <w:t xml:space="preserve">2 - Dostawa produktów leczniczych w ramach Programu lekowego - </w:t>
            </w:r>
            <w:proofErr w:type="spellStart"/>
            <w:r w:rsidRPr="00673A59">
              <w:rPr>
                <w:sz w:val="22"/>
                <w:szCs w:val="22"/>
              </w:rPr>
              <w:t>Adalimumab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D60" w:rsidRPr="00673A59" w:rsidRDefault="00754D60" w:rsidP="00DB55B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73A59">
              <w:rPr>
                <w:b/>
                <w:bCs/>
                <w:sz w:val="22"/>
                <w:szCs w:val="22"/>
              </w:rPr>
              <w:t>BIALMED Sp. z o.o.</w:t>
            </w:r>
          </w:p>
          <w:p w:rsidR="00754D60" w:rsidRPr="00673A59" w:rsidRDefault="00754D60" w:rsidP="00DB55BB">
            <w:pPr>
              <w:spacing w:line="276" w:lineRule="auto"/>
              <w:rPr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Kazimierzowska 46/48/35</w:t>
            </w:r>
          </w:p>
          <w:p w:rsidR="00754D60" w:rsidRPr="00673A59" w:rsidRDefault="00754D60" w:rsidP="00DB55B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54" w:rsidRDefault="00997954" w:rsidP="00997954">
            <w:pPr>
              <w:jc w:val="center"/>
              <w:rPr>
                <w:sz w:val="22"/>
                <w:szCs w:val="22"/>
              </w:rPr>
            </w:pPr>
          </w:p>
          <w:p w:rsidR="00997954" w:rsidRPr="00997954" w:rsidRDefault="00997954" w:rsidP="003A5648">
            <w:pPr>
              <w:spacing w:before="40" w:after="40"/>
              <w:jc w:val="center"/>
              <w:rPr>
                <w:sz w:val="16"/>
                <w:szCs w:val="16"/>
              </w:rPr>
            </w:pPr>
          </w:p>
          <w:p w:rsidR="00754D60" w:rsidRPr="00673A59" w:rsidRDefault="00754D60" w:rsidP="003A5648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  100,00</w:t>
            </w:r>
          </w:p>
        </w:tc>
      </w:tr>
      <w:tr w:rsidR="00754D60" w:rsidRPr="00673A59" w:rsidTr="00DB55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8" w:rsidRPr="00673A59" w:rsidRDefault="00754D60" w:rsidP="00F9131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3 - Dostawa produktów leczniczych w ramach Programu lekowego </w:t>
            </w:r>
            <w:r w:rsidR="003A5648">
              <w:rPr>
                <w:sz w:val="22"/>
                <w:szCs w:val="22"/>
              </w:rPr>
              <w:t>–</w:t>
            </w:r>
            <w:r w:rsidRPr="00673A59">
              <w:rPr>
                <w:sz w:val="22"/>
                <w:szCs w:val="22"/>
              </w:rPr>
              <w:t xml:space="preserve"> </w:t>
            </w:r>
            <w:proofErr w:type="spellStart"/>
            <w:r w:rsidRPr="00673A59">
              <w:rPr>
                <w:sz w:val="22"/>
                <w:szCs w:val="22"/>
              </w:rPr>
              <w:t>Farycymab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D60" w:rsidRPr="00673A59" w:rsidRDefault="00754D60" w:rsidP="00DB55B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73A59">
              <w:rPr>
                <w:b/>
                <w:bCs/>
                <w:sz w:val="22"/>
                <w:szCs w:val="22"/>
              </w:rPr>
              <w:t>ROCHE POLSKA Sp. z o.o.</w:t>
            </w:r>
          </w:p>
          <w:p w:rsidR="00754D60" w:rsidRPr="00673A59" w:rsidRDefault="00754D60" w:rsidP="00DB55BB">
            <w:pPr>
              <w:spacing w:line="276" w:lineRule="auto"/>
              <w:rPr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Domaniewska </w:t>
            </w:r>
            <w:r w:rsidR="00997954">
              <w:rPr>
                <w:sz w:val="22"/>
                <w:szCs w:val="22"/>
              </w:rPr>
              <w:t>28</w:t>
            </w:r>
          </w:p>
          <w:p w:rsidR="00754D60" w:rsidRPr="00673A59" w:rsidRDefault="00754D60" w:rsidP="00DB55B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54" w:rsidRDefault="00997954" w:rsidP="00F9131A">
            <w:pPr>
              <w:jc w:val="center"/>
              <w:rPr>
                <w:sz w:val="22"/>
                <w:szCs w:val="22"/>
              </w:rPr>
            </w:pPr>
          </w:p>
          <w:p w:rsidR="00997954" w:rsidRDefault="00997954" w:rsidP="00F9131A">
            <w:pPr>
              <w:jc w:val="center"/>
              <w:rPr>
                <w:sz w:val="22"/>
                <w:szCs w:val="22"/>
              </w:rPr>
            </w:pPr>
          </w:p>
          <w:p w:rsidR="00754D60" w:rsidRPr="00673A59" w:rsidRDefault="00754D60" w:rsidP="003A5648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  100,00</w:t>
            </w:r>
          </w:p>
        </w:tc>
      </w:tr>
      <w:tr w:rsidR="00754D60" w:rsidRPr="00673A59" w:rsidTr="00DB55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4 - Dostawa produktów leczniczych w ramach Programu lekowego - </w:t>
            </w:r>
            <w:proofErr w:type="spellStart"/>
            <w:r w:rsidRPr="00673A59">
              <w:rPr>
                <w:sz w:val="22"/>
                <w:szCs w:val="22"/>
              </w:rPr>
              <w:t>Dexamethasonum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D60" w:rsidRPr="00673A59" w:rsidRDefault="00754D60" w:rsidP="00DB55B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73A59">
              <w:rPr>
                <w:b/>
                <w:bCs/>
                <w:sz w:val="22"/>
                <w:szCs w:val="22"/>
              </w:rPr>
              <w:t>A</w:t>
            </w:r>
            <w:r w:rsidR="00997954">
              <w:rPr>
                <w:b/>
                <w:bCs/>
                <w:sz w:val="22"/>
                <w:szCs w:val="22"/>
              </w:rPr>
              <w:t>BB</w:t>
            </w:r>
            <w:r w:rsidRPr="00673A59">
              <w:rPr>
                <w:b/>
                <w:bCs/>
                <w:sz w:val="22"/>
                <w:szCs w:val="22"/>
              </w:rPr>
              <w:t>V</w:t>
            </w:r>
            <w:r w:rsidR="00997954">
              <w:rPr>
                <w:b/>
                <w:bCs/>
                <w:sz w:val="22"/>
                <w:szCs w:val="22"/>
              </w:rPr>
              <w:t>IE</w:t>
            </w:r>
            <w:r w:rsidRPr="00673A59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754D60" w:rsidRPr="00673A59" w:rsidRDefault="00754D60" w:rsidP="00DB55BB">
            <w:pPr>
              <w:spacing w:line="276" w:lineRule="auto"/>
              <w:rPr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Postępu 21B</w:t>
            </w:r>
          </w:p>
          <w:p w:rsidR="00754D60" w:rsidRPr="00673A59" w:rsidRDefault="00754D60" w:rsidP="00DB55B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954" w:rsidRDefault="00997954" w:rsidP="003A5648">
            <w:pPr>
              <w:spacing w:before="40" w:after="40"/>
              <w:jc w:val="center"/>
              <w:rPr>
                <w:sz w:val="22"/>
                <w:szCs w:val="22"/>
              </w:rPr>
            </w:pPr>
          </w:p>
          <w:p w:rsidR="00997954" w:rsidRPr="00997954" w:rsidRDefault="00997954" w:rsidP="00997954">
            <w:pPr>
              <w:jc w:val="center"/>
              <w:rPr>
                <w:sz w:val="16"/>
                <w:szCs w:val="16"/>
              </w:rPr>
            </w:pPr>
          </w:p>
          <w:p w:rsidR="00754D60" w:rsidRPr="00673A59" w:rsidRDefault="00754D60" w:rsidP="003A5648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D60" w:rsidRPr="00673A59" w:rsidRDefault="00754D60" w:rsidP="00DB55BB">
            <w:pPr>
              <w:jc w:val="center"/>
              <w:rPr>
                <w:color w:val="000000"/>
                <w:sz w:val="22"/>
                <w:szCs w:val="22"/>
              </w:rPr>
            </w:pPr>
            <w:r w:rsidRPr="00673A59">
              <w:rPr>
                <w:sz w:val="22"/>
                <w:szCs w:val="22"/>
              </w:rPr>
              <w:t xml:space="preserve">  100,00</w:t>
            </w:r>
          </w:p>
        </w:tc>
      </w:tr>
    </w:tbl>
    <w:p w:rsidR="00517B96" w:rsidRDefault="00517B96" w:rsidP="00517B96">
      <w:pPr>
        <w:jc w:val="both"/>
        <w:rPr>
          <w:color w:val="000000"/>
        </w:rPr>
      </w:pPr>
    </w:p>
    <w:p w:rsidR="00FC0A78" w:rsidRDefault="00FC0A78" w:rsidP="00FC0A78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FC0A78" w:rsidRPr="00F434E8" w:rsidRDefault="00FC0A78" w:rsidP="00FC0A78">
      <w:pPr>
        <w:spacing w:before="120"/>
        <w:jc w:val="both"/>
        <w:rPr>
          <w:color w:val="000000"/>
        </w:rPr>
      </w:pPr>
    </w:p>
    <w:p w:rsidR="00FC0A78" w:rsidRDefault="00FC0A78" w:rsidP="00FC0A78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FC0A78" w:rsidRDefault="00FC0A78" w:rsidP="00FC0A78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 w:rsidRPr="00FC0A78"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FC0A78" w:rsidRDefault="00FC0A78" w:rsidP="00FC0A78">
      <w:pPr>
        <w:jc w:val="both"/>
      </w:pPr>
    </w:p>
    <w:p w:rsidR="00FC0A78" w:rsidRDefault="00FC0A78" w:rsidP="00FC0A78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FC0A78" w:rsidRDefault="00FC0A78" w:rsidP="00FC0A78">
      <w:pPr>
        <w:jc w:val="both"/>
      </w:pPr>
    </w:p>
    <w:p w:rsidR="00FC0A78" w:rsidRPr="008D2B01" w:rsidRDefault="00FC0A78" w:rsidP="00FC0A78">
      <w:pPr>
        <w:jc w:val="both"/>
      </w:pPr>
      <w:r w:rsidRPr="008D2B01">
        <w:t xml:space="preserve">Zamawiający informuje, że wobec czynności </w:t>
      </w:r>
      <w:r>
        <w:t>Z</w:t>
      </w:r>
      <w:r w:rsidRPr="008D2B01">
        <w:t xml:space="preserve">amawiającego przysługują </w:t>
      </w:r>
      <w:r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FC0A78" w:rsidRDefault="00FC0A78" w:rsidP="00FC0A78">
      <w:pPr>
        <w:spacing w:line="276" w:lineRule="auto"/>
        <w:jc w:val="both"/>
        <w:rPr>
          <w:u w:val="single"/>
        </w:rPr>
      </w:pPr>
    </w:p>
    <w:p w:rsidR="00FC0A78" w:rsidRDefault="00FC0A78" w:rsidP="00FC0A78">
      <w:pPr>
        <w:ind w:left="3119" w:firstLine="425"/>
        <w:jc w:val="right"/>
        <w:rPr>
          <w:i/>
        </w:rPr>
      </w:pPr>
    </w:p>
    <w:p w:rsidR="00FC0A78" w:rsidRDefault="00FC0A78" w:rsidP="00FC0A78">
      <w:pPr>
        <w:pStyle w:val="Tekstpodstawowy"/>
        <w:spacing w:line="240" w:lineRule="auto"/>
        <w:jc w:val="right"/>
        <w:rPr>
          <w:i/>
          <w:szCs w:val="24"/>
        </w:rPr>
      </w:pPr>
    </w:p>
    <w:p w:rsidR="008C3FA2" w:rsidRDefault="008C3FA2" w:rsidP="00FC0A78">
      <w:pPr>
        <w:ind w:left="3119" w:firstLine="425"/>
        <w:jc w:val="right"/>
        <w:rPr>
          <w:i/>
        </w:rPr>
      </w:pPr>
    </w:p>
    <w:p w:rsidR="00FC0A78" w:rsidRPr="00DF7700" w:rsidRDefault="00FC0A78" w:rsidP="00FC0A78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FC0A78" w:rsidRPr="00DF7700" w:rsidRDefault="00FC0A78" w:rsidP="00FC0A78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FC0A78" w:rsidRPr="00DF7700" w:rsidRDefault="00FC0A78" w:rsidP="00FC0A78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FC0A78" w:rsidRDefault="00FC0A78" w:rsidP="00FC0A78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FC0A78" w:rsidRDefault="00FC0A78" w:rsidP="00A02E94">
      <w:pPr>
        <w:spacing w:before="120"/>
        <w:jc w:val="both"/>
        <w:rPr>
          <w:color w:val="000000"/>
        </w:rPr>
      </w:pPr>
    </w:p>
    <w:p w:rsidR="00FC0A78" w:rsidRDefault="00FC0A78" w:rsidP="00A02E94">
      <w:pPr>
        <w:spacing w:before="120"/>
        <w:jc w:val="both"/>
        <w:rPr>
          <w:color w:val="000000"/>
        </w:rPr>
      </w:pPr>
    </w:p>
    <w:p w:rsidR="00673A59" w:rsidRDefault="00673A59" w:rsidP="007D7932">
      <w:pPr>
        <w:spacing w:after="40" w:line="360" w:lineRule="auto"/>
        <w:jc w:val="both"/>
        <w:rPr>
          <w:b/>
          <w:bCs/>
        </w:rPr>
      </w:pPr>
    </w:p>
    <w:sectPr w:rsidR="00673A59" w:rsidSect="004A70AA">
      <w:headerReference w:type="default" r:id="rId6"/>
      <w:footerReference w:type="default" r:id="rId7"/>
      <w:pgSz w:w="11906" w:h="16838"/>
      <w:pgMar w:top="1079" w:right="849" w:bottom="1417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DA0" w:rsidRDefault="002C5DA0">
      <w:r>
        <w:separator/>
      </w:r>
    </w:p>
  </w:endnote>
  <w:endnote w:type="continuationSeparator" w:id="0">
    <w:p w:rsidR="002C5DA0" w:rsidRDefault="002C5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6412B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6412BC" w:rsidRPr="004B39E0">
      <w:rPr>
        <w:rFonts w:ascii="Arial" w:hAnsi="Arial"/>
        <w:sz w:val="18"/>
      </w:rPr>
      <w:fldChar w:fldCharType="separate"/>
    </w:r>
    <w:r w:rsidR="00054702">
      <w:rPr>
        <w:rFonts w:ascii="Arial" w:hAnsi="Arial"/>
        <w:noProof/>
        <w:sz w:val="18"/>
      </w:rPr>
      <w:t>1</w:t>
    </w:r>
    <w:r w:rsidR="006412B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6412B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6412BC" w:rsidRPr="004B39E0">
      <w:rPr>
        <w:rFonts w:ascii="Arial" w:hAnsi="Arial"/>
        <w:sz w:val="18"/>
      </w:rPr>
      <w:fldChar w:fldCharType="separate"/>
    </w:r>
    <w:r w:rsidR="00054702">
      <w:rPr>
        <w:rFonts w:ascii="Arial" w:hAnsi="Arial"/>
        <w:noProof/>
        <w:sz w:val="18"/>
      </w:rPr>
      <w:t>3</w:t>
    </w:r>
    <w:r w:rsidR="006412BC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DA0" w:rsidRDefault="002C5DA0">
      <w:r>
        <w:separator/>
      </w:r>
    </w:p>
  </w:footnote>
  <w:footnote w:type="continuationSeparator" w:id="0">
    <w:p w:rsidR="002C5DA0" w:rsidRDefault="002C5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D60" w:rsidRDefault="00BD7E3B" w:rsidP="004A70AA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54D60"/>
    <w:rsid w:val="00022322"/>
    <w:rsid w:val="00042497"/>
    <w:rsid w:val="00054702"/>
    <w:rsid w:val="000C1E6F"/>
    <w:rsid w:val="000E4E56"/>
    <w:rsid w:val="001140CC"/>
    <w:rsid w:val="0013621B"/>
    <w:rsid w:val="001A1468"/>
    <w:rsid w:val="001B7815"/>
    <w:rsid w:val="001C3F13"/>
    <w:rsid w:val="00211A34"/>
    <w:rsid w:val="002716A3"/>
    <w:rsid w:val="002B1E4F"/>
    <w:rsid w:val="002B6761"/>
    <w:rsid w:val="002C5DA0"/>
    <w:rsid w:val="003445A0"/>
    <w:rsid w:val="003A0AFC"/>
    <w:rsid w:val="003A5648"/>
    <w:rsid w:val="003D611C"/>
    <w:rsid w:val="00431C0B"/>
    <w:rsid w:val="00437CAD"/>
    <w:rsid w:val="004561CC"/>
    <w:rsid w:val="004657DA"/>
    <w:rsid w:val="004A70AA"/>
    <w:rsid w:val="004B2665"/>
    <w:rsid w:val="004C3459"/>
    <w:rsid w:val="004E324A"/>
    <w:rsid w:val="004E7234"/>
    <w:rsid w:val="00517B96"/>
    <w:rsid w:val="005222AE"/>
    <w:rsid w:val="0054734E"/>
    <w:rsid w:val="0057114C"/>
    <w:rsid w:val="00596EA3"/>
    <w:rsid w:val="00596FD7"/>
    <w:rsid w:val="005C35EA"/>
    <w:rsid w:val="005E5BFF"/>
    <w:rsid w:val="005F2CB0"/>
    <w:rsid w:val="006058FD"/>
    <w:rsid w:val="00607F9B"/>
    <w:rsid w:val="006412BC"/>
    <w:rsid w:val="00644DCB"/>
    <w:rsid w:val="00657C1E"/>
    <w:rsid w:val="00673A59"/>
    <w:rsid w:val="006E3089"/>
    <w:rsid w:val="00712C39"/>
    <w:rsid w:val="00754D60"/>
    <w:rsid w:val="00756CDA"/>
    <w:rsid w:val="007C6731"/>
    <w:rsid w:val="007D7932"/>
    <w:rsid w:val="007E2ACC"/>
    <w:rsid w:val="007E68C5"/>
    <w:rsid w:val="00813985"/>
    <w:rsid w:val="00832144"/>
    <w:rsid w:val="008567C7"/>
    <w:rsid w:val="008642B3"/>
    <w:rsid w:val="008A6C10"/>
    <w:rsid w:val="008C3FA2"/>
    <w:rsid w:val="008E5102"/>
    <w:rsid w:val="00915B9E"/>
    <w:rsid w:val="00952256"/>
    <w:rsid w:val="009660F9"/>
    <w:rsid w:val="0097748A"/>
    <w:rsid w:val="00997954"/>
    <w:rsid w:val="009F0E5C"/>
    <w:rsid w:val="009F354E"/>
    <w:rsid w:val="00A029B8"/>
    <w:rsid w:val="00A02E94"/>
    <w:rsid w:val="00A7240F"/>
    <w:rsid w:val="00A855D8"/>
    <w:rsid w:val="00A91321"/>
    <w:rsid w:val="00AA02AC"/>
    <w:rsid w:val="00AC062E"/>
    <w:rsid w:val="00AC1A2E"/>
    <w:rsid w:val="00B043E3"/>
    <w:rsid w:val="00B21F1C"/>
    <w:rsid w:val="00B32D12"/>
    <w:rsid w:val="00B34051"/>
    <w:rsid w:val="00B464D3"/>
    <w:rsid w:val="00B8185B"/>
    <w:rsid w:val="00BC6F7F"/>
    <w:rsid w:val="00BD2174"/>
    <w:rsid w:val="00BD7E3B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B668B"/>
    <w:rsid w:val="00E23743"/>
    <w:rsid w:val="00E30B2D"/>
    <w:rsid w:val="00E37D0D"/>
    <w:rsid w:val="00E62859"/>
    <w:rsid w:val="00E85D70"/>
    <w:rsid w:val="00F245C5"/>
    <w:rsid w:val="00F33C66"/>
    <w:rsid w:val="00F83783"/>
    <w:rsid w:val="00F9131A"/>
    <w:rsid w:val="00F960D7"/>
    <w:rsid w:val="00FB7F50"/>
    <w:rsid w:val="00FC0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7240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24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24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240F"/>
  </w:style>
  <w:style w:type="paragraph" w:styleId="Tekstpodstawowy">
    <w:name w:val="Body Text"/>
    <w:basedOn w:val="Normalny"/>
    <w:link w:val="TekstpodstawowyZnak"/>
    <w:rsid w:val="00A7240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C0A7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2024-06-13T07:26:00Z</cp:lastPrinted>
  <dcterms:created xsi:type="dcterms:W3CDTF">2024-06-13T07:27:00Z</dcterms:created>
  <dcterms:modified xsi:type="dcterms:W3CDTF">2024-06-13T07:27:00Z</dcterms:modified>
</cp:coreProperties>
</file>