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B5F" w:rsidRDefault="005A2B5F" w:rsidP="005A2B5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5A2B5F" w:rsidRDefault="005A2B5F" w:rsidP="005A2B5F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5A2B5F" w:rsidRDefault="005A2B5F" w:rsidP="005A2B5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5A2B5F" w:rsidRDefault="005A2B5F" w:rsidP="005A2B5F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5A2B5F" w:rsidRDefault="005A2B5F" w:rsidP="005A2B5F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AZP/08/P/2024</w:t>
      </w:r>
      <w:r>
        <w:rPr>
          <w:sz w:val="24"/>
          <w:szCs w:val="24"/>
        </w:rPr>
        <w:tab/>
        <w:t xml:space="preserve"> Katowice dnia: </w:t>
      </w:r>
      <w:r w:rsidR="005A0D48">
        <w:rPr>
          <w:sz w:val="24"/>
          <w:szCs w:val="24"/>
        </w:rPr>
        <w:t>20</w:t>
      </w:r>
      <w:r>
        <w:rPr>
          <w:sz w:val="24"/>
          <w:szCs w:val="24"/>
        </w:rPr>
        <w:t>.06.2024 r.</w:t>
      </w:r>
    </w:p>
    <w:p w:rsidR="005A2B5F" w:rsidRDefault="005A2B5F" w:rsidP="005A2B5F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5A2B5F" w:rsidRPr="00F45865" w:rsidRDefault="005A2B5F" w:rsidP="00F45865">
      <w:pPr>
        <w:rPr>
          <w:sz w:val="16"/>
          <w:szCs w:val="16"/>
        </w:rPr>
      </w:pPr>
    </w:p>
    <w:p w:rsidR="005A2B5F" w:rsidRDefault="005A2B5F" w:rsidP="005A2B5F"/>
    <w:p w:rsidR="005A2B5F" w:rsidRDefault="005A2B5F" w:rsidP="005A2B5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5A2B5F" w:rsidRDefault="005A2B5F" w:rsidP="005A2B5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5A2B5F" w:rsidRDefault="005A2B5F" w:rsidP="005A2B5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A2B5F" w:rsidRDefault="005A2B5F" w:rsidP="005A2B5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A2B5F" w:rsidRDefault="005A2B5F" w:rsidP="005A2B5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5A2B5F" w:rsidRDefault="005A2B5F" w:rsidP="005A2B5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</w:t>
      </w:r>
    </w:p>
    <w:p w:rsidR="005A2B5F" w:rsidRDefault="005A2B5F" w:rsidP="005A2B5F">
      <w:pPr>
        <w:jc w:val="both"/>
        <w:rPr>
          <w:i/>
          <w:sz w:val="22"/>
          <w:szCs w:val="22"/>
        </w:rPr>
      </w:pPr>
    </w:p>
    <w:p w:rsidR="005A2B5F" w:rsidRDefault="005A2B5F" w:rsidP="005A2B5F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5A2B5F" w:rsidRDefault="005A2B5F" w:rsidP="005A2B5F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>
        <w:rPr>
          <w:b/>
          <w:bCs/>
          <w:i/>
          <w:sz w:val="22"/>
          <w:szCs w:val="22"/>
        </w:rPr>
        <w:t xml:space="preserve">Dostawa </w:t>
      </w:r>
      <w:r w:rsidRPr="00655EB4">
        <w:rPr>
          <w:b/>
          <w:bCs/>
          <w:i/>
          <w:sz w:val="22"/>
          <w:szCs w:val="22"/>
        </w:rPr>
        <w:t xml:space="preserve">płynów infuzyjnych, preparatów do żywienia pozajelitowego i dojelitowego </w:t>
      </w:r>
    </w:p>
    <w:p w:rsidR="005A2B5F" w:rsidRDefault="005A2B5F" w:rsidP="005A2B5F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655EB4">
        <w:rPr>
          <w:b/>
          <w:bCs/>
          <w:i/>
          <w:sz w:val="22"/>
          <w:szCs w:val="22"/>
        </w:rPr>
        <w:t>oraz pozostałych produktów leczniczych”;</w:t>
      </w:r>
      <w:r>
        <w:rPr>
          <w:bCs/>
          <w:i/>
          <w:sz w:val="22"/>
          <w:szCs w:val="22"/>
        </w:rPr>
        <w:t xml:space="preserve"> </w:t>
      </w:r>
    </w:p>
    <w:p w:rsidR="005A2B5F" w:rsidRDefault="005A2B5F" w:rsidP="005A2B5F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AZP/08/P/2024</w:t>
      </w:r>
    </w:p>
    <w:p w:rsidR="005A2B5F" w:rsidRDefault="005A2B5F" w:rsidP="005A2B5F">
      <w:pPr>
        <w:jc w:val="both"/>
        <w:rPr>
          <w:b/>
          <w:sz w:val="22"/>
          <w:szCs w:val="22"/>
        </w:rPr>
      </w:pPr>
    </w:p>
    <w:p w:rsidR="005A2B5F" w:rsidRDefault="005A2B5F" w:rsidP="005A2B5F">
      <w:pPr>
        <w:jc w:val="both"/>
        <w:rPr>
          <w:sz w:val="24"/>
          <w:szCs w:val="24"/>
        </w:rPr>
      </w:pPr>
    </w:p>
    <w:p w:rsidR="005A2B5F" w:rsidRDefault="005A2B5F" w:rsidP="005A2B5F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06EB9" w:rsidRPr="00E935D6" w:rsidTr="008277BC">
        <w:tc>
          <w:tcPr>
            <w:tcW w:w="9356" w:type="dxa"/>
            <w:shd w:val="clear" w:color="auto" w:fill="auto"/>
          </w:tcPr>
          <w:p w:rsidR="005A2B5F" w:rsidRDefault="005A2B5F" w:rsidP="00F45865">
            <w:pPr>
              <w:ind w:left="28" w:right="-74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A06EB9" w:rsidRDefault="00A06EB9" w:rsidP="005A2B5F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5A2B5F">
              <w:rPr>
                <w:sz w:val="24"/>
                <w:szCs w:val="24"/>
              </w:rPr>
              <w:t xml:space="preserve">Czy w PAKIET 4 poz. 22 Zamawiający wymaga, aby zaoferowany produkt posiadał </w:t>
            </w:r>
            <w:r w:rsidR="005A2B5F">
              <w:rPr>
                <w:sz w:val="24"/>
                <w:szCs w:val="24"/>
              </w:rPr>
              <w:t xml:space="preserve">                     </w:t>
            </w:r>
            <w:r w:rsidRPr="005A2B5F">
              <w:rPr>
                <w:sz w:val="24"/>
                <w:szCs w:val="24"/>
              </w:rPr>
              <w:t xml:space="preserve">w opakowaniu proszek do sporządzania roztworu oraz rozpuszczalnik? Mając na uwadze specyfikę produktu i konieczność szybkiego podania leku, dostępność rozpuszczalnika </w:t>
            </w:r>
            <w:r w:rsidR="005A2B5F">
              <w:rPr>
                <w:sz w:val="24"/>
                <w:szCs w:val="24"/>
              </w:rPr>
              <w:t xml:space="preserve">                 </w:t>
            </w:r>
            <w:r w:rsidRPr="005A2B5F">
              <w:rPr>
                <w:sz w:val="24"/>
                <w:szCs w:val="24"/>
              </w:rPr>
              <w:t xml:space="preserve">w jednym opakowaniu z proszkiem do sporządzania roztworu ogranicza ryzyko związane ze zwłoką w podaniu co w bezpośredni sposób przekłada się na bezpieczeństwo pacjenta. </w:t>
            </w:r>
          </w:p>
          <w:p w:rsidR="005A2B5F" w:rsidRPr="005A2B5F" w:rsidRDefault="005A2B5F" w:rsidP="005A2B5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5A2B5F">
              <w:rPr>
                <w:b/>
                <w:sz w:val="24"/>
                <w:szCs w:val="24"/>
              </w:rPr>
              <w:t>Odp.:</w:t>
            </w:r>
          </w:p>
          <w:p w:rsidR="005A2B5F" w:rsidRPr="005A2B5F" w:rsidRDefault="000E6508" w:rsidP="005A2B5F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4 poz. 22, </w:t>
            </w:r>
            <w:r w:rsidRPr="005A2B5F">
              <w:rPr>
                <w:sz w:val="24"/>
                <w:szCs w:val="24"/>
              </w:rPr>
              <w:t xml:space="preserve">aby zaoferowany produkt posiadał </w:t>
            </w:r>
            <w:r>
              <w:rPr>
                <w:sz w:val="24"/>
                <w:szCs w:val="24"/>
              </w:rPr>
              <w:t xml:space="preserve">                     </w:t>
            </w:r>
            <w:r w:rsidRPr="005A2B5F">
              <w:rPr>
                <w:sz w:val="24"/>
                <w:szCs w:val="24"/>
              </w:rPr>
              <w:t>w opakowaniu proszek do sporządzania roztworu oraz rozpuszczalnik</w:t>
            </w:r>
            <w:r>
              <w:rPr>
                <w:sz w:val="24"/>
                <w:szCs w:val="24"/>
              </w:rPr>
              <w:t>.</w:t>
            </w:r>
          </w:p>
          <w:p w:rsidR="00A06EB9" w:rsidRPr="005A2B5F" w:rsidRDefault="00A06EB9" w:rsidP="00F4586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A06EB9" w:rsidRPr="005A2B5F" w:rsidRDefault="00A06EB9" w:rsidP="005A2B5F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5A2B5F">
              <w:rPr>
                <w:sz w:val="24"/>
                <w:szCs w:val="24"/>
              </w:rPr>
              <w:t xml:space="preserve">Czy w PAKIET 4 poz. 18 i 19 Zamawiający wymaga, aby </w:t>
            </w:r>
            <w:proofErr w:type="spellStart"/>
            <w:r w:rsidRPr="005A2B5F">
              <w:rPr>
                <w:sz w:val="24"/>
                <w:szCs w:val="24"/>
              </w:rPr>
              <w:t>dexamethasone</w:t>
            </w:r>
            <w:proofErr w:type="spellEnd"/>
            <w:r w:rsidRPr="005A2B5F">
              <w:rPr>
                <w:sz w:val="24"/>
                <w:szCs w:val="24"/>
              </w:rPr>
              <w:t xml:space="preserve"> posiadał zarejestrowane i potwierdzone w karcie charakterystyki produktu leczniczego wskazania do profilaktyki nudności i wymiotów indukowanych chemio- lub radioterapią oraz innych działań niepożądanych i powikłań związanych z prowadzoną terapią przeciwnowotworową, a także wskazania do profilaktyki i leczenia powikłań zabiegów chirurgicznych, w tym głównie nudności i wymiotów, którym można zapobiec lub złagodzić poprzez podanie </w:t>
            </w:r>
            <w:proofErr w:type="spellStart"/>
            <w:r w:rsidRPr="005A2B5F">
              <w:rPr>
                <w:sz w:val="24"/>
                <w:szCs w:val="24"/>
              </w:rPr>
              <w:t>glikokortykosteroidów</w:t>
            </w:r>
            <w:proofErr w:type="spellEnd"/>
            <w:r w:rsidRPr="005A2B5F">
              <w:rPr>
                <w:sz w:val="24"/>
                <w:szCs w:val="24"/>
              </w:rPr>
              <w:t>?</w:t>
            </w:r>
          </w:p>
          <w:p w:rsidR="005A2B5F" w:rsidRPr="005A2B5F" w:rsidRDefault="005A2B5F" w:rsidP="005A2B5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5A2B5F">
              <w:rPr>
                <w:b/>
                <w:sz w:val="24"/>
                <w:szCs w:val="24"/>
              </w:rPr>
              <w:t>Odp.:</w:t>
            </w:r>
          </w:p>
          <w:p w:rsidR="00A06EB9" w:rsidRPr="00A06EB9" w:rsidRDefault="000E6508" w:rsidP="00F45865">
            <w:pPr>
              <w:ind w:left="28" w:right="-74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>Zamawiający dopuszcza w Pakiecie nr 4 poz. 18, 19,</w:t>
            </w:r>
            <w:r w:rsidR="00F45865" w:rsidRPr="005A2B5F">
              <w:rPr>
                <w:sz w:val="24"/>
                <w:szCs w:val="24"/>
              </w:rPr>
              <w:t xml:space="preserve"> aby </w:t>
            </w:r>
            <w:proofErr w:type="spellStart"/>
            <w:r w:rsidR="00F45865" w:rsidRPr="005A2B5F">
              <w:rPr>
                <w:sz w:val="24"/>
                <w:szCs w:val="24"/>
              </w:rPr>
              <w:t>dexamethasone</w:t>
            </w:r>
            <w:proofErr w:type="spellEnd"/>
            <w:r w:rsidR="00F45865" w:rsidRPr="005A2B5F">
              <w:rPr>
                <w:sz w:val="24"/>
                <w:szCs w:val="24"/>
              </w:rPr>
              <w:t xml:space="preserve"> posiadał zarejestrowane i potwierdzone w karcie charakterystyki produktu leczniczego wskazania do profilaktyki nudności i wymiotów indukowanych chemio- lub radioterapią oraz innych działań niepożądanych i powikłań związanych z prowadzoną terapią przeciwnowotworową, a także wskazania do profilaktyki i leczenia powikłań zabiegów chirurgicznych</w:t>
            </w:r>
            <w:r w:rsidR="00F45865">
              <w:rPr>
                <w:sz w:val="24"/>
                <w:szCs w:val="24"/>
              </w:rPr>
              <w:t>.</w:t>
            </w:r>
          </w:p>
        </w:tc>
      </w:tr>
    </w:tbl>
    <w:p w:rsidR="007F0742" w:rsidRDefault="007F0742" w:rsidP="007F0742">
      <w:pPr>
        <w:jc w:val="right"/>
        <w:rPr>
          <w:i/>
          <w:sz w:val="24"/>
          <w:szCs w:val="24"/>
        </w:rPr>
      </w:pPr>
    </w:p>
    <w:p w:rsidR="00F45865" w:rsidRDefault="00F45865" w:rsidP="00F45865">
      <w:pPr>
        <w:jc w:val="right"/>
        <w:rPr>
          <w:i/>
          <w:sz w:val="24"/>
          <w:szCs w:val="24"/>
        </w:rPr>
      </w:pPr>
    </w:p>
    <w:p w:rsidR="007F0742" w:rsidRDefault="007F0742" w:rsidP="007F074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7F0742" w:rsidRDefault="007F0742" w:rsidP="007F0742">
      <w:pPr>
        <w:jc w:val="right"/>
        <w:rPr>
          <w:i/>
          <w:sz w:val="24"/>
          <w:szCs w:val="24"/>
        </w:rPr>
      </w:pPr>
    </w:p>
    <w:p w:rsidR="007F0742" w:rsidRDefault="007F0742" w:rsidP="007F0742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7F0742" w:rsidRDefault="007F0742" w:rsidP="007F0742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F45865">
      <w:footerReference w:type="even" r:id="rId7"/>
      <w:footerReference w:type="default" r:id="rId8"/>
      <w:footerReference w:type="first" r:id="rId9"/>
      <w:pgSz w:w="11906" w:h="16838" w:code="9"/>
      <w:pgMar w:top="426" w:right="1418" w:bottom="1134" w:left="1418" w:header="424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744" w:rsidRDefault="005E0744">
      <w:r>
        <w:separator/>
      </w:r>
    </w:p>
  </w:endnote>
  <w:endnote w:type="continuationSeparator" w:id="0">
    <w:p w:rsidR="005E0744" w:rsidRDefault="005E07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3706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3706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37067" w:rsidRPr="00B862CC">
      <w:rPr>
        <w:rFonts w:ascii="Arial" w:hAnsi="Arial"/>
        <w:sz w:val="18"/>
        <w:szCs w:val="24"/>
      </w:rPr>
      <w:fldChar w:fldCharType="separate"/>
    </w:r>
    <w:r w:rsidR="0076218A">
      <w:rPr>
        <w:rFonts w:ascii="Arial" w:hAnsi="Arial"/>
        <w:noProof/>
        <w:sz w:val="18"/>
        <w:szCs w:val="24"/>
      </w:rPr>
      <w:t>1</w:t>
    </w:r>
    <w:r w:rsidR="00A3706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3706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37067" w:rsidRPr="00B862CC">
      <w:rPr>
        <w:rFonts w:ascii="Arial" w:hAnsi="Arial"/>
        <w:sz w:val="18"/>
        <w:szCs w:val="24"/>
      </w:rPr>
      <w:fldChar w:fldCharType="separate"/>
    </w:r>
    <w:r w:rsidR="0076218A">
      <w:rPr>
        <w:rFonts w:ascii="Arial" w:hAnsi="Arial"/>
        <w:noProof/>
        <w:sz w:val="18"/>
        <w:szCs w:val="24"/>
      </w:rPr>
      <w:t>1</w:t>
    </w:r>
    <w:r w:rsidR="00A37067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3706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6218A" w:rsidRPr="0076218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744" w:rsidRDefault="005E0744">
      <w:r>
        <w:separator/>
      </w:r>
    </w:p>
  </w:footnote>
  <w:footnote w:type="continuationSeparator" w:id="0">
    <w:p w:rsidR="005E0744" w:rsidRDefault="005E07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89441CC"/>
    <w:multiLevelType w:val="hybridMultilevel"/>
    <w:tmpl w:val="511C1B1A"/>
    <w:lvl w:ilvl="0" w:tplc="415241F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6EB9"/>
    <w:rsid w:val="00031374"/>
    <w:rsid w:val="000A1097"/>
    <w:rsid w:val="000E2A8F"/>
    <w:rsid w:val="000E6508"/>
    <w:rsid w:val="0012774F"/>
    <w:rsid w:val="00144B7A"/>
    <w:rsid w:val="00180C6E"/>
    <w:rsid w:val="0029606A"/>
    <w:rsid w:val="003D4031"/>
    <w:rsid w:val="004848F3"/>
    <w:rsid w:val="004A75F2"/>
    <w:rsid w:val="004E4B64"/>
    <w:rsid w:val="005144A9"/>
    <w:rsid w:val="00520165"/>
    <w:rsid w:val="005A0D48"/>
    <w:rsid w:val="005A2B5F"/>
    <w:rsid w:val="005B1B08"/>
    <w:rsid w:val="005E0744"/>
    <w:rsid w:val="00632C3C"/>
    <w:rsid w:val="00662BDB"/>
    <w:rsid w:val="006A5DF1"/>
    <w:rsid w:val="006B7198"/>
    <w:rsid w:val="006D4AB3"/>
    <w:rsid w:val="006F3B81"/>
    <w:rsid w:val="0076218A"/>
    <w:rsid w:val="007D7198"/>
    <w:rsid w:val="007F0742"/>
    <w:rsid w:val="00843A88"/>
    <w:rsid w:val="00864A4B"/>
    <w:rsid w:val="00870F9F"/>
    <w:rsid w:val="008804B6"/>
    <w:rsid w:val="00897AB0"/>
    <w:rsid w:val="008A3553"/>
    <w:rsid w:val="009D7306"/>
    <w:rsid w:val="00A06EB9"/>
    <w:rsid w:val="00A3114B"/>
    <w:rsid w:val="00A37067"/>
    <w:rsid w:val="00A905AC"/>
    <w:rsid w:val="00BA6584"/>
    <w:rsid w:val="00BE7BFD"/>
    <w:rsid w:val="00C370F2"/>
    <w:rsid w:val="00C44EEC"/>
    <w:rsid w:val="00C46732"/>
    <w:rsid w:val="00C47BDE"/>
    <w:rsid w:val="00D11AD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5865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D7306"/>
  </w:style>
  <w:style w:type="paragraph" w:styleId="Nagwek1">
    <w:name w:val="heading 1"/>
    <w:basedOn w:val="Normalny"/>
    <w:next w:val="Normalny"/>
    <w:link w:val="Nagwek1Znak"/>
    <w:qFormat/>
    <w:rsid w:val="009D730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D730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D730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D730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7306"/>
  </w:style>
  <w:style w:type="paragraph" w:styleId="Tekstpodstawowywcity">
    <w:name w:val="Body Text Indent"/>
    <w:basedOn w:val="Normalny"/>
    <w:rsid w:val="009D730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D730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D730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D7306"/>
    <w:rPr>
      <w:sz w:val="28"/>
    </w:rPr>
  </w:style>
  <w:style w:type="paragraph" w:styleId="Tekstpodstawowywcity3">
    <w:name w:val="Body Text Indent 3"/>
    <w:basedOn w:val="Normalny"/>
    <w:rsid w:val="009D730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A2B5F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5A2B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2171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2024-06-20T09:15:00Z</cp:lastPrinted>
  <dcterms:created xsi:type="dcterms:W3CDTF">2024-06-20T09:15:00Z</dcterms:created>
  <dcterms:modified xsi:type="dcterms:W3CDTF">2024-06-20T09:15:00Z</dcterms:modified>
</cp:coreProperties>
</file>