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7F7D8A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310A9">
        <w:rPr>
          <w:rFonts w:ascii="Times New Roman" w:hAnsi="Times New Roman"/>
          <w:sz w:val="24"/>
          <w:szCs w:val="24"/>
        </w:rPr>
        <w:t>6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83B38" w:rsidRPr="00683B38" w:rsidRDefault="00683B38" w:rsidP="00683B38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683B38">
        <w:rPr>
          <w:sz w:val="24"/>
          <w:szCs w:val="24"/>
        </w:rPr>
        <w:t>Czy Zamawiający w Pakiecie nr 3 poz.1 dopuści klipsy polimerowe w rozmiarze XL, 6 sztuk w magazynku, konfekcjonowane w opakowaniu zbiorczym po 20 magazynków. Dostarczać będziemy według potrzeb Zamawiającego po 14 magazynków (lub 20 magazynków do wyboru) Cenę jednostkową netto podamy za 14 magazynków, bo tak też możemy konfekcjonować?</w:t>
      </w:r>
    </w:p>
    <w:p w:rsidR="00683B38" w:rsidRPr="00683B38" w:rsidRDefault="00683B38" w:rsidP="00683B38">
      <w:pPr>
        <w:jc w:val="both"/>
        <w:rPr>
          <w:b/>
          <w:sz w:val="24"/>
          <w:szCs w:val="24"/>
        </w:rPr>
      </w:pPr>
      <w:r w:rsidRPr="00683B38">
        <w:rPr>
          <w:b/>
          <w:sz w:val="24"/>
          <w:szCs w:val="24"/>
        </w:rPr>
        <w:t>Odp.:</w:t>
      </w:r>
    </w:p>
    <w:p w:rsidR="00683B38" w:rsidRDefault="00683B38" w:rsidP="00683B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 poz. 1 </w:t>
      </w:r>
      <w:r w:rsidR="005F472A" w:rsidRPr="00683B38">
        <w:rPr>
          <w:sz w:val="24"/>
          <w:szCs w:val="24"/>
        </w:rPr>
        <w:t>klipsy polimerowe w rozmiarze XL, 6 sztuk w magazynku, konfekcjonowane w opakowaniu zbiorczym po 20 magazynków.</w:t>
      </w:r>
    </w:p>
    <w:p w:rsidR="00683B38" w:rsidRDefault="00683B38" w:rsidP="00683B38">
      <w:pPr>
        <w:jc w:val="both"/>
        <w:rPr>
          <w:sz w:val="24"/>
          <w:szCs w:val="24"/>
        </w:rPr>
      </w:pPr>
    </w:p>
    <w:p w:rsidR="00683B38" w:rsidRPr="00683B38" w:rsidRDefault="00683B38" w:rsidP="00683B38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683B38">
        <w:rPr>
          <w:sz w:val="24"/>
          <w:szCs w:val="24"/>
        </w:rPr>
        <w:t xml:space="preserve">Czy Zamawiający w Pakiecie nr 6 poz.1 dopuści jednorazowy </w:t>
      </w:r>
      <w:proofErr w:type="spellStart"/>
      <w:r w:rsidRPr="00683B38">
        <w:rPr>
          <w:sz w:val="24"/>
          <w:szCs w:val="24"/>
        </w:rPr>
        <w:t>stapler</w:t>
      </w:r>
      <w:proofErr w:type="spellEnd"/>
      <w:r w:rsidRPr="00683B38">
        <w:rPr>
          <w:sz w:val="24"/>
          <w:szCs w:val="24"/>
        </w:rPr>
        <w:t xml:space="preserve"> okrężny, zakrzywiony z nożem, o regulowanej wysokości zszywek oraz z płynną regulacją kompresji tkanki w zakresie od 1,0-2,3mm w rozmiarach do wyboru 21, 23, 25, 28 i 32? </w:t>
      </w:r>
    </w:p>
    <w:p w:rsidR="00683B38" w:rsidRPr="00683B38" w:rsidRDefault="00683B38" w:rsidP="00683B38">
      <w:pPr>
        <w:jc w:val="both"/>
        <w:rPr>
          <w:b/>
          <w:sz w:val="24"/>
          <w:szCs w:val="24"/>
        </w:rPr>
      </w:pPr>
      <w:r w:rsidRPr="00683B38">
        <w:rPr>
          <w:b/>
          <w:sz w:val="24"/>
          <w:szCs w:val="24"/>
        </w:rPr>
        <w:t>Odp.:</w:t>
      </w:r>
    </w:p>
    <w:p w:rsidR="00683B38" w:rsidRDefault="005F472A" w:rsidP="00683B38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 poz. 1</w:t>
      </w:r>
      <w:r w:rsidRPr="005F472A">
        <w:rPr>
          <w:sz w:val="24"/>
          <w:szCs w:val="24"/>
        </w:rPr>
        <w:t xml:space="preserve"> </w:t>
      </w:r>
      <w:r w:rsidRPr="00683B38">
        <w:rPr>
          <w:sz w:val="24"/>
          <w:szCs w:val="24"/>
        </w:rPr>
        <w:t xml:space="preserve">jednorazowy </w:t>
      </w:r>
      <w:proofErr w:type="spellStart"/>
      <w:r w:rsidRPr="00683B38">
        <w:rPr>
          <w:sz w:val="24"/>
          <w:szCs w:val="24"/>
        </w:rPr>
        <w:t>stapler</w:t>
      </w:r>
      <w:proofErr w:type="spellEnd"/>
      <w:r w:rsidRPr="00683B38">
        <w:rPr>
          <w:sz w:val="24"/>
          <w:szCs w:val="24"/>
        </w:rPr>
        <w:t xml:space="preserve"> okrężny</w:t>
      </w:r>
      <w:r>
        <w:rPr>
          <w:sz w:val="24"/>
          <w:szCs w:val="24"/>
        </w:rPr>
        <w:t xml:space="preserve"> o w/wym. parametrach.</w:t>
      </w:r>
    </w:p>
    <w:p w:rsidR="005F472A" w:rsidRPr="00683B38" w:rsidRDefault="005F472A" w:rsidP="00683B38">
      <w:pPr>
        <w:jc w:val="both"/>
        <w:rPr>
          <w:sz w:val="24"/>
          <w:szCs w:val="24"/>
        </w:rPr>
      </w:pPr>
    </w:p>
    <w:p w:rsidR="00683B38" w:rsidRPr="00683B38" w:rsidRDefault="00683B38" w:rsidP="00683B38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683B38">
        <w:rPr>
          <w:sz w:val="24"/>
          <w:szCs w:val="24"/>
        </w:rPr>
        <w:t>Czy Zamawiający w Pakiecie nr 6 poz.</w:t>
      </w:r>
      <w:r w:rsidR="005F472A">
        <w:rPr>
          <w:sz w:val="24"/>
          <w:szCs w:val="24"/>
        </w:rPr>
        <w:t xml:space="preserve"> </w:t>
      </w:r>
      <w:r w:rsidRPr="00683B38">
        <w:rPr>
          <w:sz w:val="24"/>
          <w:szCs w:val="24"/>
        </w:rPr>
        <w:t xml:space="preserve">2 dopuści jednorazowy </w:t>
      </w:r>
      <w:proofErr w:type="spellStart"/>
      <w:r w:rsidRPr="00683B38">
        <w:rPr>
          <w:sz w:val="24"/>
          <w:szCs w:val="24"/>
        </w:rPr>
        <w:t>stepler</w:t>
      </w:r>
      <w:proofErr w:type="spellEnd"/>
      <w:r w:rsidRPr="00683B38">
        <w:rPr>
          <w:sz w:val="24"/>
          <w:szCs w:val="24"/>
        </w:rPr>
        <w:t xml:space="preserve"> liniowy, automatyczny, o długości linii szwu 32, 46, 60 i 88mm z dwoma rzędami tytanowych zszywek o efektywnej długości zespolenia w zakresie 1-1,5mm i 1-2,0mm. Zwiększona ilość zszywek dla lepszej hemostazy (odpowiednio 13, 19, 25 i 37 zszywek). Dwie dźwignie zamykająca i spustowa blokująca rękojeść po wyzwoleniu ładunku oraz przycisk otwierający? </w:t>
      </w:r>
    </w:p>
    <w:p w:rsidR="00683B38" w:rsidRPr="00683B38" w:rsidRDefault="00683B38" w:rsidP="00683B38">
      <w:pPr>
        <w:jc w:val="both"/>
        <w:rPr>
          <w:b/>
          <w:sz w:val="24"/>
          <w:szCs w:val="24"/>
        </w:rPr>
      </w:pPr>
      <w:r w:rsidRPr="00683B38">
        <w:rPr>
          <w:b/>
          <w:sz w:val="24"/>
          <w:szCs w:val="24"/>
        </w:rPr>
        <w:t>Odp.:</w:t>
      </w:r>
    </w:p>
    <w:p w:rsidR="005F472A" w:rsidRDefault="005F472A" w:rsidP="005F472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 poz. 2</w:t>
      </w:r>
      <w:r w:rsidRPr="005F472A">
        <w:rPr>
          <w:sz w:val="24"/>
          <w:szCs w:val="24"/>
        </w:rPr>
        <w:t xml:space="preserve"> </w:t>
      </w:r>
      <w:r w:rsidRPr="00683B38">
        <w:rPr>
          <w:sz w:val="24"/>
          <w:szCs w:val="24"/>
        </w:rPr>
        <w:t xml:space="preserve">jednorazowy </w:t>
      </w:r>
      <w:proofErr w:type="spellStart"/>
      <w:r w:rsidRPr="00683B38">
        <w:rPr>
          <w:sz w:val="24"/>
          <w:szCs w:val="24"/>
        </w:rPr>
        <w:t>st</w:t>
      </w:r>
      <w:r>
        <w:rPr>
          <w:sz w:val="24"/>
          <w:szCs w:val="24"/>
        </w:rPr>
        <w:t>a</w:t>
      </w:r>
      <w:r w:rsidRPr="00683B38">
        <w:rPr>
          <w:sz w:val="24"/>
          <w:szCs w:val="24"/>
        </w:rPr>
        <w:t>pler</w:t>
      </w:r>
      <w:proofErr w:type="spellEnd"/>
      <w:r w:rsidRPr="00683B38">
        <w:rPr>
          <w:sz w:val="24"/>
          <w:szCs w:val="24"/>
        </w:rPr>
        <w:t xml:space="preserve"> liniowy</w:t>
      </w:r>
      <w:r w:rsidRPr="005F472A">
        <w:rPr>
          <w:sz w:val="24"/>
          <w:szCs w:val="24"/>
        </w:rPr>
        <w:t xml:space="preserve"> </w:t>
      </w:r>
      <w:r>
        <w:rPr>
          <w:sz w:val="24"/>
          <w:szCs w:val="24"/>
        </w:rPr>
        <w:t>o w/wym. parametrach.</w:t>
      </w:r>
    </w:p>
    <w:p w:rsidR="00683B38" w:rsidRDefault="00683B38" w:rsidP="00683B38">
      <w:pPr>
        <w:jc w:val="both"/>
        <w:rPr>
          <w:sz w:val="24"/>
          <w:szCs w:val="24"/>
        </w:rPr>
      </w:pPr>
    </w:p>
    <w:p w:rsidR="005F472A" w:rsidRDefault="005F472A" w:rsidP="00683B38">
      <w:pPr>
        <w:jc w:val="both"/>
        <w:rPr>
          <w:sz w:val="24"/>
          <w:szCs w:val="24"/>
        </w:rPr>
      </w:pPr>
    </w:p>
    <w:p w:rsidR="005F472A" w:rsidRDefault="005F472A" w:rsidP="00683B38">
      <w:pPr>
        <w:jc w:val="both"/>
        <w:rPr>
          <w:sz w:val="24"/>
          <w:szCs w:val="24"/>
        </w:rPr>
      </w:pPr>
    </w:p>
    <w:p w:rsidR="007F7D8A" w:rsidRDefault="007F7D8A" w:rsidP="00683B38">
      <w:pPr>
        <w:jc w:val="both"/>
        <w:rPr>
          <w:sz w:val="24"/>
          <w:szCs w:val="24"/>
        </w:rPr>
      </w:pPr>
    </w:p>
    <w:p w:rsidR="00683B38" w:rsidRPr="00683B38" w:rsidRDefault="00683B38" w:rsidP="00683B38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683B38">
        <w:rPr>
          <w:sz w:val="24"/>
          <w:szCs w:val="24"/>
        </w:rPr>
        <w:t xml:space="preserve">Czy Zamawiający w Pakiecie nr 3 i 4 wymaga, żeby w każdym opakowaniu z klipsami polimerowymi oraz klipsami tytanowymi znajdowały się samoprzylepne kontrolki identyfikujące do wklejania w protokole operacyjnym pacjenta, zawierające producenta, datę przydatności, datę produkcji, nr serii, co najmniej po dwie sztuki do każdego magazynka?              </w:t>
      </w:r>
    </w:p>
    <w:p w:rsidR="00683B38" w:rsidRPr="00683B38" w:rsidRDefault="00683B38" w:rsidP="00683B38">
      <w:pPr>
        <w:jc w:val="both"/>
        <w:rPr>
          <w:b/>
          <w:sz w:val="24"/>
          <w:szCs w:val="24"/>
        </w:rPr>
      </w:pPr>
      <w:r w:rsidRPr="00683B38">
        <w:rPr>
          <w:b/>
          <w:sz w:val="24"/>
          <w:szCs w:val="24"/>
        </w:rPr>
        <w:t>Odp.:</w:t>
      </w:r>
    </w:p>
    <w:p w:rsidR="00683B38" w:rsidRDefault="005F472A" w:rsidP="00683B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w Pakiecie nr 3 </w:t>
      </w:r>
      <w:r w:rsidR="00515235">
        <w:rPr>
          <w:sz w:val="24"/>
          <w:szCs w:val="24"/>
        </w:rPr>
        <w:t>i 4, a</w:t>
      </w:r>
      <w:r w:rsidR="00515235" w:rsidRPr="00683B38">
        <w:rPr>
          <w:sz w:val="24"/>
          <w:szCs w:val="24"/>
        </w:rPr>
        <w:t>by w każdym opakowaniu z klipsami polimerowymi oraz klipsami tytanowymi znajdowały się samoprzylepne kontrolki identyfikujące do wklejania w protokole operacyjnym pacjenta, zawierające producenta, datę przydatności, datę produkcji, nr serii, co najmniej po dwie sztuki do każdego magazynka</w:t>
      </w:r>
      <w:r w:rsidR="00515235">
        <w:rPr>
          <w:sz w:val="24"/>
          <w:szCs w:val="24"/>
        </w:rPr>
        <w:t>.</w:t>
      </w:r>
    </w:p>
    <w:p w:rsidR="005F472A" w:rsidRDefault="005F472A" w:rsidP="00515235">
      <w:pPr>
        <w:jc w:val="both"/>
        <w:rPr>
          <w:sz w:val="24"/>
          <w:szCs w:val="24"/>
        </w:rPr>
      </w:pPr>
    </w:p>
    <w:p w:rsidR="00515235" w:rsidRPr="00515235" w:rsidRDefault="00515235" w:rsidP="00515235">
      <w:pPr>
        <w:jc w:val="both"/>
        <w:rPr>
          <w:sz w:val="16"/>
          <w:szCs w:val="16"/>
        </w:rPr>
      </w:pPr>
    </w:p>
    <w:p w:rsidR="00F310A9" w:rsidRPr="00683B38" w:rsidRDefault="00683B38" w:rsidP="00683B38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683B38">
        <w:rPr>
          <w:sz w:val="24"/>
          <w:szCs w:val="24"/>
        </w:rPr>
        <w:t>Dotyczy zawarcia umowy: wnosimy o  wyrażeniu zgody na zawarcie umowy w trybie korespondencyjnym i przesłanie umowy do podpisu pocztą lub w trybie z podpisem elektronicznym. Niezwłocznie po podpisaniu, umowa zostanie do Państwa odesłana.</w:t>
      </w:r>
    </w:p>
    <w:p w:rsidR="00683B38" w:rsidRPr="00683B38" w:rsidRDefault="00683B38" w:rsidP="00683B38">
      <w:pPr>
        <w:jc w:val="both"/>
        <w:rPr>
          <w:b/>
          <w:sz w:val="24"/>
          <w:szCs w:val="24"/>
        </w:rPr>
      </w:pPr>
      <w:r w:rsidRPr="00683B38">
        <w:rPr>
          <w:b/>
          <w:sz w:val="24"/>
          <w:szCs w:val="24"/>
        </w:rPr>
        <w:t>Odp.:</w:t>
      </w:r>
    </w:p>
    <w:p w:rsidR="0078761E" w:rsidRDefault="0078761E" w:rsidP="0078761E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iż w przypadku zawarcia umowy z Wykonawcą, 2 egzemplarze umowy zostaną przesłane do Wykonawcy za pośrednictwem operatora pocztowego.</w:t>
      </w:r>
    </w:p>
    <w:p w:rsidR="00F310A9" w:rsidRPr="00683B38" w:rsidRDefault="00F310A9" w:rsidP="00CA6E43">
      <w:pPr>
        <w:jc w:val="both"/>
        <w:rPr>
          <w:sz w:val="24"/>
          <w:szCs w:val="24"/>
        </w:rPr>
      </w:pPr>
    </w:p>
    <w:p w:rsidR="00F310A9" w:rsidRPr="00683B38" w:rsidRDefault="00F310A9" w:rsidP="00CA6E43">
      <w:pPr>
        <w:jc w:val="both"/>
        <w:rPr>
          <w:sz w:val="24"/>
          <w:szCs w:val="24"/>
        </w:rPr>
      </w:pPr>
    </w:p>
    <w:p w:rsidR="00F310A9" w:rsidRPr="00683B38" w:rsidRDefault="00F310A9" w:rsidP="00CA6E43">
      <w:pPr>
        <w:jc w:val="both"/>
        <w:rPr>
          <w:sz w:val="24"/>
          <w:szCs w:val="24"/>
        </w:rPr>
      </w:pPr>
    </w:p>
    <w:p w:rsidR="00F310A9" w:rsidRPr="00683B38" w:rsidRDefault="00F310A9" w:rsidP="00CA6E43">
      <w:pPr>
        <w:jc w:val="both"/>
        <w:rPr>
          <w:sz w:val="24"/>
          <w:szCs w:val="24"/>
        </w:rPr>
      </w:pPr>
    </w:p>
    <w:p w:rsidR="006F58BB" w:rsidRPr="00683B38" w:rsidRDefault="006F58BB" w:rsidP="006F58BB">
      <w:pPr>
        <w:jc w:val="right"/>
        <w:rPr>
          <w:i/>
          <w:sz w:val="24"/>
          <w:szCs w:val="24"/>
        </w:rPr>
      </w:pPr>
      <w:r w:rsidRPr="00683B38">
        <w:rPr>
          <w:i/>
          <w:sz w:val="24"/>
          <w:szCs w:val="24"/>
        </w:rPr>
        <w:t xml:space="preserve">Zamawiający </w:t>
      </w:r>
    </w:p>
    <w:p w:rsidR="006F58BB" w:rsidRPr="00683B38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5F472A">
      <w:footerReference w:type="even" r:id="rId7"/>
      <w:footerReference w:type="default" r:id="rId8"/>
      <w:footerReference w:type="first" r:id="rId9"/>
      <w:pgSz w:w="11906" w:h="16838" w:code="9"/>
      <w:pgMar w:top="567" w:right="1418" w:bottom="1135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57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D57B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D57B7" w:rsidRPr="00B862CC">
      <w:rPr>
        <w:rFonts w:ascii="Arial" w:hAnsi="Arial"/>
        <w:sz w:val="18"/>
        <w:szCs w:val="24"/>
      </w:rPr>
      <w:fldChar w:fldCharType="separate"/>
    </w:r>
    <w:r w:rsidR="007F7D8A">
      <w:rPr>
        <w:rFonts w:ascii="Arial" w:hAnsi="Arial"/>
        <w:noProof/>
        <w:sz w:val="18"/>
        <w:szCs w:val="24"/>
      </w:rPr>
      <w:t>2</w:t>
    </w:r>
    <w:r w:rsidR="00FD57B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D57B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D57B7" w:rsidRPr="00B862CC">
      <w:rPr>
        <w:rFonts w:ascii="Arial" w:hAnsi="Arial"/>
        <w:sz w:val="18"/>
        <w:szCs w:val="24"/>
      </w:rPr>
      <w:fldChar w:fldCharType="separate"/>
    </w:r>
    <w:r w:rsidR="007F7D8A">
      <w:rPr>
        <w:rFonts w:ascii="Arial" w:hAnsi="Arial"/>
        <w:noProof/>
        <w:sz w:val="18"/>
        <w:szCs w:val="24"/>
      </w:rPr>
      <w:t>2</w:t>
    </w:r>
    <w:r w:rsidR="00FD57B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D57B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F7D8A" w:rsidRPr="007F7D8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EDB6CAB"/>
    <w:multiLevelType w:val="hybridMultilevel"/>
    <w:tmpl w:val="121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2B131F"/>
    <w:rsid w:val="0032384F"/>
    <w:rsid w:val="003A7B88"/>
    <w:rsid w:val="003E245D"/>
    <w:rsid w:val="00413DF5"/>
    <w:rsid w:val="004354FB"/>
    <w:rsid w:val="004848F3"/>
    <w:rsid w:val="004A75F2"/>
    <w:rsid w:val="004E4B64"/>
    <w:rsid w:val="005144A9"/>
    <w:rsid w:val="00515235"/>
    <w:rsid w:val="00520165"/>
    <w:rsid w:val="00580F1E"/>
    <w:rsid w:val="005B1B08"/>
    <w:rsid w:val="005F472A"/>
    <w:rsid w:val="00605F68"/>
    <w:rsid w:val="0061572F"/>
    <w:rsid w:val="00632C3C"/>
    <w:rsid w:val="00655EB4"/>
    <w:rsid w:val="00662BDB"/>
    <w:rsid w:val="00667B39"/>
    <w:rsid w:val="00683B38"/>
    <w:rsid w:val="006A5621"/>
    <w:rsid w:val="006A5DF1"/>
    <w:rsid w:val="006B7198"/>
    <w:rsid w:val="006D4AB3"/>
    <w:rsid w:val="006E7A06"/>
    <w:rsid w:val="006F3B81"/>
    <w:rsid w:val="006F58BB"/>
    <w:rsid w:val="0075270B"/>
    <w:rsid w:val="0078761E"/>
    <w:rsid w:val="007D066E"/>
    <w:rsid w:val="007D7198"/>
    <w:rsid w:val="007F7D8A"/>
    <w:rsid w:val="00843A88"/>
    <w:rsid w:val="00864A4B"/>
    <w:rsid w:val="00870F9F"/>
    <w:rsid w:val="008804B6"/>
    <w:rsid w:val="00897AB0"/>
    <w:rsid w:val="008A3553"/>
    <w:rsid w:val="00957724"/>
    <w:rsid w:val="00965BDD"/>
    <w:rsid w:val="009D5A83"/>
    <w:rsid w:val="00A905AC"/>
    <w:rsid w:val="00A96CD6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CE702C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310A9"/>
    <w:rsid w:val="00FC5957"/>
    <w:rsid w:val="00FD265E"/>
    <w:rsid w:val="00FD4AEC"/>
    <w:rsid w:val="00FD57B7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2024-07-15T09:45:00Z</cp:lastPrinted>
  <dcterms:created xsi:type="dcterms:W3CDTF">2024-07-15T09:45:00Z</dcterms:created>
  <dcterms:modified xsi:type="dcterms:W3CDTF">2024-07-15T09:45:00Z</dcterms:modified>
</cp:coreProperties>
</file>