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979" w:rsidRPr="00BB41D0" w:rsidRDefault="007F0979" w:rsidP="007F0979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7F0979" w:rsidRPr="00BB41D0" w:rsidRDefault="007F0979" w:rsidP="007F0979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7F0979" w:rsidRPr="00BB41D0" w:rsidRDefault="007F0979" w:rsidP="007F0979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7F0979" w:rsidRPr="00BB41D0" w:rsidRDefault="007F0979" w:rsidP="007F0979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27147C">
        <w:rPr>
          <w:sz w:val="24"/>
          <w:szCs w:val="24"/>
        </w:rPr>
        <w:t>1</w:t>
      </w:r>
      <w:r w:rsidR="00501391">
        <w:rPr>
          <w:sz w:val="24"/>
          <w:szCs w:val="24"/>
        </w:rPr>
        <w:t>7</w:t>
      </w:r>
      <w:r>
        <w:rPr>
          <w:sz w:val="24"/>
          <w:szCs w:val="24"/>
        </w:rPr>
        <w:t>.0</w:t>
      </w:r>
      <w:r w:rsidR="0027147C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7F0979" w:rsidRPr="003F69B9" w:rsidRDefault="007F0979" w:rsidP="007F0979">
      <w:pPr>
        <w:pStyle w:val="Nagwek"/>
        <w:tabs>
          <w:tab w:val="clear" w:pos="4536"/>
          <w:tab w:val="clear" w:pos="9072"/>
          <w:tab w:val="right" w:pos="9214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</w:t>
      </w:r>
      <w:r w:rsidR="0027147C">
        <w:rPr>
          <w:b/>
          <w:sz w:val="24"/>
          <w:szCs w:val="24"/>
        </w:rPr>
        <w:t>9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4</w:t>
      </w:r>
      <w:r w:rsidRPr="003F69B9">
        <w:rPr>
          <w:sz w:val="22"/>
          <w:szCs w:val="22"/>
        </w:rPr>
        <w:tab/>
        <w:t xml:space="preserve"> </w:t>
      </w:r>
    </w:p>
    <w:p w:rsidR="007F0979" w:rsidRPr="00CF07CB" w:rsidRDefault="007F0979" w:rsidP="007F097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7F0979" w:rsidRDefault="007F0979" w:rsidP="007F097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7F0979" w:rsidRPr="00A80738" w:rsidRDefault="007F0979" w:rsidP="007F097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7F0979" w:rsidRPr="00BB18D2" w:rsidRDefault="007F0979" w:rsidP="007F0979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7F0979" w:rsidRDefault="007F0979" w:rsidP="007F0979">
      <w:pPr>
        <w:jc w:val="both"/>
        <w:rPr>
          <w:bCs/>
          <w:i/>
          <w:sz w:val="24"/>
          <w:szCs w:val="24"/>
        </w:rPr>
      </w:pPr>
    </w:p>
    <w:p w:rsidR="007F0979" w:rsidRPr="0009616C" w:rsidRDefault="007F0979" w:rsidP="007F0979">
      <w:pPr>
        <w:spacing w:line="276" w:lineRule="auto"/>
        <w:jc w:val="both"/>
        <w:rPr>
          <w:sz w:val="24"/>
          <w:szCs w:val="24"/>
        </w:rPr>
      </w:pPr>
      <w:r w:rsidRPr="0009616C">
        <w:rPr>
          <w:bCs/>
          <w:i/>
          <w:sz w:val="24"/>
          <w:szCs w:val="24"/>
        </w:rPr>
        <w:t>dotyczy</w:t>
      </w:r>
      <w:r w:rsidRPr="0009616C">
        <w:rPr>
          <w:bCs/>
          <w:sz w:val="24"/>
          <w:szCs w:val="24"/>
        </w:rPr>
        <w:t xml:space="preserve">: </w:t>
      </w:r>
      <w:r w:rsidRPr="0009616C">
        <w:rPr>
          <w:sz w:val="24"/>
          <w:szCs w:val="24"/>
        </w:rPr>
        <w:t xml:space="preserve">postępowania o udzielenie zamówienia publicznego prowadzonego </w:t>
      </w:r>
    </w:p>
    <w:p w:rsidR="007F0979" w:rsidRPr="0009616C" w:rsidRDefault="007F0979" w:rsidP="007F0979">
      <w:pPr>
        <w:spacing w:line="276" w:lineRule="auto"/>
        <w:jc w:val="both"/>
        <w:rPr>
          <w:b/>
          <w:bCs/>
          <w:sz w:val="24"/>
          <w:szCs w:val="24"/>
        </w:rPr>
      </w:pPr>
      <w:r w:rsidRPr="0009616C">
        <w:rPr>
          <w:sz w:val="24"/>
          <w:szCs w:val="24"/>
        </w:rPr>
        <w:t xml:space="preserve">              </w:t>
      </w:r>
      <w:r w:rsidRPr="0009616C">
        <w:rPr>
          <w:b/>
          <w:sz w:val="24"/>
          <w:szCs w:val="24"/>
        </w:rPr>
        <w:t>w trybie podstawowym</w:t>
      </w:r>
      <w:r w:rsidRPr="0009616C">
        <w:rPr>
          <w:sz w:val="24"/>
          <w:szCs w:val="24"/>
        </w:rPr>
        <w:t xml:space="preserve"> (art. 275 </w:t>
      </w:r>
      <w:proofErr w:type="spellStart"/>
      <w:r w:rsidRPr="0009616C">
        <w:rPr>
          <w:sz w:val="24"/>
          <w:szCs w:val="24"/>
        </w:rPr>
        <w:t>pkt</w:t>
      </w:r>
      <w:proofErr w:type="spellEnd"/>
      <w:r w:rsidRPr="0009616C">
        <w:rPr>
          <w:sz w:val="24"/>
          <w:szCs w:val="24"/>
        </w:rPr>
        <w:t xml:space="preserve"> 1 ustawy </w:t>
      </w:r>
      <w:proofErr w:type="spellStart"/>
      <w:r w:rsidRPr="0009616C">
        <w:rPr>
          <w:sz w:val="24"/>
          <w:szCs w:val="24"/>
        </w:rPr>
        <w:t>Pzp</w:t>
      </w:r>
      <w:proofErr w:type="spellEnd"/>
      <w:r w:rsidRPr="0009616C">
        <w:rPr>
          <w:sz w:val="24"/>
          <w:szCs w:val="24"/>
        </w:rPr>
        <w:t xml:space="preserve">) pn: </w:t>
      </w:r>
    </w:p>
    <w:p w:rsidR="007F0979" w:rsidRPr="0009616C" w:rsidRDefault="007F0979" w:rsidP="007F0979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0337B2" w:rsidRDefault="007F0979" w:rsidP="000337B2">
      <w:pPr>
        <w:pStyle w:val="Tekstpodstawowywcity"/>
        <w:ind w:firstLine="0"/>
        <w:jc w:val="center"/>
        <w:rPr>
          <w:b/>
          <w:bCs/>
          <w:szCs w:val="24"/>
        </w:rPr>
      </w:pPr>
      <w:r w:rsidRPr="0075632F">
        <w:rPr>
          <w:b/>
          <w:szCs w:val="24"/>
        </w:rPr>
        <w:t>„</w:t>
      </w:r>
      <w:r w:rsidR="000337B2" w:rsidRPr="000337B2">
        <w:rPr>
          <w:b/>
          <w:bCs/>
          <w:szCs w:val="24"/>
        </w:rPr>
        <w:t xml:space="preserve">Dostawa narzędzi chirurgicznych, akcesoriów kompatybilnych </w:t>
      </w:r>
    </w:p>
    <w:p w:rsidR="007F0979" w:rsidRPr="00B300B0" w:rsidRDefault="000337B2" w:rsidP="000337B2">
      <w:pPr>
        <w:pStyle w:val="Tekstpodstawowywcity"/>
        <w:ind w:firstLine="0"/>
        <w:jc w:val="center"/>
        <w:rPr>
          <w:b/>
          <w:szCs w:val="24"/>
        </w:rPr>
      </w:pPr>
      <w:r w:rsidRPr="000337B2">
        <w:rPr>
          <w:b/>
          <w:bCs/>
          <w:szCs w:val="24"/>
        </w:rPr>
        <w:t>z urządzeniami oraz pozostałych wyrobów medycznych</w:t>
      </w:r>
      <w:r w:rsidR="007F0979" w:rsidRPr="00B300B0">
        <w:rPr>
          <w:b/>
          <w:szCs w:val="24"/>
        </w:rPr>
        <w:t>”</w:t>
      </w:r>
    </w:p>
    <w:p w:rsidR="007F0979" w:rsidRPr="00B300B0" w:rsidRDefault="007F0979" w:rsidP="007F0979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AZP/0</w:t>
      </w:r>
      <w:r w:rsidR="000337B2">
        <w:rPr>
          <w:b/>
          <w:szCs w:val="24"/>
        </w:rPr>
        <w:t>9</w:t>
      </w:r>
      <w:r w:rsidRPr="00B300B0">
        <w:rPr>
          <w:b/>
          <w:szCs w:val="24"/>
        </w:rPr>
        <w:t>/P/2024</w:t>
      </w:r>
    </w:p>
    <w:p w:rsidR="007F0979" w:rsidRPr="00B300B0" w:rsidRDefault="007F0979" w:rsidP="007F0979">
      <w:pPr>
        <w:jc w:val="both"/>
        <w:rPr>
          <w:b/>
          <w:sz w:val="16"/>
          <w:szCs w:val="16"/>
        </w:rPr>
      </w:pPr>
    </w:p>
    <w:p w:rsidR="007F0979" w:rsidRPr="00CE306D" w:rsidRDefault="007F0979" w:rsidP="007F0979">
      <w:pPr>
        <w:jc w:val="both"/>
        <w:rPr>
          <w:sz w:val="16"/>
          <w:szCs w:val="16"/>
        </w:rPr>
      </w:pPr>
    </w:p>
    <w:p w:rsidR="007F0979" w:rsidRPr="00BB41D0" w:rsidRDefault="007F0979" w:rsidP="007F0979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 xml:space="preserve">3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7F0979" w:rsidRPr="00BB41D0" w:rsidRDefault="007F0979" w:rsidP="007F0979">
      <w:pPr>
        <w:jc w:val="both"/>
        <w:rPr>
          <w:sz w:val="24"/>
          <w:szCs w:val="24"/>
        </w:rPr>
      </w:pPr>
    </w:p>
    <w:p w:rsidR="007F0979" w:rsidRDefault="007F0979" w:rsidP="007F0979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0337B2">
        <w:rPr>
          <w:b/>
          <w:sz w:val="24"/>
          <w:szCs w:val="24"/>
        </w:rPr>
        <w:t>17</w:t>
      </w:r>
      <w:r>
        <w:rPr>
          <w:b/>
          <w:sz w:val="24"/>
          <w:szCs w:val="24"/>
        </w:rPr>
        <w:t>.0</w:t>
      </w:r>
      <w:r w:rsidR="000337B2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4 r.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0337B2" w:rsidRDefault="000337B2" w:rsidP="007F0979">
      <w:pPr>
        <w:spacing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0337B2" w:rsidRDefault="00986737" w:rsidP="00C8283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0337B2">
              <w:rPr>
                <w:b/>
                <w:sz w:val="24"/>
                <w:szCs w:val="24"/>
              </w:rPr>
              <w:t>Oferta n</w:t>
            </w:r>
            <w:r w:rsidR="006B27ED" w:rsidRPr="000337B2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0337B2" w:rsidRDefault="00986737" w:rsidP="00C8283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0337B2">
              <w:rPr>
                <w:b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0337B2" w:rsidRDefault="006B27ED" w:rsidP="000337B2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0337B2">
              <w:rPr>
                <w:b/>
                <w:sz w:val="24"/>
                <w:szCs w:val="24"/>
              </w:rPr>
              <w:t xml:space="preserve">Nazwa i adres </w:t>
            </w:r>
            <w:r w:rsidR="000337B2" w:rsidRPr="000337B2">
              <w:rPr>
                <w:b/>
                <w:sz w:val="24"/>
                <w:szCs w:val="24"/>
              </w:rPr>
              <w:t>W</w:t>
            </w:r>
            <w:r w:rsidRPr="000337B2">
              <w:rPr>
                <w:b/>
                <w:sz w:val="24"/>
                <w:szCs w:val="24"/>
              </w:rPr>
              <w:t>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0337B2" w:rsidRDefault="006B27ED" w:rsidP="00C8283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0337B2">
              <w:rPr>
                <w:b/>
                <w:sz w:val="24"/>
                <w:szCs w:val="24"/>
              </w:rPr>
              <w:t>Cena oferty</w:t>
            </w:r>
            <w:r w:rsidR="000337B2" w:rsidRPr="000337B2">
              <w:rPr>
                <w:b/>
                <w:sz w:val="24"/>
                <w:szCs w:val="24"/>
              </w:rPr>
              <w:t xml:space="preserve"> brutto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STERIGAT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Zaściankowa 50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02-989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3 180.95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OPTIMED PRO-OFFICE </w:t>
            </w:r>
            <w:r w:rsidR="000337B2">
              <w:rPr>
                <w:sz w:val="24"/>
                <w:szCs w:val="24"/>
              </w:rPr>
              <w:t xml:space="preserve">Sp. J.              </w:t>
            </w:r>
            <w:r w:rsidRPr="000337B2">
              <w:rPr>
                <w:sz w:val="24"/>
                <w:szCs w:val="24"/>
              </w:rPr>
              <w:t>A. P. Szewczyk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Forteczna 5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32-086 Węgrzce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30 510.00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HENMEDICAL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Tuwima 6/14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41-800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2 754.00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AESCULAP CHIFA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Tysiąclecia 14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23 587.20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ANMAR S</w:t>
            </w:r>
            <w:r w:rsidR="00B00476">
              <w:rPr>
                <w:sz w:val="24"/>
                <w:szCs w:val="24"/>
              </w:rPr>
              <w:t>p</w:t>
            </w:r>
            <w:r w:rsidRPr="000337B2">
              <w:rPr>
                <w:sz w:val="24"/>
                <w:szCs w:val="24"/>
              </w:rPr>
              <w:t>.</w:t>
            </w:r>
            <w:r w:rsidR="00B00476">
              <w:rPr>
                <w:sz w:val="24"/>
                <w:szCs w:val="24"/>
              </w:rPr>
              <w:t xml:space="preserve">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Strefowa 22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153 837.10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0337B2">
              <w:rPr>
                <w:sz w:val="24"/>
                <w:szCs w:val="24"/>
              </w:rPr>
              <w:t>ABJ-VISION</w:t>
            </w:r>
            <w:proofErr w:type="spellEnd"/>
            <w:r w:rsidRPr="000337B2">
              <w:rPr>
                <w:sz w:val="24"/>
                <w:szCs w:val="24"/>
              </w:rPr>
              <w:t xml:space="preserve">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Główna 76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95-041 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67 003.20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0337B2">
              <w:rPr>
                <w:sz w:val="24"/>
                <w:szCs w:val="24"/>
              </w:rPr>
              <w:t>SUN-MED</w:t>
            </w:r>
            <w:proofErr w:type="spellEnd"/>
            <w:r w:rsidRPr="000337B2">
              <w:rPr>
                <w:sz w:val="24"/>
                <w:szCs w:val="24"/>
              </w:rPr>
              <w:t xml:space="preserve"> Spółka Cywilna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Franciszkańska 104/112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91-845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4 463.42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0337B2">
              <w:rPr>
                <w:sz w:val="24"/>
                <w:szCs w:val="24"/>
              </w:rPr>
              <w:t>SUN-MED</w:t>
            </w:r>
            <w:proofErr w:type="spellEnd"/>
            <w:r w:rsidRPr="000337B2">
              <w:rPr>
                <w:sz w:val="24"/>
                <w:szCs w:val="24"/>
              </w:rPr>
              <w:t xml:space="preserve"> Spółka Cywilna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Franciszkańska 104/112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91-845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75 600.00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ERBE Polska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Al. Rzeczypospolitej 14/2.8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02-972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33 085.80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ERBE Polska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Al. Rzeczypospolitej 14/2.8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02-972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45 985.32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RESCULINE Sp. z o.o.</w:t>
            </w:r>
          </w:p>
          <w:p w:rsidR="00E00F80" w:rsidRPr="000337B2" w:rsidRDefault="00B00476" w:rsidP="00356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="00E00F80" w:rsidRPr="000337B2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bryczna</w:t>
            </w:r>
            <w:r w:rsidR="00E00F80" w:rsidRPr="000337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 w:rsidR="00E00F80" w:rsidRPr="000337B2">
              <w:rPr>
                <w:sz w:val="24"/>
                <w:szCs w:val="24"/>
              </w:rPr>
              <w:t xml:space="preserve">7 </w:t>
            </w:r>
          </w:p>
          <w:p w:rsidR="00E00F80" w:rsidRPr="000337B2" w:rsidRDefault="00E00F80" w:rsidP="00B00476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65-</w:t>
            </w:r>
            <w:r w:rsidR="00B00476">
              <w:rPr>
                <w:sz w:val="24"/>
                <w:szCs w:val="24"/>
              </w:rPr>
              <w:t>41</w:t>
            </w:r>
            <w:r w:rsidRPr="000337B2">
              <w:rPr>
                <w:sz w:val="24"/>
                <w:szCs w:val="24"/>
              </w:rPr>
              <w:t>0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10 141.20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84DED" w:rsidRPr="000337B2" w:rsidRDefault="00B84DED" w:rsidP="00B84DED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ADVANCE EUROPE </w:t>
            </w:r>
            <w:r>
              <w:rPr>
                <w:sz w:val="24"/>
                <w:szCs w:val="24"/>
              </w:rPr>
              <w:t xml:space="preserve">Biuro Techniczno-Handlowe </w:t>
            </w:r>
            <w:r w:rsidRPr="000337B2">
              <w:rPr>
                <w:sz w:val="24"/>
                <w:szCs w:val="24"/>
              </w:rPr>
              <w:t>Sp. z o.o.</w:t>
            </w:r>
          </w:p>
          <w:p w:rsidR="00B84DED" w:rsidRPr="000337B2" w:rsidRDefault="00B84DED" w:rsidP="00B84D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Fasolowa</w:t>
            </w:r>
            <w:r w:rsidRPr="000337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31A</w:t>
            </w:r>
            <w:r w:rsidRPr="000337B2">
              <w:rPr>
                <w:sz w:val="24"/>
                <w:szCs w:val="24"/>
              </w:rPr>
              <w:t xml:space="preserve"> </w:t>
            </w:r>
          </w:p>
          <w:p w:rsidR="00E00F80" w:rsidRPr="000337B2" w:rsidRDefault="00B84DED" w:rsidP="00B84DED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02-</w:t>
            </w:r>
            <w:r>
              <w:rPr>
                <w:sz w:val="24"/>
                <w:szCs w:val="24"/>
              </w:rPr>
              <w:t>482</w:t>
            </w:r>
            <w:r w:rsidRPr="000337B2">
              <w:rPr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15 668.64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B84DED" w:rsidRPr="000337B2" w:rsidRDefault="00B84DED" w:rsidP="00B84DED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ADVANCE EUROPE </w:t>
            </w:r>
            <w:r>
              <w:rPr>
                <w:sz w:val="24"/>
                <w:szCs w:val="24"/>
              </w:rPr>
              <w:t xml:space="preserve">Biuro Techniczno-Handlowe </w:t>
            </w:r>
            <w:r w:rsidRPr="000337B2">
              <w:rPr>
                <w:sz w:val="24"/>
                <w:szCs w:val="24"/>
              </w:rPr>
              <w:t>Sp. z o.o.</w:t>
            </w:r>
          </w:p>
          <w:p w:rsidR="00B84DED" w:rsidRPr="000337B2" w:rsidRDefault="00B84DED" w:rsidP="00B84D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Fasolowa</w:t>
            </w:r>
            <w:r w:rsidRPr="000337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31A</w:t>
            </w:r>
            <w:r w:rsidRPr="000337B2">
              <w:rPr>
                <w:sz w:val="24"/>
                <w:szCs w:val="24"/>
              </w:rPr>
              <w:t xml:space="preserve"> </w:t>
            </w:r>
          </w:p>
          <w:p w:rsidR="00E00F80" w:rsidRPr="000337B2" w:rsidRDefault="00B84DED" w:rsidP="00B84DED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02-</w:t>
            </w:r>
            <w:r>
              <w:rPr>
                <w:sz w:val="24"/>
                <w:szCs w:val="24"/>
              </w:rPr>
              <w:t>482</w:t>
            </w:r>
            <w:r w:rsidRPr="000337B2">
              <w:rPr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52 220.80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ADVANCE EUROPE </w:t>
            </w:r>
            <w:r w:rsidR="00B00476">
              <w:rPr>
                <w:sz w:val="24"/>
                <w:szCs w:val="24"/>
              </w:rPr>
              <w:t xml:space="preserve">Biuro Techniczno-Handlowe </w:t>
            </w:r>
            <w:r w:rsidRPr="000337B2">
              <w:rPr>
                <w:sz w:val="24"/>
                <w:szCs w:val="24"/>
              </w:rPr>
              <w:t>Sp. z o.o.</w:t>
            </w:r>
          </w:p>
          <w:p w:rsidR="00E00F80" w:rsidRPr="000337B2" w:rsidRDefault="00B84DED" w:rsidP="00356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Fasolowa</w:t>
            </w:r>
            <w:r w:rsidR="00E00F80" w:rsidRPr="000337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31A</w:t>
            </w:r>
            <w:r w:rsidR="00E00F80" w:rsidRPr="000337B2">
              <w:rPr>
                <w:sz w:val="24"/>
                <w:szCs w:val="24"/>
              </w:rPr>
              <w:t xml:space="preserve"> </w:t>
            </w:r>
          </w:p>
          <w:p w:rsidR="00E00F80" w:rsidRPr="000337B2" w:rsidRDefault="00E00F80" w:rsidP="00B84DED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02-</w:t>
            </w:r>
            <w:r w:rsidR="00B84DED">
              <w:rPr>
                <w:sz w:val="24"/>
                <w:szCs w:val="24"/>
              </w:rPr>
              <w:t>482</w:t>
            </w:r>
            <w:r w:rsidRPr="000337B2">
              <w:rPr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2 126.54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B84DED" w:rsidRPr="000337B2" w:rsidRDefault="00B84DED" w:rsidP="00B84DED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ADVANCE EUROPE </w:t>
            </w:r>
            <w:r>
              <w:rPr>
                <w:sz w:val="24"/>
                <w:szCs w:val="24"/>
              </w:rPr>
              <w:t xml:space="preserve">Biuro Techniczno-Handlowe </w:t>
            </w:r>
            <w:r w:rsidRPr="000337B2">
              <w:rPr>
                <w:sz w:val="24"/>
                <w:szCs w:val="24"/>
              </w:rPr>
              <w:t>Sp. z o.o.</w:t>
            </w:r>
          </w:p>
          <w:p w:rsidR="00B84DED" w:rsidRPr="000337B2" w:rsidRDefault="00B84DED" w:rsidP="00B84D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Fasolowa</w:t>
            </w:r>
            <w:r w:rsidRPr="000337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31A</w:t>
            </w:r>
            <w:r w:rsidRPr="000337B2">
              <w:rPr>
                <w:sz w:val="24"/>
                <w:szCs w:val="24"/>
              </w:rPr>
              <w:t xml:space="preserve"> </w:t>
            </w:r>
          </w:p>
          <w:p w:rsidR="00E00F80" w:rsidRPr="000337B2" w:rsidRDefault="00B84DED" w:rsidP="00B84DED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02-</w:t>
            </w:r>
            <w:r>
              <w:rPr>
                <w:sz w:val="24"/>
                <w:szCs w:val="24"/>
              </w:rPr>
              <w:t>482</w:t>
            </w:r>
            <w:r w:rsidRPr="000337B2">
              <w:rPr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3 794.22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VARIMED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Tadeusza Kościuszki 115/4U </w:t>
            </w:r>
          </w:p>
          <w:p w:rsidR="00E00F80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53-442 Wrocław</w:t>
            </w:r>
          </w:p>
          <w:p w:rsidR="00B84DED" w:rsidRPr="000337B2" w:rsidRDefault="00B84DED" w:rsidP="0035660B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29 451.15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0337B2">
              <w:rPr>
                <w:sz w:val="24"/>
                <w:szCs w:val="24"/>
              </w:rPr>
              <w:t>DAR-MED</w:t>
            </w:r>
            <w:proofErr w:type="spellEnd"/>
            <w:r w:rsidRPr="000337B2">
              <w:rPr>
                <w:sz w:val="24"/>
                <w:szCs w:val="24"/>
              </w:rPr>
              <w:t xml:space="preserve"> Dariusz Wolski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1-go Sierpnia 34A/51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02-134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955.80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0337B2">
              <w:rPr>
                <w:sz w:val="24"/>
                <w:szCs w:val="24"/>
              </w:rPr>
              <w:t>Dräger</w:t>
            </w:r>
            <w:proofErr w:type="spellEnd"/>
            <w:r w:rsidRPr="000337B2">
              <w:rPr>
                <w:sz w:val="24"/>
                <w:szCs w:val="24"/>
              </w:rPr>
              <w:t xml:space="preserve"> Polska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Posag 7 Panien 1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02-495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3 684.96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0337B2">
              <w:rPr>
                <w:sz w:val="24"/>
                <w:szCs w:val="24"/>
              </w:rPr>
              <w:t>Dräger</w:t>
            </w:r>
            <w:proofErr w:type="spellEnd"/>
            <w:r w:rsidRPr="000337B2">
              <w:rPr>
                <w:sz w:val="24"/>
                <w:szCs w:val="24"/>
              </w:rPr>
              <w:t xml:space="preserve"> Polska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Posag 7 Panien 1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02-495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9 192.75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0337B2">
              <w:rPr>
                <w:sz w:val="24"/>
                <w:szCs w:val="24"/>
              </w:rPr>
              <w:t>Dräger</w:t>
            </w:r>
            <w:proofErr w:type="spellEnd"/>
            <w:r w:rsidRPr="000337B2">
              <w:rPr>
                <w:sz w:val="24"/>
                <w:szCs w:val="24"/>
              </w:rPr>
              <w:t xml:space="preserve"> Polska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Posag 7 Panien 1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02-495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2 019.60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LM LINE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Kniewska 2k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70-846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2 314.44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LM LINE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Kniewska 2</w:t>
            </w:r>
            <w:r w:rsidR="00B84DED">
              <w:rPr>
                <w:sz w:val="24"/>
                <w:szCs w:val="24"/>
              </w:rPr>
              <w:t>K</w:t>
            </w:r>
            <w:r w:rsidRPr="000337B2">
              <w:rPr>
                <w:sz w:val="24"/>
                <w:szCs w:val="24"/>
              </w:rPr>
              <w:t xml:space="preserve">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70-846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7 218.72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LM LINE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Kniewska 2</w:t>
            </w:r>
            <w:r w:rsidR="00B84DED">
              <w:rPr>
                <w:sz w:val="24"/>
                <w:szCs w:val="24"/>
              </w:rPr>
              <w:t>K</w:t>
            </w:r>
            <w:r w:rsidRPr="000337B2">
              <w:rPr>
                <w:sz w:val="24"/>
                <w:szCs w:val="24"/>
              </w:rPr>
              <w:t xml:space="preserve">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70-846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2 365.20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LM LINE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Kniewska </w:t>
            </w:r>
            <w:r w:rsidR="00B84DED">
              <w:rPr>
                <w:sz w:val="24"/>
                <w:szCs w:val="24"/>
              </w:rPr>
              <w:t>2K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70-846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1 938.60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OLYMPUS Polska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Wynalazek 1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00-677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43 115.67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BERYL MED POLAND Sp. z o.o.</w:t>
            </w:r>
          </w:p>
          <w:p w:rsidR="00E00F80" w:rsidRPr="000337B2" w:rsidRDefault="00B80D52" w:rsidP="0035660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Rtm</w:t>
            </w:r>
            <w:proofErr w:type="spellEnd"/>
            <w:r>
              <w:rPr>
                <w:sz w:val="24"/>
                <w:szCs w:val="24"/>
              </w:rPr>
              <w:t>. Witolda Pileckiego</w:t>
            </w:r>
            <w:r w:rsidR="00E00F80" w:rsidRPr="000337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59</w:t>
            </w:r>
            <w:r w:rsidR="00E00F80" w:rsidRPr="000337B2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151</w:t>
            </w:r>
            <w:r w:rsidR="00E00F80" w:rsidRPr="000337B2">
              <w:rPr>
                <w:sz w:val="24"/>
                <w:szCs w:val="24"/>
              </w:rPr>
              <w:t xml:space="preserve"> </w:t>
            </w:r>
          </w:p>
          <w:p w:rsidR="00E00F80" w:rsidRPr="000337B2" w:rsidRDefault="00E00F80" w:rsidP="00B80D52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02-</w:t>
            </w:r>
            <w:r w:rsidR="00B80D52">
              <w:rPr>
                <w:sz w:val="24"/>
                <w:szCs w:val="24"/>
              </w:rPr>
              <w:t>781</w:t>
            </w:r>
            <w:r w:rsidRPr="000337B2">
              <w:rPr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3 755.81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B80D52" w:rsidRPr="000337B2" w:rsidRDefault="00B80D52" w:rsidP="00B80D52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BERYL MED POLAND Sp. z o.o.</w:t>
            </w:r>
          </w:p>
          <w:p w:rsidR="00B80D52" w:rsidRPr="000337B2" w:rsidRDefault="00B80D52" w:rsidP="00B80D5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Rtm</w:t>
            </w:r>
            <w:proofErr w:type="spellEnd"/>
            <w:r>
              <w:rPr>
                <w:sz w:val="24"/>
                <w:szCs w:val="24"/>
              </w:rPr>
              <w:t>. Witolda Pileckiego</w:t>
            </w:r>
            <w:r w:rsidRPr="000337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59</w:t>
            </w:r>
            <w:r w:rsidRPr="000337B2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151</w:t>
            </w:r>
            <w:r w:rsidRPr="000337B2">
              <w:rPr>
                <w:sz w:val="24"/>
                <w:szCs w:val="24"/>
              </w:rPr>
              <w:t xml:space="preserve"> </w:t>
            </w:r>
          </w:p>
          <w:p w:rsidR="00E00F80" w:rsidRPr="000337B2" w:rsidRDefault="00B80D52" w:rsidP="00B80D52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02-</w:t>
            </w:r>
            <w:r>
              <w:rPr>
                <w:sz w:val="24"/>
                <w:szCs w:val="24"/>
              </w:rPr>
              <w:t>781</w:t>
            </w:r>
            <w:r w:rsidRPr="000337B2">
              <w:rPr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2 851.20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B80D52" w:rsidRPr="000337B2" w:rsidRDefault="00B80D52" w:rsidP="00B80D52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BERYL MED POLAND Sp. z o.o.</w:t>
            </w:r>
          </w:p>
          <w:p w:rsidR="00B80D52" w:rsidRPr="000337B2" w:rsidRDefault="00B80D52" w:rsidP="00B80D5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Rtm</w:t>
            </w:r>
            <w:proofErr w:type="spellEnd"/>
            <w:r>
              <w:rPr>
                <w:sz w:val="24"/>
                <w:szCs w:val="24"/>
              </w:rPr>
              <w:t>. Witolda Pileckiego</w:t>
            </w:r>
            <w:r w:rsidRPr="000337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59</w:t>
            </w:r>
            <w:r w:rsidRPr="000337B2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151</w:t>
            </w:r>
            <w:r w:rsidRPr="000337B2">
              <w:rPr>
                <w:sz w:val="24"/>
                <w:szCs w:val="24"/>
              </w:rPr>
              <w:t xml:space="preserve"> </w:t>
            </w:r>
          </w:p>
          <w:p w:rsidR="00E00F80" w:rsidRDefault="00B80D52" w:rsidP="00B80D52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02-</w:t>
            </w:r>
            <w:r>
              <w:rPr>
                <w:sz w:val="24"/>
                <w:szCs w:val="24"/>
              </w:rPr>
              <w:t>781</w:t>
            </w:r>
            <w:r w:rsidRPr="000337B2">
              <w:rPr>
                <w:sz w:val="24"/>
                <w:szCs w:val="24"/>
              </w:rPr>
              <w:t>Warszawa</w:t>
            </w:r>
          </w:p>
          <w:p w:rsidR="00B80D52" w:rsidRDefault="00B80D52" w:rsidP="00B80D52">
            <w:pPr>
              <w:spacing w:after="80"/>
              <w:jc w:val="both"/>
              <w:rPr>
                <w:sz w:val="24"/>
                <w:szCs w:val="24"/>
              </w:rPr>
            </w:pPr>
          </w:p>
          <w:p w:rsidR="00B80D52" w:rsidRPr="000337B2" w:rsidRDefault="00B80D52" w:rsidP="00B80D52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1 652.40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B80D52" w:rsidRPr="000337B2" w:rsidRDefault="00B80D52" w:rsidP="00B80D52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BERYL MED POLAND Sp. z o.o.</w:t>
            </w:r>
          </w:p>
          <w:p w:rsidR="00B80D52" w:rsidRPr="000337B2" w:rsidRDefault="00B80D52" w:rsidP="00B80D5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Rtm</w:t>
            </w:r>
            <w:proofErr w:type="spellEnd"/>
            <w:r>
              <w:rPr>
                <w:sz w:val="24"/>
                <w:szCs w:val="24"/>
              </w:rPr>
              <w:t>. Witolda Pileckiego</w:t>
            </w:r>
            <w:r w:rsidRPr="000337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59</w:t>
            </w:r>
            <w:r w:rsidRPr="000337B2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151</w:t>
            </w:r>
            <w:r w:rsidRPr="000337B2">
              <w:rPr>
                <w:sz w:val="24"/>
                <w:szCs w:val="24"/>
              </w:rPr>
              <w:t xml:space="preserve"> </w:t>
            </w:r>
          </w:p>
          <w:p w:rsidR="00E00F80" w:rsidRPr="000337B2" w:rsidRDefault="00B80D52" w:rsidP="00B80D52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02-</w:t>
            </w:r>
            <w:r>
              <w:rPr>
                <w:sz w:val="24"/>
                <w:szCs w:val="24"/>
              </w:rPr>
              <w:t>781</w:t>
            </w:r>
            <w:r w:rsidRPr="000337B2">
              <w:rPr>
                <w:sz w:val="24"/>
                <w:szCs w:val="24"/>
              </w:rPr>
              <w:t xml:space="preserve">Warszawa </w:t>
            </w:r>
            <w:r w:rsidR="00E00F80" w:rsidRPr="000337B2">
              <w:rPr>
                <w:sz w:val="24"/>
                <w:szCs w:val="24"/>
              </w:rPr>
              <w:t>02-220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80 308.80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EMPIREUM Piotr Dopieralski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Chotomowska 30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05-110 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3 124.44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EMPIREUM Piotr Dopieralski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Chotomowska 30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05-110 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8 812.20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EMPIREUM Piotr Dopieralski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Chotomowska 30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05-110 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2 473.20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J.</w:t>
            </w:r>
            <w:r w:rsidR="00B80D52">
              <w:rPr>
                <w:sz w:val="24"/>
                <w:szCs w:val="24"/>
              </w:rPr>
              <w:t xml:space="preserve"> </w:t>
            </w:r>
            <w:proofErr w:type="spellStart"/>
            <w:r w:rsidRPr="000337B2">
              <w:rPr>
                <w:sz w:val="24"/>
                <w:szCs w:val="24"/>
              </w:rPr>
              <w:t>Chodacki</w:t>
            </w:r>
            <w:proofErr w:type="spellEnd"/>
            <w:r w:rsidRPr="000337B2">
              <w:rPr>
                <w:sz w:val="24"/>
                <w:szCs w:val="24"/>
              </w:rPr>
              <w:t>,</w:t>
            </w:r>
            <w:r w:rsidR="00B80D52">
              <w:rPr>
                <w:sz w:val="24"/>
                <w:szCs w:val="24"/>
              </w:rPr>
              <w:t xml:space="preserve"> A</w:t>
            </w:r>
            <w:r w:rsidRPr="000337B2">
              <w:rPr>
                <w:sz w:val="24"/>
                <w:szCs w:val="24"/>
              </w:rPr>
              <w:t>.</w:t>
            </w:r>
            <w:r w:rsidR="00B80D52">
              <w:rPr>
                <w:sz w:val="24"/>
                <w:szCs w:val="24"/>
              </w:rPr>
              <w:t xml:space="preserve"> </w:t>
            </w:r>
            <w:r w:rsidRPr="000337B2">
              <w:rPr>
                <w:sz w:val="24"/>
                <w:szCs w:val="24"/>
              </w:rPr>
              <w:t>Misztal "MEDICA" Sp</w:t>
            </w:r>
            <w:r w:rsidR="00B80D52">
              <w:rPr>
                <w:sz w:val="24"/>
                <w:szCs w:val="24"/>
              </w:rPr>
              <w:t>.</w:t>
            </w:r>
            <w:r w:rsidRPr="000337B2">
              <w:rPr>
                <w:sz w:val="24"/>
                <w:szCs w:val="24"/>
              </w:rPr>
              <w:t xml:space="preserve"> J</w:t>
            </w:r>
            <w:r w:rsidR="00B80D52">
              <w:rPr>
                <w:sz w:val="24"/>
                <w:szCs w:val="24"/>
              </w:rPr>
              <w:t>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Przemysłowa 4a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1 620.00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0337B2">
              <w:rPr>
                <w:sz w:val="24"/>
                <w:szCs w:val="24"/>
              </w:rPr>
              <w:t>ARNO-MED</w:t>
            </w:r>
            <w:proofErr w:type="spellEnd"/>
            <w:r w:rsidRPr="000337B2">
              <w:rPr>
                <w:sz w:val="24"/>
                <w:szCs w:val="24"/>
              </w:rPr>
              <w:t xml:space="preserve">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Kolejowa 24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55-081 Mietków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898.56 zł</w:t>
            </w:r>
          </w:p>
        </w:tc>
      </w:tr>
      <w:tr w:rsidR="00E00F80" w:rsidRPr="00BB547B" w:rsidTr="0035660B"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E00F80" w:rsidRPr="000337B2" w:rsidRDefault="00E00F80" w:rsidP="0035660B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0337B2">
              <w:rPr>
                <w:sz w:val="24"/>
                <w:szCs w:val="24"/>
              </w:rPr>
              <w:t>ARNO-MED</w:t>
            </w:r>
            <w:proofErr w:type="spellEnd"/>
            <w:r w:rsidRPr="000337B2">
              <w:rPr>
                <w:sz w:val="24"/>
                <w:szCs w:val="24"/>
              </w:rPr>
              <w:t xml:space="preserve"> Sp. z o.o.</w:t>
            </w:r>
          </w:p>
          <w:p w:rsidR="00E00F80" w:rsidRPr="000337B2" w:rsidRDefault="00E00F80" w:rsidP="0035660B">
            <w:pPr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 xml:space="preserve">Kolejowa 24 </w:t>
            </w:r>
          </w:p>
          <w:p w:rsidR="00E00F80" w:rsidRPr="000337B2" w:rsidRDefault="00E00F80" w:rsidP="0035660B">
            <w:pPr>
              <w:spacing w:after="80"/>
              <w:jc w:val="both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55-081 Mietków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0F80" w:rsidRPr="000337B2" w:rsidRDefault="00E00F80" w:rsidP="003566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0337B2">
              <w:rPr>
                <w:sz w:val="24"/>
                <w:szCs w:val="24"/>
              </w:rPr>
              <w:t>1 802.52 zł</w:t>
            </w:r>
          </w:p>
        </w:tc>
      </w:tr>
      <w:bookmarkEnd w:id="0"/>
    </w:tbl>
    <w:p w:rsidR="008467DA" w:rsidRDefault="008467DA" w:rsidP="008467DA">
      <w:pPr>
        <w:jc w:val="right"/>
        <w:rPr>
          <w:i/>
          <w:sz w:val="24"/>
          <w:szCs w:val="24"/>
        </w:rPr>
      </w:pPr>
    </w:p>
    <w:p w:rsidR="008467DA" w:rsidRDefault="008467DA" w:rsidP="008467DA">
      <w:pPr>
        <w:jc w:val="right"/>
        <w:rPr>
          <w:i/>
          <w:sz w:val="24"/>
          <w:szCs w:val="24"/>
        </w:rPr>
      </w:pPr>
    </w:p>
    <w:p w:rsidR="008467DA" w:rsidRDefault="008467DA" w:rsidP="008467DA">
      <w:pPr>
        <w:jc w:val="right"/>
        <w:rPr>
          <w:i/>
          <w:sz w:val="24"/>
          <w:szCs w:val="24"/>
        </w:rPr>
      </w:pPr>
    </w:p>
    <w:p w:rsidR="008467DA" w:rsidRPr="004121AB" w:rsidRDefault="008467DA" w:rsidP="008467DA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 xml:space="preserve">Zamawiający </w:t>
      </w:r>
    </w:p>
    <w:p w:rsidR="008467DA" w:rsidRPr="0009616C" w:rsidRDefault="008467DA" w:rsidP="008467DA">
      <w:pPr>
        <w:jc w:val="right"/>
        <w:rPr>
          <w:i/>
          <w:sz w:val="16"/>
          <w:szCs w:val="16"/>
        </w:rPr>
      </w:pPr>
      <w:r w:rsidRPr="004121AB">
        <w:rPr>
          <w:i/>
          <w:sz w:val="24"/>
          <w:szCs w:val="24"/>
        </w:rPr>
        <w:t xml:space="preserve"> </w:t>
      </w:r>
    </w:p>
    <w:p w:rsidR="008467DA" w:rsidRPr="004121AB" w:rsidRDefault="008467DA" w:rsidP="008467DA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>Dyrektor</w:t>
      </w:r>
    </w:p>
    <w:p w:rsidR="008467DA" w:rsidRDefault="008467DA" w:rsidP="008467DA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4121AB">
        <w:rPr>
          <w:i/>
          <w:szCs w:val="24"/>
        </w:rPr>
        <w:t xml:space="preserve">Adam </w:t>
      </w:r>
      <w:proofErr w:type="spellStart"/>
      <w:r w:rsidRPr="004121AB">
        <w:rPr>
          <w:i/>
          <w:szCs w:val="24"/>
        </w:rPr>
        <w:t>Trzebinczyk</w:t>
      </w:r>
      <w:proofErr w:type="spellEnd"/>
    </w:p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27147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276" w:header="142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F2E" w:rsidRDefault="00CB1F2E">
      <w:r>
        <w:separator/>
      </w:r>
    </w:p>
  </w:endnote>
  <w:endnote w:type="continuationSeparator" w:id="0">
    <w:p w:rsidR="00CB1F2E" w:rsidRDefault="00CB1F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D2A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5D2A9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5D2A9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5D2A9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F0655">
      <w:rPr>
        <w:rFonts w:ascii="Arial" w:eastAsia="Calibri" w:hAnsi="Arial"/>
        <w:noProof/>
        <w:sz w:val="18"/>
        <w:szCs w:val="18"/>
        <w:lang w:eastAsia="en-US"/>
      </w:rPr>
      <w:t>4</w:t>
    </w:r>
    <w:r w:rsidR="005D2A98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5D2A9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5D2A9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F0655">
      <w:rPr>
        <w:rFonts w:ascii="Arial" w:eastAsia="Calibri" w:hAnsi="Arial"/>
        <w:noProof/>
        <w:sz w:val="18"/>
        <w:szCs w:val="18"/>
        <w:lang w:eastAsia="en-US"/>
      </w:rPr>
      <w:t>4</w:t>
    </w:r>
    <w:r w:rsidR="005D2A98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D2A9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D2A98">
      <w:rPr>
        <w:rStyle w:val="Numerstrony"/>
      </w:rPr>
      <w:fldChar w:fldCharType="separate"/>
    </w:r>
    <w:r>
      <w:rPr>
        <w:rStyle w:val="Numerstrony"/>
        <w:noProof/>
      </w:rPr>
      <w:t>1</w:t>
    </w:r>
    <w:r w:rsidR="005D2A98">
      <w:rPr>
        <w:rStyle w:val="Numerstrony"/>
      </w:rPr>
      <w:fldChar w:fldCharType="end"/>
    </w:r>
    <w:r>
      <w:rPr>
        <w:rStyle w:val="Numerstrony"/>
      </w:rPr>
      <w:t>/</w:t>
    </w:r>
    <w:r w:rsidR="005D2A9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D2A98">
      <w:rPr>
        <w:rStyle w:val="Numerstrony"/>
      </w:rPr>
      <w:fldChar w:fldCharType="separate"/>
    </w:r>
    <w:r w:rsidR="00501391">
      <w:rPr>
        <w:rStyle w:val="Numerstrony"/>
        <w:noProof/>
      </w:rPr>
      <w:t>4</w:t>
    </w:r>
    <w:r w:rsidR="005D2A9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F2E" w:rsidRDefault="00CB1F2E">
      <w:r>
        <w:separator/>
      </w:r>
    </w:p>
  </w:footnote>
  <w:footnote w:type="continuationSeparator" w:id="0">
    <w:p w:rsidR="00CB1F2E" w:rsidRDefault="00CB1F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F80" w:rsidRDefault="005D2A98" w:rsidP="0027147C">
    <w:pPr>
      <w:pStyle w:val="Nagwek"/>
      <w:tabs>
        <w:tab w:val="clear" w:pos="9072"/>
        <w:tab w:val="right" w:pos="9214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0F80"/>
    <w:rsid w:val="00007727"/>
    <w:rsid w:val="00017720"/>
    <w:rsid w:val="000337B2"/>
    <w:rsid w:val="00035488"/>
    <w:rsid w:val="000D7F25"/>
    <w:rsid w:val="000E00E5"/>
    <w:rsid w:val="00173B20"/>
    <w:rsid w:val="001C69FF"/>
    <w:rsid w:val="0023318D"/>
    <w:rsid w:val="0027147C"/>
    <w:rsid w:val="002F0655"/>
    <w:rsid w:val="003D11CE"/>
    <w:rsid w:val="003D72FD"/>
    <w:rsid w:val="00423179"/>
    <w:rsid w:val="00490DC0"/>
    <w:rsid w:val="00493F8C"/>
    <w:rsid w:val="004C7E9B"/>
    <w:rsid w:val="004D7926"/>
    <w:rsid w:val="00501391"/>
    <w:rsid w:val="005614F2"/>
    <w:rsid w:val="00577BC6"/>
    <w:rsid w:val="005A632E"/>
    <w:rsid w:val="005D2A98"/>
    <w:rsid w:val="0069085C"/>
    <w:rsid w:val="006B27ED"/>
    <w:rsid w:val="007F0979"/>
    <w:rsid w:val="00843263"/>
    <w:rsid w:val="008467DA"/>
    <w:rsid w:val="00861E75"/>
    <w:rsid w:val="00924668"/>
    <w:rsid w:val="00986737"/>
    <w:rsid w:val="009D19BD"/>
    <w:rsid w:val="009F189D"/>
    <w:rsid w:val="00A80738"/>
    <w:rsid w:val="00B00476"/>
    <w:rsid w:val="00B80D52"/>
    <w:rsid w:val="00B84DED"/>
    <w:rsid w:val="00BB547B"/>
    <w:rsid w:val="00C236D3"/>
    <w:rsid w:val="00C659E2"/>
    <w:rsid w:val="00C82837"/>
    <w:rsid w:val="00CA3D66"/>
    <w:rsid w:val="00CB0802"/>
    <w:rsid w:val="00CB1F2E"/>
    <w:rsid w:val="00D665F5"/>
    <w:rsid w:val="00D7128F"/>
    <w:rsid w:val="00E00F80"/>
    <w:rsid w:val="00E05C2E"/>
    <w:rsid w:val="00E126A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F0979"/>
  </w:style>
  <w:style w:type="character" w:customStyle="1" w:styleId="TekstpodstawowywcityZnak">
    <w:name w:val="Tekst podstawowy wcięty Znak"/>
    <w:basedOn w:val="Domylnaczcionkaakapitu"/>
    <w:link w:val="Tekstpodstawowywcity"/>
    <w:rsid w:val="007F0979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467D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620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2024-07-18T06:44:00Z</cp:lastPrinted>
  <dcterms:created xsi:type="dcterms:W3CDTF">2024-07-18T06:47:00Z</dcterms:created>
  <dcterms:modified xsi:type="dcterms:W3CDTF">2024-07-18T06:47:00Z</dcterms:modified>
</cp:coreProperties>
</file>