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4607B" w14:textId="77777777" w:rsidR="00081D13" w:rsidRPr="00353FDC" w:rsidRDefault="00147396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bookmarkStart w:id="1" w:name="_Hlk172277760"/>
      <w:r w:rsidRPr="00147396">
        <w:rPr>
          <w:rFonts w:ascii="Arial" w:hAnsi="Arial" w:cs="Arial"/>
        </w:rPr>
        <w:t>Kolbuszowa</w:t>
      </w:r>
      <w:r w:rsidR="00081D13" w:rsidRPr="00353FDC">
        <w:rPr>
          <w:rFonts w:ascii="Arial" w:hAnsi="Arial" w:cs="Arial"/>
        </w:rPr>
        <w:t xml:space="preserve"> dnia: </w:t>
      </w:r>
      <w:r w:rsidRPr="00147396">
        <w:rPr>
          <w:rFonts w:ascii="Arial" w:hAnsi="Arial" w:cs="Arial"/>
        </w:rPr>
        <w:t>2024-07-19</w:t>
      </w:r>
    </w:p>
    <w:p w14:paraId="17663F01" w14:textId="77777777" w:rsidR="00081D13" w:rsidRPr="00353FDC" w:rsidRDefault="00147396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147396">
        <w:rPr>
          <w:rFonts w:ascii="Arial" w:hAnsi="Arial" w:cs="Arial"/>
          <w:b/>
          <w:bCs/>
        </w:rPr>
        <w:t>Samodzielny Publiczny Zespół Opieki Zdrowotnej w Kolbuszowej</w:t>
      </w:r>
    </w:p>
    <w:p w14:paraId="488BC7A1" w14:textId="77777777" w:rsidR="00081D13" w:rsidRPr="00353FDC" w:rsidRDefault="00147396" w:rsidP="00081D13">
      <w:pPr>
        <w:spacing w:line="360" w:lineRule="auto"/>
        <w:ind w:right="3969"/>
        <w:rPr>
          <w:rFonts w:ascii="Arial" w:hAnsi="Arial" w:cs="Arial"/>
        </w:rPr>
      </w:pPr>
      <w:r w:rsidRPr="00147396">
        <w:rPr>
          <w:rFonts w:ascii="Arial" w:hAnsi="Arial" w:cs="Arial"/>
        </w:rPr>
        <w:t>Grunwaldzka</w:t>
      </w:r>
      <w:r w:rsidR="00081D13" w:rsidRPr="00353FDC">
        <w:rPr>
          <w:rFonts w:ascii="Arial" w:hAnsi="Arial" w:cs="Arial"/>
        </w:rPr>
        <w:t xml:space="preserve"> </w:t>
      </w:r>
      <w:r w:rsidRPr="00147396">
        <w:rPr>
          <w:rFonts w:ascii="Arial" w:hAnsi="Arial" w:cs="Arial"/>
        </w:rPr>
        <w:t>4</w:t>
      </w:r>
    </w:p>
    <w:p w14:paraId="35764328" w14:textId="77777777" w:rsidR="00081D13" w:rsidRPr="00353FDC" w:rsidRDefault="00147396" w:rsidP="00081D13">
      <w:pPr>
        <w:ind w:right="3969"/>
        <w:rPr>
          <w:rFonts w:ascii="Arial" w:hAnsi="Arial" w:cs="Arial"/>
        </w:rPr>
      </w:pPr>
      <w:r w:rsidRPr="00147396">
        <w:rPr>
          <w:rFonts w:ascii="Arial" w:hAnsi="Arial" w:cs="Arial"/>
        </w:rPr>
        <w:t>36-100</w:t>
      </w:r>
      <w:r w:rsidR="00081D13" w:rsidRPr="00353FDC">
        <w:rPr>
          <w:rFonts w:ascii="Arial" w:hAnsi="Arial" w:cs="Arial"/>
        </w:rPr>
        <w:t xml:space="preserve"> </w:t>
      </w:r>
      <w:r w:rsidRPr="00147396">
        <w:rPr>
          <w:rFonts w:ascii="Arial" w:hAnsi="Arial" w:cs="Arial"/>
        </w:rPr>
        <w:t>Kolbuszowa</w:t>
      </w:r>
    </w:p>
    <w:p w14:paraId="14FB1CF1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0920100" w14:textId="77777777"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7C3D205B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01B8F50F" w14:textId="77777777" w:rsidTr="00C13EA9">
        <w:tc>
          <w:tcPr>
            <w:tcW w:w="10065" w:type="dxa"/>
            <w:shd w:val="clear" w:color="auto" w:fill="F2F2F2"/>
            <w:hideMark/>
          </w:tcPr>
          <w:p w14:paraId="500F4E93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6464B05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2F9DE5D7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57873516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19DFA153" w14:textId="77777777" w:rsidTr="00081D13">
        <w:tc>
          <w:tcPr>
            <w:tcW w:w="2269" w:type="dxa"/>
            <w:shd w:val="clear" w:color="auto" w:fill="auto"/>
          </w:tcPr>
          <w:p w14:paraId="790C5E83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6A92B967" w14:textId="77777777" w:rsidR="00081D13" w:rsidRPr="00353FDC" w:rsidRDefault="00147396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47396">
              <w:rPr>
                <w:rFonts w:ascii="Arial" w:hAnsi="Arial" w:cs="Arial"/>
                <w:bCs/>
              </w:rPr>
              <w:t>Dostawa zestawu endoskopowego do SP ZOZ w Kolbuszowej</w:t>
            </w:r>
          </w:p>
        </w:tc>
      </w:tr>
      <w:tr w:rsidR="00147396" w:rsidRPr="00353FDC" w14:paraId="2216E1C9" w14:textId="77777777" w:rsidTr="00375643">
        <w:tc>
          <w:tcPr>
            <w:tcW w:w="2269" w:type="dxa"/>
            <w:shd w:val="clear" w:color="auto" w:fill="auto"/>
          </w:tcPr>
          <w:p w14:paraId="333CBF20" w14:textId="77777777" w:rsidR="00147396" w:rsidRPr="00353FDC" w:rsidRDefault="00147396" w:rsidP="0037564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3C7CFD86" w14:textId="77777777" w:rsidR="00147396" w:rsidRPr="00353FDC" w:rsidRDefault="00147396" w:rsidP="0037564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47396">
              <w:rPr>
                <w:rFonts w:ascii="Arial" w:hAnsi="Arial" w:cs="Arial"/>
                <w:bCs/>
              </w:rPr>
              <w:t>Eap-2412/13/24/M</w:t>
            </w:r>
          </w:p>
        </w:tc>
      </w:tr>
    </w:tbl>
    <w:p w14:paraId="62E0A945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5FCAA052" w14:textId="77777777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147396" w:rsidRPr="00147396">
        <w:rPr>
          <w:rFonts w:ascii="Arial" w:hAnsi="Arial" w:cs="Arial"/>
          <w:b/>
        </w:rPr>
        <w:t>Samodzielny Publiczny Zespół Opieki Zdrowotnej w Kolbuszowej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147396" w:rsidRPr="00147396">
        <w:rPr>
          <w:rFonts w:ascii="Arial" w:hAnsi="Arial" w:cs="Arial"/>
        </w:rPr>
        <w:t>(</w:t>
      </w:r>
      <w:proofErr w:type="spellStart"/>
      <w:r w:rsidR="00147396" w:rsidRPr="00147396">
        <w:rPr>
          <w:rFonts w:ascii="Arial" w:hAnsi="Arial" w:cs="Arial"/>
        </w:rPr>
        <w:t>t.j</w:t>
      </w:r>
      <w:proofErr w:type="spellEnd"/>
      <w:r w:rsidR="00147396" w:rsidRPr="00147396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47396" w:rsidRPr="00E1738E" w14:paraId="3118F0FA" w14:textId="77777777" w:rsidTr="0037564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7B7544F9" w14:textId="77777777" w:rsidR="00147396" w:rsidRDefault="00147396" w:rsidP="00375643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147396">
              <w:rPr>
                <w:rFonts w:ascii="Arial" w:hAnsi="Arial" w:cs="Arial"/>
                <w:b/>
              </w:rPr>
              <w:lastRenderedPageBreak/>
              <w:t>Endoelektronik.PL Sp. z o.o. Sp.k.</w:t>
            </w:r>
          </w:p>
          <w:p w14:paraId="5CE406D5" w14:textId="77777777" w:rsidR="00147396" w:rsidRPr="00AC1F4A" w:rsidRDefault="00147396" w:rsidP="00375643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147396">
              <w:rPr>
                <w:rFonts w:ascii="Arial" w:hAnsi="Arial" w:cs="Arial"/>
                <w:bCs/>
              </w:rPr>
              <w:t>Borkowa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147396">
              <w:rPr>
                <w:rFonts w:ascii="Arial" w:hAnsi="Arial" w:cs="Arial"/>
                <w:bCs/>
              </w:rPr>
              <w:t>12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32E6F551" w14:textId="77777777" w:rsidR="00147396" w:rsidRPr="00E1738E" w:rsidRDefault="00147396" w:rsidP="00375643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147396">
              <w:rPr>
                <w:rFonts w:ascii="Arial" w:hAnsi="Arial" w:cs="Arial"/>
                <w:bCs/>
              </w:rPr>
              <w:t>05-840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147396">
              <w:rPr>
                <w:rFonts w:ascii="Arial" w:hAnsi="Arial" w:cs="Arial"/>
                <w:bCs/>
              </w:rPr>
              <w:t>Brwinów</w:t>
            </w:r>
          </w:p>
          <w:p w14:paraId="615DF965" w14:textId="77777777" w:rsidR="00147396" w:rsidRPr="00BC506C" w:rsidRDefault="00147396" w:rsidP="00375643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147396">
              <w:rPr>
                <w:rFonts w:ascii="Arial" w:hAnsi="Arial" w:cs="Arial"/>
                <w:b/>
              </w:rPr>
              <w:t>283 500.00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6D3570C7" w14:textId="77777777" w:rsidR="00147396" w:rsidRPr="00E1738E" w:rsidRDefault="00147396" w:rsidP="00375643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3634815F" w14:textId="77777777" w:rsidR="00147396" w:rsidRPr="00147396" w:rsidRDefault="00147396" w:rsidP="0037564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147396">
              <w:rPr>
                <w:rFonts w:ascii="Arial" w:hAnsi="Arial" w:cs="Arial"/>
              </w:rPr>
              <w:t>-</w:t>
            </w:r>
            <w:r w:rsidRPr="00147396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1753F5C0" w14:textId="77777777" w:rsidR="00147396" w:rsidRPr="00147396" w:rsidRDefault="00147396" w:rsidP="0037564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147396">
              <w:rPr>
                <w:rFonts w:ascii="Arial" w:hAnsi="Arial" w:cs="Arial"/>
              </w:rPr>
              <w:t>-</w:t>
            </w:r>
            <w:r w:rsidRPr="00147396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B07913B" w14:textId="77777777" w:rsidR="00147396" w:rsidRPr="00147396" w:rsidRDefault="00147396" w:rsidP="0037564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147396">
              <w:rPr>
                <w:rFonts w:ascii="Arial" w:hAnsi="Arial" w:cs="Arial"/>
              </w:rPr>
              <w:t>I. Kryterium: Cena oferty - 60 punktów</w:t>
            </w:r>
          </w:p>
          <w:p w14:paraId="3C5B4D0A" w14:textId="77777777" w:rsidR="00147396" w:rsidRPr="00147396" w:rsidRDefault="00147396" w:rsidP="0037564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147396">
              <w:rPr>
                <w:rFonts w:ascii="Arial" w:hAnsi="Arial" w:cs="Arial"/>
              </w:rPr>
              <w:t>II. Termin udzielenia gwarancji i - 30 punktów</w:t>
            </w:r>
          </w:p>
          <w:p w14:paraId="15A752D9" w14:textId="77777777" w:rsidR="00147396" w:rsidRPr="00147396" w:rsidRDefault="00147396" w:rsidP="0037564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147396">
              <w:rPr>
                <w:rFonts w:ascii="Arial" w:hAnsi="Arial" w:cs="Arial"/>
              </w:rPr>
              <w:t>III. Termin dostawy  - 10 punktów</w:t>
            </w:r>
          </w:p>
          <w:p w14:paraId="4F221CFB" w14:textId="77777777" w:rsidR="00147396" w:rsidRPr="00147396" w:rsidRDefault="00147396" w:rsidP="0037564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147396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6ABEB454" w14:textId="77777777" w:rsidR="00147396" w:rsidRPr="00E1738E" w:rsidRDefault="00147396" w:rsidP="0037564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147396">
              <w:rPr>
                <w:rFonts w:ascii="Arial" w:hAnsi="Arial" w:cs="Arial"/>
              </w:rPr>
              <w:t>- kwota oferty nie przekraczała kwoty jaką Zamawiający zamierza przeznaczyć na sfinansowanie zamówienia.</w:t>
            </w:r>
          </w:p>
        </w:tc>
      </w:tr>
    </w:tbl>
    <w:p w14:paraId="24E18754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1417"/>
        <w:gridCol w:w="1985"/>
        <w:gridCol w:w="1275"/>
        <w:gridCol w:w="1418"/>
      </w:tblGrid>
      <w:tr w:rsidR="00AF66A0" w:rsidRPr="008567C7" w14:paraId="2AECE208" w14:textId="77777777" w:rsidTr="00AF66A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7B11798E" w14:textId="77777777" w:rsidR="00AF66A0" w:rsidRPr="00553EDC" w:rsidRDefault="00AF66A0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977" w:type="dxa"/>
            <w:shd w:val="clear" w:color="auto" w:fill="F2F2F2"/>
            <w:vAlign w:val="center"/>
          </w:tcPr>
          <w:p w14:paraId="687126D5" w14:textId="77777777" w:rsidR="00AF66A0" w:rsidRPr="00553EDC" w:rsidRDefault="00AF66A0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57EBA919" w14:textId="77777777" w:rsidR="00AF66A0" w:rsidRPr="00553EDC" w:rsidRDefault="00AF66A0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47396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06C2F742" w14:textId="77777777" w:rsidR="00AF66A0" w:rsidRPr="00553EDC" w:rsidRDefault="00AF66A0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47396">
              <w:rPr>
                <w:rFonts w:ascii="Arial" w:hAnsi="Arial" w:cs="Arial"/>
                <w:bCs/>
                <w:sz w:val="24"/>
                <w:szCs w:val="24"/>
              </w:rPr>
              <w:t>Okres udzielonej gwarancji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009443EC" w14:textId="77777777" w:rsidR="00AF66A0" w:rsidRPr="00553EDC" w:rsidRDefault="00AF66A0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47396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1F44BBFF" w14:textId="77777777" w:rsidR="00AF66A0" w:rsidRPr="00553EDC" w:rsidRDefault="00AF66A0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AF66A0" w:rsidRPr="008567C7" w14:paraId="2BFDD52F" w14:textId="77777777" w:rsidTr="00AF66A0">
        <w:tc>
          <w:tcPr>
            <w:tcW w:w="851" w:type="dxa"/>
            <w:vAlign w:val="center"/>
          </w:tcPr>
          <w:p w14:paraId="5CA826D2" w14:textId="77777777" w:rsidR="00AF66A0" w:rsidRPr="00553EDC" w:rsidRDefault="00AF66A0" w:rsidP="0037564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47396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977" w:type="dxa"/>
            <w:vAlign w:val="center"/>
          </w:tcPr>
          <w:p w14:paraId="39E61EEE" w14:textId="77777777" w:rsidR="00AF66A0" w:rsidRPr="00553EDC" w:rsidRDefault="00AF66A0" w:rsidP="00375643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47396">
              <w:rPr>
                <w:rFonts w:ascii="Arial" w:hAnsi="Arial" w:cs="Arial"/>
                <w:b/>
                <w:sz w:val="22"/>
                <w:szCs w:val="22"/>
              </w:rPr>
              <w:t>Endoelektronik.PL Sp. z o.o. Sp.k.</w:t>
            </w:r>
          </w:p>
          <w:p w14:paraId="4C3D65BB" w14:textId="77777777" w:rsidR="00AF66A0" w:rsidRPr="00553EDC" w:rsidRDefault="00AF66A0" w:rsidP="00375643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47396">
              <w:rPr>
                <w:rFonts w:ascii="Arial" w:hAnsi="Arial" w:cs="Arial"/>
                <w:bCs/>
                <w:sz w:val="22"/>
                <w:szCs w:val="22"/>
              </w:rPr>
              <w:t>Borkowa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47396">
              <w:rPr>
                <w:rFonts w:ascii="Arial" w:hAnsi="Arial" w:cs="Arial"/>
                <w:bCs/>
                <w:sz w:val="22"/>
                <w:szCs w:val="22"/>
              </w:rPr>
              <w:t>12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6A748588" w14:textId="77777777" w:rsidR="00AF66A0" w:rsidRPr="00553EDC" w:rsidRDefault="00AF66A0" w:rsidP="00375643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47396">
              <w:rPr>
                <w:rFonts w:ascii="Arial" w:hAnsi="Arial" w:cs="Arial"/>
                <w:bCs/>
                <w:sz w:val="22"/>
                <w:szCs w:val="22"/>
              </w:rPr>
              <w:t>05-840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47396">
              <w:rPr>
                <w:rFonts w:ascii="Arial" w:hAnsi="Arial" w:cs="Arial"/>
                <w:bCs/>
                <w:sz w:val="22"/>
                <w:szCs w:val="22"/>
              </w:rPr>
              <w:t>Brwinów</w:t>
            </w:r>
          </w:p>
        </w:tc>
        <w:tc>
          <w:tcPr>
            <w:tcW w:w="1417" w:type="dxa"/>
            <w:vAlign w:val="center"/>
          </w:tcPr>
          <w:p w14:paraId="1333A101" w14:textId="77777777" w:rsidR="00AF66A0" w:rsidRPr="00553EDC" w:rsidRDefault="00AF66A0" w:rsidP="0037564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47396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14:paraId="3EB45ABC" w14:textId="77777777" w:rsidR="00AF66A0" w:rsidRPr="00553EDC" w:rsidRDefault="00AF66A0" w:rsidP="0037564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47396">
              <w:rPr>
                <w:rFonts w:ascii="Arial" w:hAnsi="Arial" w:cs="Arial"/>
                <w:sz w:val="22"/>
                <w:szCs w:val="22"/>
              </w:rPr>
              <w:t xml:space="preserve">  30,00</w:t>
            </w:r>
          </w:p>
        </w:tc>
        <w:tc>
          <w:tcPr>
            <w:tcW w:w="1275" w:type="dxa"/>
            <w:vAlign w:val="center"/>
          </w:tcPr>
          <w:p w14:paraId="2809C10E" w14:textId="77777777" w:rsidR="00AF66A0" w:rsidRPr="00553EDC" w:rsidRDefault="00AF66A0" w:rsidP="0037564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47396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14:paraId="278B746A" w14:textId="77777777" w:rsidR="00AF66A0" w:rsidRPr="00553EDC" w:rsidRDefault="00AF66A0" w:rsidP="0037564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4739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43E83B46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3F36C60B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33587721" w14:textId="77777777"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p w14:paraId="63DEEC60" w14:textId="63F00FA7" w:rsidR="008642B3" w:rsidRDefault="00147396" w:rsidP="00005838">
      <w:pPr>
        <w:jc w:val="right"/>
        <w:rPr>
          <w:rFonts w:ascii="Arial" w:hAnsi="Arial" w:cs="Arial"/>
        </w:rPr>
      </w:pPr>
      <w:r w:rsidRPr="00147396">
        <w:rPr>
          <w:rFonts w:ascii="Arial" w:hAnsi="Arial" w:cs="Arial"/>
        </w:rPr>
        <w:t xml:space="preserve">  </w:t>
      </w:r>
      <w:bookmarkEnd w:id="0"/>
      <w:r w:rsidR="00AF66A0">
        <w:rPr>
          <w:rFonts w:ascii="Arial" w:hAnsi="Arial" w:cs="Arial"/>
        </w:rPr>
        <w:t>Dyrektor SP ZOZ Kolbuszowa</w:t>
      </w:r>
    </w:p>
    <w:p w14:paraId="0B9567D1" w14:textId="15308B43" w:rsidR="00AF66A0" w:rsidRPr="00005838" w:rsidRDefault="00AF66A0" w:rsidP="00005838">
      <w:pPr>
        <w:jc w:val="right"/>
        <w:rPr>
          <w:sz w:val="32"/>
          <w:szCs w:val="32"/>
        </w:rPr>
      </w:pPr>
      <w:r>
        <w:rPr>
          <w:rFonts w:ascii="Arial" w:hAnsi="Arial" w:cs="Arial"/>
        </w:rPr>
        <w:t>Zbigniew Strzelczyk</w:t>
      </w:r>
      <w:bookmarkEnd w:id="1"/>
    </w:p>
    <w:sectPr w:rsidR="00AF66A0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784EC" w14:textId="77777777" w:rsidR="00DA19DB" w:rsidRDefault="00DA19DB">
      <w:r>
        <w:separator/>
      </w:r>
    </w:p>
  </w:endnote>
  <w:endnote w:type="continuationSeparator" w:id="0">
    <w:p w14:paraId="2875DDB2" w14:textId="77777777" w:rsidR="00DA19DB" w:rsidRDefault="00DA1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953AC" w14:textId="77777777" w:rsidR="00147396" w:rsidRDefault="001473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2ABCE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565E35D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F8BB3" w14:textId="77777777" w:rsidR="00147396" w:rsidRDefault="001473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E4ED6F" w14:textId="77777777" w:rsidR="00DA19DB" w:rsidRDefault="00DA19DB">
      <w:r>
        <w:separator/>
      </w:r>
    </w:p>
  </w:footnote>
  <w:footnote w:type="continuationSeparator" w:id="0">
    <w:p w14:paraId="43322104" w14:textId="77777777" w:rsidR="00DA19DB" w:rsidRDefault="00DA19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0D6D5" w14:textId="77777777" w:rsidR="00147396" w:rsidRDefault="001473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29116" w14:textId="77777777" w:rsidR="00147396" w:rsidRDefault="001473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40386" w14:textId="77777777" w:rsidR="00147396" w:rsidRDefault="001473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19DB"/>
    <w:rsid w:val="00005838"/>
    <w:rsid w:val="00022322"/>
    <w:rsid w:val="00042497"/>
    <w:rsid w:val="00081D13"/>
    <w:rsid w:val="000C1E6F"/>
    <w:rsid w:val="000E4E56"/>
    <w:rsid w:val="0014739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F66A0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A19DB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287F81"/>
  <w15:chartTrackingRefBased/>
  <w15:docId w15:val="{105AAAB2-B872-4927-836C-770D30690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257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2024-07-19T08:34:00Z</cp:lastPrinted>
  <dcterms:created xsi:type="dcterms:W3CDTF">2024-07-19T08:39:00Z</dcterms:created>
  <dcterms:modified xsi:type="dcterms:W3CDTF">2024-07-19T08:39:00Z</dcterms:modified>
</cp:coreProperties>
</file>