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5B6" w:rsidRPr="00BB41D0" w:rsidRDefault="00A915B6" w:rsidP="00A915B6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A915B6" w:rsidRPr="00BB41D0" w:rsidRDefault="00A915B6" w:rsidP="00A915B6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A915B6" w:rsidRPr="00BB41D0" w:rsidRDefault="00A915B6" w:rsidP="00A915B6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A915B6" w:rsidRPr="00BB41D0" w:rsidRDefault="00A915B6" w:rsidP="00A915B6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A46A01">
        <w:rPr>
          <w:sz w:val="24"/>
          <w:szCs w:val="24"/>
        </w:rPr>
        <w:t>12</w:t>
      </w:r>
      <w:r>
        <w:rPr>
          <w:sz w:val="24"/>
          <w:szCs w:val="24"/>
        </w:rPr>
        <w:t>.0</w:t>
      </w:r>
      <w:r w:rsidR="00A46A01">
        <w:rPr>
          <w:sz w:val="24"/>
          <w:szCs w:val="24"/>
        </w:rPr>
        <w:t>8</w:t>
      </w:r>
      <w:r>
        <w:rPr>
          <w:sz w:val="24"/>
          <w:szCs w:val="24"/>
        </w:rPr>
        <w:t>.2024 r.</w:t>
      </w:r>
    </w:p>
    <w:p w:rsidR="00A915B6" w:rsidRPr="003F69B9" w:rsidRDefault="00A915B6" w:rsidP="00A915B6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A46A01">
        <w:rPr>
          <w:b/>
          <w:sz w:val="24"/>
          <w:szCs w:val="24"/>
        </w:rPr>
        <w:t>11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A915B6" w:rsidRPr="00CF07CB" w:rsidRDefault="00A915B6" w:rsidP="00A915B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A915B6" w:rsidRDefault="00A915B6" w:rsidP="00A915B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915B6" w:rsidRPr="00A80738" w:rsidRDefault="00A915B6" w:rsidP="00A915B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915B6" w:rsidRPr="00BB18D2" w:rsidRDefault="00A915B6" w:rsidP="00A915B6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A915B6" w:rsidRDefault="00A915B6" w:rsidP="00A915B6">
      <w:pPr>
        <w:jc w:val="both"/>
        <w:rPr>
          <w:bCs/>
          <w:i/>
          <w:sz w:val="24"/>
          <w:szCs w:val="24"/>
        </w:rPr>
      </w:pPr>
    </w:p>
    <w:p w:rsidR="00A915B6" w:rsidRPr="0009616C" w:rsidRDefault="00A915B6" w:rsidP="00A915B6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A915B6" w:rsidRPr="0009616C" w:rsidRDefault="00A915B6" w:rsidP="00A915B6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A915B6" w:rsidRPr="0009616C" w:rsidRDefault="00A915B6" w:rsidP="00A915B6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A915B6" w:rsidRPr="00B300B0" w:rsidRDefault="00A915B6" w:rsidP="00A46A01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Pr="000337B2">
        <w:rPr>
          <w:b/>
          <w:bCs/>
          <w:szCs w:val="24"/>
        </w:rPr>
        <w:t xml:space="preserve">Dostawa </w:t>
      </w:r>
      <w:r w:rsidR="00A46A01">
        <w:rPr>
          <w:b/>
          <w:bCs/>
          <w:szCs w:val="24"/>
        </w:rPr>
        <w:t xml:space="preserve">materiałów </w:t>
      </w:r>
      <w:proofErr w:type="spellStart"/>
      <w:r w:rsidR="00A46A01">
        <w:rPr>
          <w:b/>
          <w:bCs/>
          <w:szCs w:val="24"/>
        </w:rPr>
        <w:t>szewnych</w:t>
      </w:r>
      <w:proofErr w:type="spellEnd"/>
      <w:r w:rsidRPr="00B300B0">
        <w:rPr>
          <w:b/>
          <w:szCs w:val="24"/>
        </w:rPr>
        <w:t>”</w:t>
      </w:r>
    </w:p>
    <w:p w:rsidR="00A915B6" w:rsidRPr="00B300B0" w:rsidRDefault="00A915B6" w:rsidP="00A915B6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A46A01">
        <w:rPr>
          <w:b/>
          <w:szCs w:val="24"/>
        </w:rPr>
        <w:t>11</w:t>
      </w:r>
      <w:r w:rsidRPr="00B300B0">
        <w:rPr>
          <w:b/>
          <w:szCs w:val="24"/>
        </w:rPr>
        <w:t>/P/2024</w:t>
      </w:r>
    </w:p>
    <w:p w:rsidR="00A915B6" w:rsidRPr="00B300B0" w:rsidRDefault="00A915B6" w:rsidP="00A915B6">
      <w:pPr>
        <w:jc w:val="both"/>
        <w:rPr>
          <w:b/>
          <w:sz w:val="16"/>
          <w:szCs w:val="16"/>
        </w:rPr>
      </w:pPr>
    </w:p>
    <w:p w:rsidR="00A915B6" w:rsidRPr="00CE306D" w:rsidRDefault="00A915B6" w:rsidP="00A915B6">
      <w:pPr>
        <w:jc w:val="both"/>
        <w:rPr>
          <w:sz w:val="16"/>
          <w:szCs w:val="16"/>
        </w:rPr>
      </w:pPr>
    </w:p>
    <w:p w:rsidR="00A915B6" w:rsidRPr="00BB41D0" w:rsidRDefault="00A915B6" w:rsidP="00A915B6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 xml:space="preserve">3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A915B6" w:rsidRPr="00BB41D0" w:rsidRDefault="00A915B6" w:rsidP="00A915B6">
      <w:pPr>
        <w:jc w:val="both"/>
        <w:rPr>
          <w:sz w:val="24"/>
          <w:szCs w:val="24"/>
        </w:rPr>
      </w:pPr>
    </w:p>
    <w:p w:rsidR="00A915B6" w:rsidRDefault="00A915B6" w:rsidP="00A915B6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1</w:t>
      </w:r>
      <w:r w:rsidR="00A46A01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.0</w:t>
      </w:r>
      <w:r w:rsidR="00A46A01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A46A01" w:rsidRDefault="00A46A01" w:rsidP="00A915B6">
      <w:pPr>
        <w:spacing w:line="276" w:lineRule="auto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6"/>
        <w:gridCol w:w="4678"/>
        <w:gridCol w:w="2268"/>
      </w:tblGrid>
      <w:tr w:rsidR="006B27ED" w:rsidRPr="00A46A01" w:rsidTr="00967398">
        <w:tc>
          <w:tcPr>
            <w:tcW w:w="1134" w:type="dxa"/>
            <w:shd w:val="clear" w:color="auto" w:fill="F2F2F2"/>
            <w:vAlign w:val="center"/>
          </w:tcPr>
          <w:p w:rsidR="006B27ED" w:rsidRPr="00A46A01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Oferta n</w:t>
            </w:r>
            <w:r w:rsidR="006B27ED" w:rsidRPr="00A46A01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46A01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Część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:rsidR="006B27ED" w:rsidRPr="00A46A01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 xml:space="preserve">Nazwa i adres </w:t>
            </w:r>
            <w:r w:rsidR="00A46A01" w:rsidRPr="00A46A01">
              <w:rPr>
                <w:sz w:val="24"/>
                <w:szCs w:val="24"/>
              </w:rPr>
              <w:t>W</w:t>
            </w:r>
            <w:r w:rsidRPr="00A46A01">
              <w:rPr>
                <w:sz w:val="24"/>
                <w:szCs w:val="24"/>
              </w:rPr>
              <w:t>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6B27ED" w:rsidRPr="00A46A01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Cena oferty</w:t>
            </w:r>
            <w:r w:rsidR="00A46A01">
              <w:rPr>
                <w:sz w:val="24"/>
                <w:szCs w:val="24"/>
              </w:rPr>
              <w:t xml:space="preserve"> brutto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C52182" w:rsidRPr="00A46A01" w:rsidRDefault="00C52182" w:rsidP="00C75F75">
            <w:pPr>
              <w:spacing w:before="80" w:after="40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PETERS SURGICAL Polska Sp. z o.o.</w:t>
            </w:r>
          </w:p>
          <w:p w:rsidR="00C52182" w:rsidRPr="00A46A01" w:rsidRDefault="00A46A01" w:rsidP="00C75F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Przasnyska</w:t>
            </w:r>
            <w:r w:rsidR="00C52182" w:rsidRPr="00A46A01">
              <w:rPr>
                <w:sz w:val="24"/>
                <w:szCs w:val="24"/>
              </w:rPr>
              <w:t xml:space="preserve"> </w:t>
            </w:r>
            <w:r w:rsidR="00BE16DD">
              <w:rPr>
                <w:sz w:val="24"/>
                <w:szCs w:val="24"/>
              </w:rPr>
              <w:t>6B</w:t>
            </w:r>
            <w:r w:rsidR="00C52182" w:rsidRPr="00A46A01">
              <w:rPr>
                <w:sz w:val="24"/>
                <w:szCs w:val="24"/>
              </w:rPr>
              <w:t xml:space="preserve"> </w:t>
            </w:r>
          </w:p>
          <w:p w:rsidR="00C52182" w:rsidRPr="00A46A01" w:rsidRDefault="00C52182" w:rsidP="00BE16DD">
            <w:pPr>
              <w:spacing w:after="80"/>
              <w:jc w:val="both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0</w:t>
            </w:r>
            <w:r w:rsidR="00BE16DD">
              <w:rPr>
                <w:sz w:val="24"/>
                <w:szCs w:val="24"/>
              </w:rPr>
              <w:t>1</w:t>
            </w:r>
            <w:r w:rsidRPr="00A46A01">
              <w:rPr>
                <w:sz w:val="24"/>
                <w:szCs w:val="24"/>
              </w:rPr>
              <w:t>-</w:t>
            </w:r>
            <w:r w:rsidR="00BE16DD">
              <w:rPr>
                <w:sz w:val="24"/>
                <w:szCs w:val="24"/>
              </w:rPr>
              <w:t>756</w:t>
            </w:r>
            <w:r w:rsidRPr="00A46A01">
              <w:rPr>
                <w:sz w:val="24"/>
                <w:szCs w:val="24"/>
              </w:rPr>
              <w:t xml:space="preserve">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8 778.78 zł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9</w:t>
            </w:r>
          </w:p>
        </w:tc>
        <w:tc>
          <w:tcPr>
            <w:tcW w:w="4678" w:type="dxa"/>
            <w:shd w:val="clear" w:color="auto" w:fill="auto"/>
          </w:tcPr>
          <w:p w:rsidR="00C52182" w:rsidRPr="00A46A01" w:rsidRDefault="00C52182" w:rsidP="00C75F75">
            <w:pPr>
              <w:spacing w:before="80" w:after="40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ARTHREX Polska Sp. z o.o.</w:t>
            </w:r>
          </w:p>
          <w:p w:rsidR="00C52182" w:rsidRPr="00A46A01" w:rsidRDefault="00C52182" w:rsidP="00C75F75">
            <w:pPr>
              <w:rPr>
                <w:sz w:val="24"/>
                <w:szCs w:val="24"/>
              </w:rPr>
            </w:pPr>
            <w:proofErr w:type="spellStart"/>
            <w:r w:rsidRPr="00A46A01">
              <w:rPr>
                <w:sz w:val="24"/>
                <w:szCs w:val="24"/>
              </w:rPr>
              <w:t>Karczunkowska</w:t>
            </w:r>
            <w:proofErr w:type="spellEnd"/>
            <w:r w:rsidRPr="00A46A01">
              <w:rPr>
                <w:sz w:val="24"/>
                <w:szCs w:val="24"/>
              </w:rPr>
              <w:t xml:space="preserve"> 42 </w:t>
            </w:r>
          </w:p>
          <w:p w:rsidR="00C52182" w:rsidRPr="00A46A01" w:rsidRDefault="00C52182" w:rsidP="00C75F75">
            <w:pPr>
              <w:spacing w:after="80"/>
              <w:jc w:val="both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02-871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23 328.00 zł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C52182" w:rsidRPr="00A46A01" w:rsidRDefault="00C52182" w:rsidP="00C75F75">
            <w:pPr>
              <w:spacing w:before="80" w:after="40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MDT Sp.</w:t>
            </w:r>
            <w:r w:rsidR="00BE16DD">
              <w:rPr>
                <w:sz w:val="24"/>
                <w:szCs w:val="24"/>
              </w:rPr>
              <w:t xml:space="preserve"> z o.o.</w:t>
            </w:r>
          </w:p>
          <w:p w:rsidR="00C52182" w:rsidRPr="00A46A01" w:rsidRDefault="00C52182" w:rsidP="00C75F75">
            <w:pPr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 xml:space="preserve">Skośna 12A </w:t>
            </w:r>
          </w:p>
          <w:p w:rsidR="00C52182" w:rsidRPr="00A46A01" w:rsidRDefault="00C52182" w:rsidP="00C75F75">
            <w:pPr>
              <w:spacing w:after="80"/>
              <w:jc w:val="both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30-383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23 204.88 zł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C52182" w:rsidRPr="00A46A01" w:rsidRDefault="00C52182" w:rsidP="00C75F75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A46A01">
              <w:rPr>
                <w:sz w:val="24"/>
                <w:szCs w:val="24"/>
              </w:rPr>
              <w:t>Alcon</w:t>
            </w:r>
            <w:proofErr w:type="spellEnd"/>
            <w:r w:rsidRPr="00A46A01">
              <w:rPr>
                <w:sz w:val="24"/>
                <w:szCs w:val="24"/>
              </w:rPr>
              <w:t xml:space="preserve"> Polska Sp. z o.o.</w:t>
            </w:r>
          </w:p>
          <w:p w:rsidR="00BE16DD" w:rsidRDefault="00C52182" w:rsidP="00BE16DD">
            <w:pPr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Marynarska 15</w:t>
            </w:r>
          </w:p>
          <w:p w:rsidR="00C52182" w:rsidRPr="00A46A01" w:rsidRDefault="00C52182" w:rsidP="00BE16DD">
            <w:pPr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02-674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97 428.87 zł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C52182" w:rsidRPr="00A46A01" w:rsidRDefault="00C52182" w:rsidP="00C75F75">
            <w:pPr>
              <w:spacing w:before="80" w:after="40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ANMAR S</w:t>
            </w:r>
            <w:r w:rsidR="00BE16DD">
              <w:rPr>
                <w:sz w:val="24"/>
                <w:szCs w:val="24"/>
              </w:rPr>
              <w:t>p</w:t>
            </w:r>
            <w:r w:rsidRPr="00A46A01">
              <w:rPr>
                <w:sz w:val="24"/>
                <w:szCs w:val="24"/>
              </w:rPr>
              <w:t>.</w:t>
            </w:r>
            <w:r w:rsidR="00BE16DD">
              <w:rPr>
                <w:sz w:val="24"/>
                <w:szCs w:val="24"/>
              </w:rPr>
              <w:t xml:space="preserve"> z o.o.</w:t>
            </w:r>
          </w:p>
          <w:p w:rsidR="00C52182" w:rsidRPr="00A46A01" w:rsidRDefault="00C52182" w:rsidP="00C75F75">
            <w:pPr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 xml:space="preserve">Strefowa 22 </w:t>
            </w:r>
          </w:p>
          <w:p w:rsidR="00BE16DD" w:rsidRPr="00A46A01" w:rsidRDefault="00C52182" w:rsidP="00BE16DD">
            <w:pPr>
              <w:spacing w:after="80"/>
              <w:jc w:val="both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43-100 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60 016.68 zł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BE16DD" w:rsidRPr="00A46A01" w:rsidRDefault="00BE16DD" w:rsidP="00BE16DD">
            <w:pPr>
              <w:spacing w:before="80" w:after="40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ANMAR S</w:t>
            </w:r>
            <w:r>
              <w:rPr>
                <w:sz w:val="24"/>
                <w:szCs w:val="24"/>
              </w:rPr>
              <w:t>p</w:t>
            </w:r>
            <w:r w:rsidRPr="00A46A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z o.o.</w:t>
            </w:r>
          </w:p>
          <w:p w:rsidR="00BE16DD" w:rsidRPr="00A46A01" w:rsidRDefault="00BE16DD" w:rsidP="00BE16DD">
            <w:pPr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 xml:space="preserve">Strefowa 22 </w:t>
            </w:r>
          </w:p>
          <w:p w:rsidR="00C52182" w:rsidRPr="00A46A01" w:rsidRDefault="00BE16DD" w:rsidP="00BE16DD">
            <w:pPr>
              <w:spacing w:after="80"/>
              <w:jc w:val="both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43-100 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4 611.84 zł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BE16DD" w:rsidRPr="00A46A01" w:rsidRDefault="00BE16DD" w:rsidP="00BE16DD">
            <w:pPr>
              <w:spacing w:before="80" w:after="40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ANMAR S</w:t>
            </w:r>
            <w:r>
              <w:rPr>
                <w:sz w:val="24"/>
                <w:szCs w:val="24"/>
              </w:rPr>
              <w:t>p</w:t>
            </w:r>
            <w:r w:rsidRPr="00A46A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z o.o.</w:t>
            </w:r>
          </w:p>
          <w:p w:rsidR="00BE16DD" w:rsidRPr="00A46A01" w:rsidRDefault="00BE16DD" w:rsidP="00BE16DD">
            <w:pPr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 xml:space="preserve">Strefowa 22 </w:t>
            </w:r>
          </w:p>
          <w:p w:rsidR="00C52182" w:rsidRPr="00A46A01" w:rsidRDefault="00BE16DD" w:rsidP="00BE16DD">
            <w:pPr>
              <w:spacing w:after="80"/>
              <w:jc w:val="both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43-100 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46 908.24 zł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:rsidR="00BE16DD" w:rsidRPr="00A46A01" w:rsidRDefault="00BE16DD" w:rsidP="00BE16DD">
            <w:pPr>
              <w:spacing w:before="80" w:after="40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ANMAR S</w:t>
            </w:r>
            <w:r>
              <w:rPr>
                <w:sz w:val="24"/>
                <w:szCs w:val="24"/>
              </w:rPr>
              <w:t>p</w:t>
            </w:r>
            <w:r w:rsidRPr="00A46A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z o.o.</w:t>
            </w:r>
          </w:p>
          <w:p w:rsidR="00BE16DD" w:rsidRPr="00A46A01" w:rsidRDefault="00BE16DD" w:rsidP="00BE16DD">
            <w:pPr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 xml:space="preserve">Strefowa 22 </w:t>
            </w:r>
          </w:p>
          <w:p w:rsidR="00C52182" w:rsidRPr="00A46A01" w:rsidRDefault="00BE16DD" w:rsidP="00BE16DD">
            <w:pPr>
              <w:spacing w:after="80"/>
              <w:jc w:val="both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43-100 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14 623.20 zł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C52182" w:rsidRPr="00A46A01" w:rsidRDefault="00C52182" w:rsidP="00C75F75">
            <w:pPr>
              <w:spacing w:before="80" w:after="40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ZARYS International Group Sp. z o.o. Sp. K.</w:t>
            </w:r>
          </w:p>
          <w:p w:rsidR="00C52182" w:rsidRPr="00A46A01" w:rsidRDefault="00C52182" w:rsidP="00C75F75">
            <w:pPr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 xml:space="preserve">Pod Borem 18 </w:t>
            </w:r>
          </w:p>
          <w:p w:rsidR="00C52182" w:rsidRPr="00A46A01" w:rsidRDefault="00C52182" w:rsidP="00C75F75">
            <w:pPr>
              <w:spacing w:after="80"/>
              <w:jc w:val="both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6 919.56 zł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C52182" w:rsidRPr="00A46A01" w:rsidRDefault="00C52182" w:rsidP="00C75F75">
            <w:pPr>
              <w:spacing w:before="80" w:after="40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YAVO Sp.</w:t>
            </w:r>
            <w:r w:rsidR="00967398">
              <w:rPr>
                <w:sz w:val="24"/>
                <w:szCs w:val="24"/>
              </w:rPr>
              <w:t xml:space="preserve"> </w:t>
            </w:r>
            <w:r w:rsidRPr="00A46A01">
              <w:rPr>
                <w:sz w:val="24"/>
                <w:szCs w:val="24"/>
              </w:rPr>
              <w:t>z o.o.</w:t>
            </w:r>
          </w:p>
          <w:p w:rsidR="00C52182" w:rsidRPr="00A46A01" w:rsidRDefault="00C52182" w:rsidP="00C75F75">
            <w:pPr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 xml:space="preserve">Bawełniana 17 </w:t>
            </w:r>
          </w:p>
          <w:p w:rsidR="00C52182" w:rsidRPr="00A46A01" w:rsidRDefault="00C52182" w:rsidP="00C75F75">
            <w:pPr>
              <w:spacing w:after="80"/>
              <w:jc w:val="both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97-400 Bełchatów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11 955.60 zł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C52182" w:rsidRPr="00A46A01" w:rsidRDefault="00967398" w:rsidP="00C75F75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YAVO</w:t>
            </w:r>
            <w:r w:rsidR="00C52182" w:rsidRPr="00A46A01">
              <w:rPr>
                <w:sz w:val="24"/>
                <w:szCs w:val="24"/>
              </w:rPr>
              <w:t xml:space="preserve"> Sp.</w:t>
            </w:r>
            <w:r>
              <w:rPr>
                <w:sz w:val="24"/>
                <w:szCs w:val="24"/>
              </w:rPr>
              <w:t xml:space="preserve"> </w:t>
            </w:r>
            <w:r w:rsidR="00C52182" w:rsidRPr="00A46A01">
              <w:rPr>
                <w:sz w:val="24"/>
                <w:szCs w:val="24"/>
              </w:rPr>
              <w:t>z o.o.</w:t>
            </w:r>
          </w:p>
          <w:p w:rsidR="00C52182" w:rsidRPr="00A46A01" w:rsidRDefault="00C52182" w:rsidP="00C75F75">
            <w:pPr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 xml:space="preserve">Bawełniana 17 </w:t>
            </w:r>
          </w:p>
          <w:p w:rsidR="00C52182" w:rsidRPr="00A46A01" w:rsidRDefault="00C52182" w:rsidP="00C75F75">
            <w:pPr>
              <w:spacing w:after="80"/>
              <w:jc w:val="both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97-400 Bełchatów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25 163.01 zł</w:t>
            </w:r>
          </w:p>
        </w:tc>
      </w:tr>
      <w:tr w:rsidR="00C52182" w:rsidRPr="00A46A01" w:rsidTr="00967398">
        <w:tc>
          <w:tcPr>
            <w:tcW w:w="1134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:rsidR="00C52182" w:rsidRPr="00A46A01" w:rsidRDefault="00C52182" w:rsidP="00C75F75">
            <w:pPr>
              <w:spacing w:before="80" w:after="40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YAVO Sp.</w:t>
            </w:r>
            <w:r w:rsidR="00967398">
              <w:rPr>
                <w:sz w:val="24"/>
                <w:szCs w:val="24"/>
              </w:rPr>
              <w:t xml:space="preserve"> </w:t>
            </w:r>
            <w:r w:rsidRPr="00A46A01">
              <w:rPr>
                <w:sz w:val="24"/>
                <w:szCs w:val="24"/>
              </w:rPr>
              <w:t>z o.o.</w:t>
            </w:r>
          </w:p>
          <w:p w:rsidR="00C52182" w:rsidRPr="00A46A01" w:rsidRDefault="00C52182" w:rsidP="00C75F75">
            <w:pPr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 xml:space="preserve">Bawełniana 17 </w:t>
            </w:r>
          </w:p>
          <w:p w:rsidR="00C52182" w:rsidRPr="00A46A01" w:rsidRDefault="00C52182" w:rsidP="00C75F75">
            <w:pPr>
              <w:spacing w:after="80"/>
              <w:jc w:val="both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97-400 Bełchatów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52182" w:rsidRPr="00A46A01" w:rsidRDefault="00C52182" w:rsidP="00C75F7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46A01">
              <w:rPr>
                <w:sz w:val="24"/>
                <w:szCs w:val="24"/>
              </w:rPr>
              <w:t>7 575.64 zł</w:t>
            </w:r>
          </w:p>
        </w:tc>
      </w:tr>
    </w:tbl>
    <w:p w:rsidR="00D65746" w:rsidRDefault="00D65746" w:rsidP="00D65746">
      <w:pPr>
        <w:jc w:val="right"/>
        <w:rPr>
          <w:i/>
          <w:sz w:val="24"/>
          <w:szCs w:val="24"/>
        </w:rPr>
      </w:pPr>
    </w:p>
    <w:p w:rsidR="00D65746" w:rsidRDefault="00D65746" w:rsidP="00D65746">
      <w:pPr>
        <w:jc w:val="right"/>
        <w:rPr>
          <w:i/>
          <w:sz w:val="24"/>
          <w:szCs w:val="24"/>
        </w:rPr>
      </w:pPr>
    </w:p>
    <w:p w:rsidR="00D65746" w:rsidRDefault="00D65746" w:rsidP="00D65746">
      <w:pPr>
        <w:jc w:val="right"/>
        <w:rPr>
          <w:i/>
          <w:sz w:val="24"/>
          <w:szCs w:val="24"/>
        </w:rPr>
      </w:pPr>
    </w:p>
    <w:p w:rsidR="00D65746" w:rsidRDefault="00D65746" w:rsidP="00D65746">
      <w:pPr>
        <w:jc w:val="right"/>
        <w:rPr>
          <w:i/>
          <w:sz w:val="24"/>
          <w:szCs w:val="24"/>
        </w:rPr>
      </w:pPr>
    </w:p>
    <w:p w:rsidR="00D65746" w:rsidRDefault="00D65746" w:rsidP="00D6574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D65746" w:rsidRDefault="00D65746" w:rsidP="00D65746">
      <w:pPr>
        <w:jc w:val="right"/>
        <w:rPr>
          <w:i/>
          <w:sz w:val="24"/>
          <w:szCs w:val="24"/>
        </w:rPr>
      </w:pPr>
    </w:p>
    <w:p w:rsidR="00D65746" w:rsidRDefault="00D65746" w:rsidP="00D6574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D65746" w:rsidRDefault="00D65746" w:rsidP="00D65746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A80738" w:rsidRPr="00A46A01" w:rsidRDefault="00A80738" w:rsidP="00D65746">
      <w:pPr>
        <w:pStyle w:val="Tekstpodstawowy"/>
        <w:spacing w:before="600" w:after="480"/>
        <w:ind w:left="3119" w:firstLine="425"/>
        <w:jc w:val="right"/>
        <w:rPr>
          <w:i/>
          <w:szCs w:val="24"/>
        </w:rPr>
      </w:pPr>
    </w:p>
    <w:sectPr w:rsidR="00A80738" w:rsidRPr="00A46A01" w:rsidSect="00BE16D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993" w:left="1134" w:header="142" w:footer="34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179" w:rsidRDefault="00F26179">
      <w:r>
        <w:separator/>
      </w:r>
    </w:p>
  </w:endnote>
  <w:endnote w:type="continuationSeparator" w:id="0">
    <w:p w:rsidR="00F26179" w:rsidRDefault="00F261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465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6465D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6465D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6465D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44E18">
      <w:rPr>
        <w:rFonts w:ascii="Arial" w:eastAsia="Calibri" w:hAnsi="Arial"/>
        <w:noProof/>
        <w:sz w:val="18"/>
        <w:szCs w:val="18"/>
        <w:lang w:eastAsia="en-US"/>
      </w:rPr>
      <w:t>2</w:t>
    </w:r>
    <w:r w:rsidR="006465D6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6465D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6465D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44E18">
      <w:rPr>
        <w:rFonts w:ascii="Arial" w:eastAsia="Calibri" w:hAnsi="Arial"/>
        <w:noProof/>
        <w:sz w:val="18"/>
        <w:szCs w:val="18"/>
        <w:lang w:eastAsia="en-US"/>
      </w:rPr>
      <w:t>2</w:t>
    </w:r>
    <w:r w:rsidR="006465D6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465D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465D6">
      <w:rPr>
        <w:rStyle w:val="Numerstrony"/>
      </w:rPr>
      <w:fldChar w:fldCharType="separate"/>
    </w:r>
    <w:r>
      <w:rPr>
        <w:rStyle w:val="Numerstrony"/>
        <w:noProof/>
      </w:rPr>
      <w:t>1</w:t>
    </w:r>
    <w:r w:rsidR="006465D6">
      <w:rPr>
        <w:rStyle w:val="Numerstrony"/>
      </w:rPr>
      <w:fldChar w:fldCharType="end"/>
    </w:r>
    <w:r>
      <w:rPr>
        <w:rStyle w:val="Numerstrony"/>
      </w:rPr>
      <w:t>/</w:t>
    </w:r>
    <w:r w:rsidR="006465D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465D6">
      <w:rPr>
        <w:rStyle w:val="Numerstrony"/>
      </w:rPr>
      <w:fldChar w:fldCharType="separate"/>
    </w:r>
    <w:r w:rsidR="00D315E2">
      <w:rPr>
        <w:rStyle w:val="Numerstrony"/>
        <w:noProof/>
      </w:rPr>
      <w:t>2</w:t>
    </w:r>
    <w:r w:rsidR="006465D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179" w:rsidRDefault="00F26179">
      <w:r>
        <w:separator/>
      </w:r>
    </w:p>
  </w:footnote>
  <w:footnote w:type="continuationSeparator" w:id="0">
    <w:p w:rsidR="00F26179" w:rsidRDefault="00F261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182" w:rsidRDefault="008912FA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52182"/>
    <w:rsid w:val="00006EB5"/>
    <w:rsid w:val="00007727"/>
    <w:rsid w:val="00017720"/>
    <w:rsid w:val="00035488"/>
    <w:rsid w:val="000670BC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465D6"/>
    <w:rsid w:val="0069085C"/>
    <w:rsid w:val="006B27ED"/>
    <w:rsid w:val="00773772"/>
    <w:rsid w:val="00843263"/>
    <w:rsid w:val="00861E75"/>
    <w:rsid w:val="008912FA"/>
    <w:rsid w:val="00967398"/>
    <w:rsid w:val="00986737"/>
    <w:rsid w:val="009B7734"/>
    <w:rsid w:val="009D19BD"/>
    <w:rsid w:val="009F189D"/>
    <w:rsid w:val="00A46A01"/>
    <w:rsid w:val="00A80738"/>
    <w:rsid w:val="00A915B6"/>
    <w:rsid w:val="00BB547B"/>
    <w:rsid w:val="00BE16DD"/>
    <w:rsid w:val="00C236D3"/>
    <w:rsid w:val="00C52182"/>
    <w:rsid w:val="00C659E2"/>
    <w:rsid w:val="00C82837"/>
    <w:rsid w:val="00CA3D66"/>
    <w:rsid w:val="00CB0802"/>
    <w:rsid w:val="00D315E2"/>
    <w:rsid w:val="00D65746"/>
    <w:rsid w:val="00D665F5"/>
    <w:rsid w:val="00D7128F"/>
    <w:rsid w:val="00EA3476"/>
    <w:rsid w:val="00EF61DB"/>
    <w:rsid w:val="00F16C60"/>
    <w:rsid w:val="00F26179"/>
    <w:rsid w:val="00F44E18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915B6"/>
  </w:style>
  <w:style w:type="character" w:customStyle="1" w:styleId="TekstpodstawowywcityZnak">
    <w:name w:val="Tekst podstawowy wcięty Znak"/>
    <w:basedOn w:val="Domylnaczcionkaakapitu"/>
    <w:link w:val="Tekstpodstawowywcity"/>
    <w:rsid w:val="00A915B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2024-08-12T10:34:00Z</cp:lastPrinted>
  <dcterms:created xsi:type="dcterms:W3CDTF">2024-08-12T12:38:00Z</dcterms:created>
  <dcterms:modified xsi:type="dcterms:W3CDTF">2024-08-12T12:38:00Z</dcterms:modified>
</cp:coreProperties>
</file>