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D53" w:rsidRDefault="000A2D53" w:rsidP="000A2D53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0A2D53" w:rsidRDefault="000A2D53" w:rsidP="000A2D53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0A2D53" w:rsidRDefault="000A2D53" w:rsidP="000A2D53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0A2D53" w:rsidRDefault="000A2D53" w:rsidP="000A2D53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0A2D53" w:rsidRDefault="000A2D53" w:rsidP="003831BB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0</w:t>
      </w:r>
      <w:r w:rsidR="00BE51F6">
        <w:rPr>
          <w:b/>
          <w:bCs/>
        </w:rPr>
        <w:t>9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BE51F6">
        <w:t>13</w:t>
      </w:r>
      <w:r>
        <w:t>.0</w:t>
      </w:r>
      <w:r w:rsidR="00BE51F6">
        <w:t>9</w:t>
      </w:r>
      <w:r>
        <w:t>.2024 r.</w:t>
      </w:r>
    </w:p>
    <w:p w:rsidR="000A2D53" w:rsidRDefault="000A2D53" w:rsidP="000A2D5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C85CC7" w:rsidRDefault="00C85CC7" w:rsidP="000A2D5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0A2D53" w:rsidRDefault="000A2D53" w:rsidP="000A2D53">
      <w:pPr>
        <w:rPr>
          <w:sz w:val="16"/>
          <w:szCs w:val="16"/>
        </w:rPr>
      </w:pPr>
    </w:p>
    <w:p w:rsidR="000A2D53" w:rsidRDefault="000A2D53" w:rsidP="000A2D53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INFORMACJA</w:t>
      </w:r>
    </w:p>
    <w:p w:rsidR="000A2D53" w:rsidRDefault="000A2D53" w:rsidP="000A2D53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A2D53" w:rsidRDefault="000A2D53" w:rsidP="000A2D5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0A2D53" w:rsidRDefault="000A2D53" w:rsidP="000A2D5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304565" w:rsidRPr="00631243" w:rsidRDefault="00304565" w:rsidP="000A2D5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0A2D53" w:rsidRPr="00607F9B" w:rsidTr="00BE51F6">
        <w:trPr>
          <w:trHeight w:val="698"/>
        </w:trPr>
        <w:tc>
          <w:tcPr>
            <w:tcW w:w="1016" w:type="dxa"/>
            <w:shd w:val="clear" w:color="auto" w:fill="auto"/>
          </w:tcPr>
          <w:p w:rsidR="000A2D53" w:rsidRPr="000224F7" w:rsidRDefault="000A2D53" w:rsidP="00BE51F6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0A2D53" w:rsidRPr="00D136B8" w:rsidRDefault="000A2D53" w:rsidP="00BE51F6">
            <w:r w:rsidRPr="00D136B8">
              <w:t>postępowania o udzielenie zamówienia publicznego, prowadzonego 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  <w:r w:rsidRPr="00D136B8">
              <w:rPr>
                <w:b/>
                <w:bCs/>
              </w:rPr>
              <w:t>”</w:t>
            </w:r>
            <w:r w:rsidR="00BE51F6" w:rsidRPr="00BE51F6">
              <w:rPr>
                <w:b/>
                <w:bCs/>
              </w:rPr>
              <w:t>Dostawa narzędzi chirurgicznych, akcesoriów kompatybilnych z urządzeniami oraz pozostałych wyrobów medycznych</w:t>
            </w:r>
            <w:r w:rsidRPr="00BE51F6">
              <w:rPr>
                <w:b/>
                <w:bCs/>
              </w:rPr>
              <w:t>”; nr postępowania:</w:t>
            </w:r>
            <w:r w:rsidRPr="00BE51F6">
              <w:rPr>
                <w:b/>
              </w:rPr>
              <w:t xml:space="preserve"> AZP/08/P/2024</w:t>
            </w:r>
          </w:p>
        </w:tc>
      </w:tr>
    </w:tbl>
    <w:p w:rsidR="000A2D53" w:rsidRPr="00631243" w:rsidRDefault="000A2D53" w:rsidP="000A2D53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0A2D53" w:rsidRDefault="000A2D53" w:rsidP="000A2D53">
      <w:pPr>
        <w:pStyle w:val="Nagwek"/>
        <w:tabs>
          <w:tab w:val="clear" w:pos="4536"/>
          <w:tab w:val="clear" w:pos="9072"/>
        </w:tabs>
        <w:rPr>
          <w:bCs/>
          <w:i/>
        </w:rPr>
      </w:pPr>
    </w:p>
    <w:p w:rsidR="000A2D53" w:rsidRDefault="000A2D53" w:rsidP="000A2D53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  <w:rPr>
                <w:b/>
              </w:rPr>
            </w:pPr>
            <w:r w:rsidRPr="005E2AF3">
              <w:rPr>
                <w:b/>
                <w:bCs/>
              </w:rPr>
              <w:t>Część nr 1</w:t>
            </w:r>
            <w:r w:rsidRPr="005E2AF3">
              <w:t xml:space="preserve">: </w:t>
            </w:r>
            <w:r w:rsidRPr="005E2AF3">
              <w:rPr>
                <w:b/>
              </w:rPr>
              <w:t>Ostrza chirurgiczne</w:t>
            </w:r>
          </w:p>
          <w:p w:rsidR="00D32EF8" w:rsidRDefault="001B5627" w:rsidP="005E2AF3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 xml:space="preserve">ADVANCE EUROPE </w:t>
            </w:r>
            <w:r w:rsidR="00D32EF8">
              <w:rPr>
                <w:b/>
              </w:rPr>
              <w:t xml:space="preserve">Biuro Techniczno-Handlowe </w:t>
            </w:r>
            <w:r w:rsidRPr="005E2AF3">
              <w:rPr>
                <w:b/>
              </w:rPr>
              <w:t>Sp. z o.o.</w:t>
            </w:r>
            <w:r w:rsidR="005E2AF3">
              <w:rPr>
                <w:b/>
              </w:rPr>
              <w:t xml:space="preserve">, </w:t>
            </w:r>
          </w:p>
          <w:p w:rsidR="001B5627" w:rsidRPr="005E2AF3" w:rsidRDefault="00D32EF8" w:rsidP="005E2AF3">
            <w:pPr>
              <w:spacing w:before="60"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Fasolowa </w:t>
            </w:r>
            <w:r w:rsidR="001B5627" w:rsidRPr="005E2AF3">
              <w:rPr>
                <w:bCs/>
              </w:rPr>
              <w:t>3</w:t>
            </w:r>
            <w:r>
              <w:rPr>
                <w:bCs/>
              </w:rPr>
              <w:t>1A</w:t>
            </w:r>
            <w:r w:rsidR="005E2AF3">
              <w:rPr>
                <w:bCs/>
              </w:rPr>
              <w:t xml:space="preserve">, </w:t>
            </w:r>
            <w:r w:rsidR="001B5627" w:rsidRPr="005E2AF3">
              <w:rPr>
                <w:bCs/>
              </w:rPr>
              <w:t>02-</w:t>
            </w:r>
            <w:r>
              <w:rPr>
                <w:bCs/>
              </w:rPr>
              <w:t>48</w:t>
            </w:r>
            <w:r w:rsidR="001B5627" w:rsidRPr="005E2AF3">
              <w:rPr>
                <w:bCs/>
              </w:rPr>
              <w:t>2 Warszawa</w:t>
            </w:r>
          </w:p>
          <w:p w:rsidR="005E2AF3" w:rsidRPr="005E2AF3" w:rsidRDefault="005E2AF3" w:rsidP="005E2AF3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15 668.64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5E2AF3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3</w:t>
            </w:r>
            <w:r w:rsidRPr="005E2AF3">
              <w:t xml:space="preserve">: </w:t>
            </w:r>
            <w:r w:rsidRPr="005E2AF3">
              <w:rPr>
                <w:b/>
              </w:rPr>
              <w:t>Klipsy polimerowe</w:t>
            </w:r>
          </w:p>
          <w:p w:rsidR="00D32EF8" w:rsidRDefault="001B5627" w:rsidP="005E2AF3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BERYL MED POLAND Sp. z o.o.</w:t>
            </w:r>
            <w:r w:rsidR="005E2AF3">
              <w:rPr>
                <w:b/>
              </w:rPr>
              <w:t xml:space="preserve">, </w:t>
            </w:r>
          </w:p>
          <w:p w:rsidR="001B5627" w:rsidRPr="005E2AF3" w:rsidRDefault="00D32EF8" w:rsidP="00D32EF8">
            <w:pPr>
              <w:spacing w:before="60" w:line="360" w:lineRule="auto"/>
              <w:jc w:val="both"/>
              <w:rPr>
                <w:bCs/>
              </w:rPr>
            </w:pPr>
            <w:proofErr w:type="spellStart"/>
            <w:r w:rsidRPr="00D32EF8">
              <w:t>Rtm</w:t>
            </w:r>
            <w:proofErr w:type="spellEnd"/>
            <w:r w:rsidRPr="00D32EF8">
              <w:t>.</w:t>
            </w:r>
            <w:r>
              <w:t xml:space="preserve"> Witolda Pileckiego</w:t>
            </w:r>
            <w:r w:rsidRPr="00D32EF8">
              <w:t xml:space="preserve"> </w:t>
            </w:r>
            <w:r>
              <w:t>59</w:t>
            </w:r>
            <w:r w:rsidR="001B5627" w:rsidRPr="00D32EF8">
              <w:rPr>
                <w:bCs/>
              </w:rPr>
              <w:t xml:space="preserve"> /</w:t>
            </w:r>
            <w:r>
              <w:rPr>
                <w:bCs/>
              </w:rPr>
              <w:t xml:space="preserve">151, </w:t>
            </w:r>
            <w:r w:rsidR="001B5627" w:rsidRPr="005E2AF3">
              <w:rPr>
                <w:bCs/>
              </w:rPr>
              <w:t>02-</w:t>
            </w:r>
            <w:r>
              <w:rPr>
                <w:bCs/>
              </w:rPr>
              <w:t>781</w:t>
            </w:r>
            <w:r w:rsidR="001B5627" w:rsidRPr="005E2AF3">
              <w:rPr>
                <w:bCs/>
              </w:rPr>
              <w:t xml:space="preserve"> Warszawa</w:t>
            </w:r>
          </w:p>
          <w:p w:rsidR="00D32EF8" w:rsidRPr="00C86478" w:rsidRDefault="00D32EF8" w:rsidP="00D32EF8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3 755.81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D32EF8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4</w:t>
            </w:r>
            <w:r w:rsidRPr="005E2AF3">
              <w:t xml:space="preserve">: </w:t>
            </w:r>
            <w:r w:rsidRPr="00C34DAB">
              <w:rPr>
                <w:b/>
              </w:rPr>
              <w:t>Klipsy tytanowe</w:t>
            </w:r>
          </w:p>
          <w:p w:rsidR="00C34DAB" w:rsidRDefault="00C34DAB" w:rsidP="00C34DAB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BERYL MED POLAND Sp. z o.o.</w:t>
            </w:r>
            <w:r>
              <w:rPr>
                <w:b/>
              </w:rPr>
              <w:t xml:space="preserve">, </w:t>
            </w:r>
          </w:p>
          <w:p w:rsidR="00C34DAB" w:rsidRPr="005E2AF3" w:rsidRDefault="00C34DAB" w:rsidP="00C34DAB">
            <w:pPr>
              <w:spacing w:before="60" w:line="360" w:lineRule="auto"/>
              <w:jc w:val="both"/>
              <w:rPr>
                <w:bCs/>
              </w:rPr>
            </w:pPr>
            <w:proofErr w:type="spellStart"/>
            <w:r w:rsidRPr="00D32EF8">
              <w:t>Rtm</w:t>
            </w:r>
            <w:proofErr w:type="spellEnd"/>
            <w:r w:rsidRPr="00D32EF8">
              <w:t>.</w:t>
            </w:r>
            <w:r>
              <w:t xml:space="preserve"> Witolda Pileckiego</w:t>
            </w:r>
            <w:r w:rsidRPr="00D32EF8">
              <w:t xml:space="preserve"> </w:t>
            </w:r>
            <w:r>
              <w:t>59</w:t>
            </w:r>
            <w:r w:rsidRPr="00D32EF8">
              <w:rPr>
                <w:bCs/>
              </w:rPr>
              <w:t xml:space="preserve"> /</w:t>
            </w:r>
            <w:r>
              <w:rPr>
                <w:bCs/>
              </w:rPr>
              <w:t xml:space="preserve">151, </w:t>
            </w:r>
            <w:r w:rsidRPr="005E2AF3">
              <w:rPr>
                <w:bCs/>
              </w:rPr>
              <w:t>02-</w:t>
            </w:r>
            <w:r>
              <w:rPr>
                <w:bCs/>
              </w:rPr>
              <w:t>781</w:t>
            </w:r>
            <w:r w:rsidRPr="005E2AF3">
              <w:rPr>
                <w:bCs/>
              </w:rPr>
              <w:t xml:space="preserve"> Warszawa</w:t>
            </w:r>
          </w:p>
          <w:p w:rsidR="00C34DAB" w:rsidRPr="00C34DAB" w:rsidRDefault="00C34DAB" w:rsidP="00C34DAB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2 851.20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C34DAB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5</w:t>
            </w:r>
            <w:r w:rsidRPr="005E2AF3">
              <w:t xml:space="preserve">: </w:t>
            </w:r>
            <w:proofErr w:type="spellStart"/>
            <w:r w:rsidRPr="00C34DAB">
              <w:rPr>
                <w:b/>
              </w:rPr>
              <w:t>Staplery</w:t>
            </w:r>
            <w:proofErr w:type="spellEnd"/>
            <w:r w:rsidRPr="00C34DAB">
              <w:rPr>
                <w:b/>
              </w:rPr>
              <w:t xml:space="preserve"> skórne</w:t>
            </w:r>
          </w:p>
          <w:p w:rsidR="00C34DAB" w:rsidRDefault="00C34DAB" w:rsidP="00C34DAB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BERYL MED POLAND Sp. z o.o.</w:t>
            </w:r>
            <w:r>
              <w:rPr>
                <w:b/>
              </w:rPr>
              <w:t xml:space="preserve">, </w:t>
            </w:r>
          </w:p>
          <w:p w:rsidR="00C34DAB" w:rsidRPr="005E2AF3" w:rsidRDefault="00C34DAB" w:rsidP="00C34DAB">
            <w:pPr>
              <w:spacing w:before="60" w:line="360" w:lineRule="auto"/>
              <w:jc w:val="both"/>
              <w:rPr>
                <w:bCs/>
              </w:rPr>
            </w:pPr>
            <w:proofErr w:type="spellStart"/>
            <w:r w:rsidRPr="00D32EF8">
              <w:t>Rtm</w:t>
            </w:r>
            <w:proofErr w:type="spellEnd"/>
            <w:r w:rsidRPr="00D32EF8">
              <w:t>.</w:t>
            </w:r>
            <w:r>
              <w:t xml:space="preserve"> Witolda Pileckiego</w:t>
            </w:r>
            <w:r w:rsidRPr="00D32EF8">
              <w:t xml:space="preserve"> </w:t>
            </w:r>
            <w:r>
              <w:t>59</w:t>
            </w:r>
            <w:r w:rsidRPr="00D32EF8">
              <w:rPr>
                <w:bCs/>
              </w:rPr>
              <w:t xml:space="preserve"> /</w:t>
            </w:r>
            <w:r>
              <w:rPr>
                <w:bCs/>
              </w:rPr>
              <w:t xml:space="preserve">151, </w:t>
            </w:r>
            <w:r w:rsidRPr="005E2AF3">
              <w:rPr>
                <w:bCs/>
              </w:rPr>
              <w:t>02-</w:t>
            </w:r>
            <w:r>
              <w:rPr>
                <w:bCs/>
              </w:rPr>
              <w:t>781</w:t>
            </w:r>
            <w:r w:rsidRPr="005E2AF3">
              <w:rPr>
                <w:bCs/>
              </w:rPr>
              <w:t xml:space="preserve"> Warszawa</w:t>
            </w:r>
          </w:p>
          <w:p w:rsidR="00C34DAB" w:rsidRPr="00C34DAB" w:rsidRDefault="00C34DAB" w:rsidP="00C34DAB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1 652.40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C34DAB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 xml:space="preserve">. zm.) - najkorzystniejsza (jedyna </w:t>
            </w:r>
            <w:r w:rsidR="005369E3" w:rsidRPr="005E2AF3">
              <w:t xml:space="preserve">złożona </w:t>
            </w:r>
            <w:r w:rsidRPr="005E2AF3">
              <w:t>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6</w:t>
            </w:r>
            <w:r w:rsidRPr="005E2AF3">
              <w:t xml:space="preserve">: </w:t>
            </w:r>
            <w:r w:rsidRPr="00C34DAB">
              <w:rPr>
                <w:b/>
              </w:rPr>
              <w:t xml:space="preserve">Jednorazowe </w:t>
            </w:r>
            <w:proofErr w:type="spellStart"/>
            <w:r w:rsidRPr="00C34DAB">
              <w:rPr>
                <w:b/>
              </w:rPr>
              <w:t>staplery</w:t>
            </w:r>
            <w:proofErr w:type="spellEnd"/>
            <w:r w:rsidRPr="00C34DAB">
              <w:rPr>
                <w:b/>
              </w:rPr>
              <w:t xml:space="preserve"> do zabiegów chirurgicznych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SUN-MED</w:t>
            </w:r>
            <w:proofErr w:type="spellEnd"/>
            <w:r w:rsidRPr="005E2AF3">
              <w:rPr>
                <w:b/>
              </w:rPr>
              <w:t xml:space="preserve"> S</w:t>
            </w:r>
            <w:r w:rsidR="009641C2">
              <w:rPr>
                <w:b/>
              </w:rPr>
              <w:t>.</w:t>
            </w:r>
            <w:r w:rsidRPr="005E2AF3">
              <w:rPr>
                <w:b/>
              </w:rPr>
              <w:t xml:space="preserve"> C</w:t>
            </w:r>
            <w:r w:rsidR="009641C2">
              <w:rPr>
                <w:b/>
              </w:rPr>
              <w:t>. D</w:t>
            </w:r>
            <w:r w:rsidR="00F25C08">
              <w:rPr>
                <w:b/>
              </w:rPr>
              <w:t>o</w:t>
            </w:r>
            <w:r w:rsidR="009641C2">
              <w:rPr>
                <w:b/>
              </w:rPr>
              <w:t>minik Siekierski, Sławomir Naparty</w:t>
            </w:r>
          </w:p>
          <w:p w:rsidR="001B5627" w:rsidRPr="005E2AF3" w:rsidRDefault="001B5627" w:rsidP="009641C2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Franciszkańska 104 /112</w:t>
            </w:r>
            <w:r w:rsidR="009641C2">
              <w:rPr>
                <w:bCs/>
              </w:rPr>
              <w:t xml:space="preserve">, </w:t>
            </w:r>
            <w:r w:rsidRPr="005E2AF3">
              <w:rPr>
                <w:bCs/>
              </w:rPr>
              <w:t>91-845 Łódź</w:t>
            </w:r>
          </w:p>
          <w:p w:rsidR="009641C2" w:rsidRPr="009641C2" w:rsidRDefault="009641C2" w:rsidP="009641C2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75 600.00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F808D5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7</w:t>
            </w:r>
            <w:r w:rsidRPr="005E2AF3">
              <w:t xml:space="preserve">: </w:t>
            </w:r>
            <w:r w:rsidRPr="00F808D5">
              <w:rPr>
                <w:b/>
              </w:rPr>
              <w:t>Narzędzia chirurgiczne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DAR-MED</w:t>
            </w:r>
            <w:proofErr w:type="spellEnd"/>
            <w:r w:rsidRPr="005E2AF3">
              <w:rPr>
                <w:b/>
              </w:rPr>
              <w:t xml:space="preserve"> Dariusz Wolski</w:t>
            </w:r>
          </w:p>
          <w:p w:rsidR="001B5627" w:rsidRPr="005E2AF3" w:rsidRDefault="001B5627" w:rsidP="00F808D5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1-go Sierpnia 34A /51</w:t>
            </w:r>
            <w:r w:rsidR="00F808D5">
              <w:rPr>
                <w:bCs/>
              </w:rPr>
              <w:t xml:space="preserve">, </w:t>
            </w:r>
            <w:r w:rsidRPr="005E2AF3">
              <w:rPr>
                <w:bCs/>
              </w:rPr>
              <w:t>02-134 Warszawa</w:t>
            </w:r>
          </w:p>
          <w:p w:rsidR="00F808D5" w:rsidRPr="00F808D5" w:rsidRDefault="00F808D5" w:rsidP="00F808D5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955.80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F808D5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8</w:t>
            </w:r>
            <w:r w:rsidRPr="005E2AF3">
              <w:t xml:space="preserve">: </w:t>
            </w:r>
            <w:r w:rsidRPr="00F808D5">
              <w:rPr>
                <w:b/>
              </w:rPr>
              <w:t>Instrumentarium kompatybilne z zestawem laparoskopowym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OLYMPUS Polska Sp. z o.o.</w:t>
            </w:r>
          </w:p>
          <w:p w:rsidR="001B5627" w:rsidRPr="005E2AF3" w:rsidRDefault="001B5627" w:rsidP="00D52604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Wynalazek 1</w:t>
            </w:r>
            <w:r w:rsidR="00D52604">
              <w:rPr>
                <w:bCs/>
              </w:rPr>
              <w:t xml:space="preserve">, </w:t>
            </w:r>
            <w:r w:rsidRPr="005E2AF3">
              <w:rPr>
                <w:bCs/>
              </w:rPr>
              <w:t>0</w:t>
            </w:r>
            <w:r w:rsidR="00D52604">
              <w:rPr>
                <w:bCs/>
              </w:rPr>
              <w:t>2</w:t>
            </w:r>
            <w:r w:rsidRPr="005E2AF3">
              <w:rPr>
                <w:bCs/>
              </w:rPr>
              <w:t>-677 Warszawa</w:t>
            </w:r>
          </w:p>
          <w:p w:rsidR="00D52604" w:rsidRPr="00D52604" w:rsidRDefault="00D52604" w:rsidP="00D52604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43 115.67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D52604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D52604" w:rsidRDefault="001B5627" w:rsidP="00BE51F6">
            <w:pPr>
              <w:spacing w:before="120" w:after="240"/>
              <w:jc w:val="both"/>
              <w:rPr>
                <w:b/>
              </w:rPr>
            </w:pPr>
            <w:r w:rsidRPr="005E2AF3">
              <w:rPr>
                <w:b/>
                <w:bCs/>
              </w:rPr>
              <w:t>Część nr 9</w:t>
            </w:r>
            <w:r w:rsidRPr="005E2AF3">
              <w:t xml:space="preserve">: </w:t>
            </w:r>
            <w:r w:rsidRPr="00D52604">
              <w:rPr>
                <w:b/>
              </w:rPr>
              <w:t>Instrumentarium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ARNO-MED</w:t>
            </w:r>
            <w:proofErr w:type="spellEnd"/>
            <w:r w:rsidRPr="005E2AF3">
              <w:rPr>
                <w:b/>
              </w:rPr>
              <w:t xml:space="preserve"> Sp. z o.o.</w:t>
            </w:r>
          </w:p>
          <w:p w:rsidR="001B5627" w:rsidRPr="005E2AF3" w:rsidRDefault="001B5627" w:rsidP="00A06B03">
            <w:pPr>
              <w:jc w:val="both"/>
              <w:rPr>
                <w:bCs/>
              </w:rPr>
            </w:pPr>
            <w:r w:rsidRPr="005E2AF3">
              <w:rPr>
                <w:bCs/>
              </w:rPr>
              <w:t>Kolejowa 24</w:t>
            </w:r>
            <w:r w:rsidR="00D52604">
              <w:rPr>
                <w:bCs/>
              </w:rPr>
              <w:t xml:space="preserve">, </w:t>
            </w:r>
            <w:r w:rsidRPr="005E2AF3">
              <w:rPr>
                <w:bCs/>
              </w:rPr>
              <w:t>55-081 Mietków</w:t>
            </w:r>
          </w:p>
          <w:p w:rsidR="00D52604" w:rsidRPr="00A06B03" w:rsidRDefault="00D52604" w:rsidP="00BE51F6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1 802.52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A06B03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10</w:t>
            </w:r>
            <w:r w:rsidRPr="005E2AF3">
              <w:t xml:space="preserve">: </w:t>
            </w:r>
            <w:r w:rsidRPr="00A06B03">
              <w:rPr>
                <w:b/>
              </w:rPr>
              <w:t>Akcesoria kompatybilne z nożem harmonicznym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ANMAR S</w:t>
            </w:r>
            <w:r w:rsidR="002072C4">
              <w:rPr>
                <w:b/>
              </w:rPr>
              <w:t>p</w:t>
            </w:r>
            <w:r w:rsidRPr="005E2AF3">
              <w:rPr>
                <w:b/>
              </w:rPr>
              <w:t>.</w:t>
            </w:r>
            <w:r w:rsidR="002072C4">
              <w:rPr>
                <w:b/>
              </w:rPr>
              <w:t xml:space="preserve"> z o.o.</w:t>
            </w:r>
          </w:p>
          <w:p w:rsidR="001B5627" w:rsidRDefault="001B5627" w:rsidP="002072C4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Strefowa 22</w:t>
            </w:r>
            <w:r w:rsidR="002072C4">
              <w:rPr>
                <w:bCs/>
              </w:rPr>
              <w:t xml:space="preserve">, </w:t>
            </w:r>
            <w:r w:rsidRPr="005E2AF3">
              <w:rPr>
                <w:bCs/>
              </w:rPr>
              <w:t>43-100 Tychy</w:t>
            </w:r>
          </w:p>
          <w:p w:rsidR="002072C4" w:rsidRPr="002072C4" w:rsidRDefault="002072C4" w:rsidP="002072C4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153 837.10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2072C4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11</w:t>
            </w:r>
            <w:r w:rsidRPr="005E2AF3">
              <w:t xml:space="preserve">: </w:t>
            </w:r>
            <w:proofErr w:type="spellStart"/>
            <w:r w:rsidRPr="002072C4">
              <w:rPr>
                <w:b/>
              </w:rPr>
              <w:t>Aplikatory</w:t>
            </w:r>
            <w:proofErr w:type="spellEnd"/>
            <w:r w:rsidRPr="002072C4">
              <w:rPr>
                <w:b/>
              </w:rPr>
              <w:t xml:space="preserve"> kompatybilne z generatorem do </w:t>
            </w:r>
            <w:proofErr w:type="spellStart"/>
            <w:r w:rsidRPr="002072C4">
              <w:rPr>
                <w:b/>
              </w:rPr>
              <w:t>termoablacji</w:t>
            </w:r>
            <w:proofErr w:type="spellEnd"/>
            <w:r w:rsidRPr="002072C4">
              <w:rPr>
                <w:b/>
              </w:rPr>
              <w:t xml:space="preserve"> mikrofalowej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 xml:space="preserve">OPTIMED PRO-OFFICE </w:t>
            </w:r>
            <w:r w:rsidR="007920FA">
              <w:rPr>
                <w:b/>
              </w:rPr>
              <w:t xml:space="preserve">Sp. J. A. P. </w:t>
            </w:r>
            <w:r w:rsidRPr="005E2AF3">
              <w:rPr>
                <w:b/>
              </w:rPr>
              <w:t>Szewczyk</w:t>
            </w:r>
          </w:p>
          <w:p w:rsidR="001B5627" w:rsidRDefault="001B5627" w:rsidP="007920FA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Forteczna 5</w:t>
            </w:r>
            <w:r w:rsidR="007920FA">
              <w:rPr>
                <w:bCs/>
              </w:rPr>
              <w:t xml:space="preserve">, </w:t>
            </w:r>
            <w:r w:rsidRPr="005E2AF3">
              <w:rPr>
                <w:bCs/>
              </w:rPr>
              <w:t>32-086 Węgrzce</w:t>
            </w:r>
          </w:p>
          <w:p w:rsidR="007920FA" w:rsidRPr="007920FA" w:rsidRDefault="007920FA" w:rsidP="007920FA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30 510.00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7920FA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12</w:t>
            </w:r>
            <w:r w:rsidRPr="005E2AF3">
              <w:t xml:space="preserve">: </w:t>
            </w:r>
            <w:r w:rsidRPr="007920FA">
              <w:rPr>
                <w:b/>
              </w:rPr>
              <w:t>Akcesoria kompatybilne z aparatem do znieczulenia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LM LINE Sp. z o.o.</w:t>
            </w:r>
          </w:p>
          <w:p w:rsidR="001B5627" w:rsidRDefault="007920FA" w:rsidP="007920F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Kniewska 2K, </w:t>
            </w:r>
            <w:r w:rsidR="001B5627" w:rsidRPr="005E2AF3">
              <w:rPr>
                <w:bCs/>
              </w:rPr>
              <w:t>70-846 Szczecin</w:t>
            </w:r>
          </w:p>
          <w:p w:rsidR="007920FA" w:rsidRPr="007920FA" w:rsidRDefault="007920FA" w:rsidP="007920FA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2 314.44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7920FA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14</w:t>
            </w:r>
            <w:r w:rsidRPr="005E2AF3">
              <w:t xml:space="preserve">: </w:t>
            </w:r>
            <w:r w:rsidRPr="003D2682">
              <w:rPr>
                <w:b/>
              </w:rPr>
              <w:t>Elementy wyposażenia kompatybilne z diatermią ERBE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ERBE Polska Sp. z o.o.</w:t>
            </w:r>
          </w:p>
          <w:p w:rsidR="001B5627" w:rsidRPr="005E2AF3" w:rsidRDefault="001B5627" w:rsidP="003D2682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Al. Rzeczypospolitej 14 /2.8</w:t>
            </w:r>
            <w:r w:rsidR="003D2682">
              <w:rPr>
                <w:bCs/>
              </w:rPr>
              <w:t xml:space="preserve">, </w:t>
            </w:r>
            <w:r w:rsidRPr="005E2AF3">
              <w:rPr>
                <w:bCs/>
              </w:rPr>
              <w:t>02-972 Warszawa</w:t>
            </w:r>
          </w:p>
          <w:p w:rsidR="003D2682" w:rsidRPr="003D2682" w:rsidRDefault="003D2682" w:rsidP="003D2682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33 085.80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3D2682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15</w:t>
            </w:r>
            <w:r w:rsidRPr="005E2AF3">
              <w:t xml:space="preserve">: </w:t>
            </w:r>
            <w:r w:rsidRPr="003D2682">
              <w:rPr>
                <w:b/>
              </w:rPr>
              <w:t>Elementy wyposażenia kompatybilne z diatermią ERBE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ERBE Polska Sp. z o.o.</w:t>
            </w:r>
          </w:p>
          <w:p w:rsidR="001B5627" w:rsidRDefault="001B5627" w:rsidP="003D2682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Al. Rzeczypospolitej 14 /2.8</w:t>
            </w:r>
            <w:r w:rsidR="003D2682">
              <w:rPr>
                <w:bCs/>
              </w:rPr>
              <w:t xml:space="preserve">, </w:t>
            </w:r>
            <w:r w:rsidRPr="005E2AF3">
              <w:rPr>
                <w:bCs/>
              </w:rPr>
              <w:t>02-972 Warszawa</w:t>
            </w:r>
          </w:p>
          <w:p w:rsidR="003D2682" w:rsidRPr="003D2682" w:rsidRDefault="003D2682" w:rsidP="003D2682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45 985.32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3D2682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3D2682" w:rsidRDefault="001B5627" w:rsidP="00BE51F6">
            <w:pPr>
              <w:spacing w:before="120" w:after="240"/>
              <w:jc w:val="both"/>
              <w:rPr>
                <w:b/>
              </w:rPr>
            </w:pPr>
            <w:r w:rsidRPr="005E2AF3">
              <w:rPr>
                <w:b/>
                <w:bCs/>
              </w:rPr>
              <w:t>Część nr 16</w:t>
            </w:r>
            <w:r w:rsidRPr="005E2AF3">
              <w:t xml:space="preserve">: </w:t>
            </w:r>
            <w:r w:rsidRPr="003D2682">
              <w:rPr>
                <w:b/>
              </w:rPr>
              <w:t>Akce</w:t>
            </w:r>
            <w:r w:rsidR="003D2682" w:rsidRPr="003D2682">
              <w:rPr>
                <w:b/>
              </w:rPr>
              <w:t>s</w:t>
            </w:r>
            <w:r w:rsidRPr="003D2682">
              <w:rPr>
                <w:b/>
              </w:rPr>
              <w:t xml:space="preserve">oria endoskopowe jednorazowego i wielorazowego użytku kompatybilne </w:t>
            </w:r>
            <w:r w:rsidR="003D2682">
              <w:rPr>
                <w:b/>
              </w:rPr>
              <w:t xml:space="preserve">                 </w:t>
            </w:r>
            <w:r w:rsidRPr="003D2682">
              <w:rPr>
                <w:b/>
              </w:rPr>
              <w:t>z endoskopami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VARIMED Sp. z o.o.</w:t>
            </w:r>
          </w:p>
          <w:p w:rsidR="001B5627" w:rsidRDefault="001B5627" w:rsidP="00E75069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Tadeusza Kościuszki 115 /4U</w:t>
            </w:r>
            <w:r w:rsidR="00E75069">
              <w:rPr>
                <w:bCs/>
              </w:rPr>
              <w:t xml:space="preserve">, </w:t>
            </w:r>
            <w:r w:rsidRPr="005E2AF3">
              <w:rPr>
                <w:bCs/>
              </w:rPr>
              <w:t>53-442 Wrocław</w:t>
            </w:r>
          </w:p>
          <w:p w:rsidR="00E75069" w:rsidRPr="00E75069" w:rsidRDefault="00E75069" w:rsidP="00E75069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29 451.15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E75069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18</w:t>
            </w:r>
            <w:r w:rsidRPr="005E2AF3">
              <w:t xml:space="preserve">: </w:t>
            </w:r>
            <w:r w:rsidRPr="00E75069">
              <w:rPr>
                <w:b/>
              </w:rPr>
              <w:t xml:space="preserve">Akcesoria kompatybilne z urządzeniami </w:t>
            </w:r>
            <w:proofErr w:type="spellStart"/>
            <w:r w:rsidRPr="00E75069">
              <w:rPr>
                <w:b/>
              </w:rPr>
              <w:t>Dr</w:t>
            </w:r>
            <w:r w:rsidR="00E75069" w:rsidRPr="00E75069">
              <w:rPr>
                <w:b/>
              </w:rPr>
              <w:t>ä</w:t>
            </w:r>
            <w:r w:rsidRPr="00E75069">
              <w:rPr>
                <w:b/>
              </w:rPr>
              <w:t>ger</w:t>
            </w:r>
            <w:proofErr w:type="spellEnd"/>
          </w:p>
          <w:p w:rsidR="00E75069" w:rsidRPr="005E2AF3" w:rsidRDefault="00E75069" w:rsidP="00E75069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LM LINE Sp. z o.o.</w:t>
            </w:r>
          </w:p>
          <w:p w:rsidR="00E75069" w:rsidRDefault="00E75069" w:rsidP="00E75069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Kniewska 2K, </w:t>
            </w:r>
            <w:r w:rsidRPr="005E2AF3">
              <w:rPr>
                <w:bCs/>
              </w:rPr>
              <w:t>70-846 Szczecin</w:t>
            </w:r>
          </w:p>
          <w:p w:rsidR="00E75069" w:rsidRPr="00E75069" w:rsidRDefault="00E75069" w:rsidP="00E75069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7 218.72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E75069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19</w:t>
            </w:r>
            <w:r w:rsidRPr="005E2AF3">
              <w:t xml:space="preserve">: </w:t>
            </w:r>
            <w:r w:rsidRPr="00E75069">
              <w:rPr>
                <w:b/>
              </w:rPr>
              <w:t>Narzędzia do sterylizacji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STERIGAT Sp. z o.o.</w:t>
            </w:r>
          </w:p>
          <w:p w:rsidR="001B5627" w:rsidRDefault="001B5627" w:rsidP="00E75069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Zaściankowa 50</w:t>
            </w:r>
            <w:r w:rsidR="00AD01D1">
              <w:rPr>
                <w:bCs/>
              </w:rPr>
              <w:t>/1</w:t>
            </w:r>
            <w:r w:rsidR="00E75069">
              <w:rPr>
                <w:bCs/>
              </w:rPr>
              <w:t xml:space="preserve">, </w:t>
            </w:r>
            <w:r w:rsidRPr="005E2AF3">
              <w:rPr>
                <w:bCs/>
              </w:rPr>
              <w:t>02-989 Warszawa</w:t>
            </w:r>
          </w:p>
          <w:p w:rsidR="00E75069" w:rsidRPr="00AD01D1" w:rsidRDefault="00E75069" w:rsidP="00AD01D1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3 180.95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AD01D1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20</w:t>
            </w:r>
            <w:r w:rsidRPr="005E2AF3">
              <w:t xml:space="preserve">: </w:t>
            </w:r>
            <w:r w:rsidRPr="00AD01D1">
              <w:rPr>
                <w:b/>
              </w:rPr>
              <w:t>Akcesoria kompatybilne z urządzeniami</w:t>
            </w:r>
            <w:r w:rsidRPr="005E2AF3">
              <w:t xml:space="preserve"> </w:t>
            </w:r>
            <w:proofErr w:type="spellStart"/>
            <w:r w:rsidR="00AD01D1" w:rsidRPr="00E75069">
              <w:rPr>
                <w:b/>
              </w:rPr>
              <w:t>Dräger</w:t>
            </w:r>
            <w:proofErr w:type="spellEnd"/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Dräger</w:t>
            </w:r>
            <w:proofErr w:type="spellEnd"/>
            <w:r w:rsidRPr="005E2AF3">
              <w:rPr>
                <w:b/>
              </w:rPr>
              <w:t xml:space="preserve"> Polska Sp. z o.o.</w:t>
            </w:r>
          </w:p>
          <w:p w:rsidR="001B5627" w:rsidRDefault="001B5627" w:rsidP="00841EE0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Posag 7 Panien 1</w:t>
            </w:r>
            <w:r w:rsidR="00841EE0">
              <w:rPr>
                <w:bCs/>
              </w:rPr>
              <w:t xml:space="preserve">, </w:t>
            </w:r>
            <w:r w:rsidRPr="005E2AF3">
              <w:rPr>
                <w:bCs/>
              </w:rPr>
              <w:t>02-495 Warszawa</w:t>
            </w:r>
          </w:p>
          <w:p w:rsidR="00841EE0" w:rsidRPr="00841EE0" w:rsidRDefault="00841EE0" w:rsidP="00841EE0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3 684.96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841EE0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21</w:t>
            </w:r>
            <w:r w:rsidRPr="005E2AF3">
              <w:t xml:space="preserve">: </w:t>
            </w:r>
            <w:r w:rsidRPr="003B7B9B">
              <w:rPr>
                <w:b/>
              </w:rPr>
              <w:t>Akcesoria kompatybilne z urządzeniami</w:t>
            </w:r>
            <w:r w:rsidRPr="005E2AF3">
              <w:t xml:space="preserve"> </w:t>
            </w:r>
            <w:proofErr w:type="spellStart"/>
            <w:r w:rsidR="003B7B9B" w:rsidRPr="00E75069">
              <w:rPr>
                <w:b/>
              </w:rPr>
              <w:t>Dräger</w:t>
            </w:r>
            <w:proofErr w:type="spellEnd"/>
          </w:p>
          <w:p w:rsidR="003B7B9B" w:rsidRPr="005E2AF3" w:rsidRDefault="003B7B9B" w:rsidP="003B7B9B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LM LINE Sp. z o.o.</w:t>
            </w:r>
          </w:p>
          <w:p w:rsidR="003B7B9B" w:rsidRDefault="003B7B9B" w:rsidP="003B7B9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Kniewska 2K, </w:t>
            </w:r>
            <w:r w:rsidRPr="005E2AF3">
              <w:rPr>
                <w:bCs/>
              </w:rPr>
              <w:t>70-846 Szczecin</w:t>
            </w:r>
          </w:p>
          <w:p w:rsidR="003B7B9B" w:rsidRPr="003B7B9B" w:rsidRDefault="003B7B9B" w:rsidP="003B7B9B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2 365.20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3B7B9B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22</w:t>
            </w:r>
            <w:r w:rsidRPr="005E2AF3">
              <w:t xml:space="preserve">: </w:t>
            </w:r>
            <w:r w:rsidRPr="003B7B9B">
              <w:rPr>
                <w:b/>
              </w:rPr>
              <w:t>Akcesoria kompatybilne z kardiomonitorem EMTEL FX2000</w:t>
            </w:r>
          </w:p>
          <w:p w:rsidR="003B7B9B" w:rsidRPr="005E2AF3" w:rsidRDefault="003B7B9B" w:rsidP="003B7B9B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LM LINE Sp. z o.o.</w:t>
            </w:r>
          </w:p>
          <w:p w:rsidR="003B7B9B" w:rsidRDefault="003B7B9B" w:rsidP="003B7B9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Kniewska 2K, </w:t>
            </w:r>
            <w:r w:rsidRPr="005E2AF3">
              <w:rPr>
                <w:bCs/>
              </w:rPr>
              <w:t>70-846 Szczecin</w:t>
            </w:r>
          </w:p>
          <w:p w:rsidR="003B7B9B" w:rsidRPr="003B7B9B" w:rsidRDefault="003B7B9B" w:rsidP="003B7B9B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1 938.60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3B7B9B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23</w:t>
            </w:r>
            <w:r w:rsidRPr="005E2AF3">
              <w:t xml:space="preserve">: </w:t>
            </w:r>
            <w:r w:rsidRPr="00D305C4">
              <w:rPr>
                <w:b/>
              </w:rPr>
              <w:t>Strzykawki do insuliny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J.</w:t>
            </w:r>
            <w:r w:rsidR="008C433E">
              <w:rPr>
                <w:b/>
              </w:rPr>
              <w:t xml:space="preserve"> </w:t>
            </w:r>
            <w:proofErr w:type="spellStart"/>
            <w:r w:rsidRPr="005E2AF3">
              <w:rPr>
                <w:b/>
              </w:rPr>
              <w:t>Chodacki</w:t>
            </w:r>
            <w:proofErr w:type="spellEnd"/>
            <w:r w:rsidRPr="005E2AF3">
              <w:rPr>
                <w:b/>
              </w:rPr>
              <w:t>,</w:t>
            </w:r>
            <w:r w:rsidR="008C433E">
              <w:rPr>
                <w:b/>
              </w:rPr>
              <w:t xml:space="preserve"> </w:t>
            </w:r>
            <w:r w:rsidRPr="005E2AF3">
              <w:rPr>
                <w:b/>
              </w:rPr>
              <w:t>A.</w:t>
            </w:r>
            <w:r w:rsidR="008C433E">
              <w:rPr>
                <w:b/>
              </w:rPr>
              <w:t xml:space="preserve"> </w:t>
            </w:r>
            <w:r w:rsidRPr="005E2AF3">
              <w:rPr>
                <w:b/>
              </w:rPr>
              <w:t>Misztal "MEDICA" Sp</w:t>
            </w:r>
            <w:r w:rsidR="008C433E">
              <w:rPr>
                <w:b/>
              </w:rPr>
              <w:t>.</w:t>
            </w:r>
            <w:r w:rsidRPr="005E2AF3">
              <w:rPr>
                <w:b/>
              </w:rPr>
              <w:t xml:space="preserve"> J</w:t>
            </w:r>
            <w:r w:rsidR="008C433E">
              <w:rPr>
                <w:b/>
              </w:rPr>
              <w:t>.</w:t>
            </w:r>
          </w:p>
          <w:p w:rsidR="001B5627" w:rsidRDefault="001B5627" w:rsidP="008C433E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Przemysłowa 4a</w:t>
            </w:r>
            <w:r w:rsidR="008C433E">
              <w:rPr>
                <w:bCs/>
              </w:rPr>
              <w:t xml:space="preserve">, </w:t>
            </w:r>
            <w:r w:rsidRPr="005E2AF3">
              <w:rPr>
                <w:bCs/>
              </w:rPr>
              <w:t>59-300 Lubin</w:t>
            </w:r>
          </w:p>
          <w:p w:rsidR="008C433E" w:rsidRPr="008C433E" w:rsidRDefault="008C433E" w:rsidP="008C433E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1 620.00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8C433E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lastRenderedPageBreak/>
              <w:t>Część nr 25</w:t>
            </w:r>
            <w:r w:rsidRPr="005E2AF3">
              <w:t xml:space="preserve">: </w:t>
            </w:r>
            <w:r w:rsidRPr="008C433E">
              <w:rPr>
                <w:b/>
              </w:rPr>
              <w:t>Wymienniki ciepła i wilgoci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Dräger</w:t>
            </w:r>
            <w:proofErr w:type="spellEnd"/>
            <w:r w:rsidRPr="005E2AF3">
              <w:rPr>
                <w:b/>
              </w:rPr>
              <w:t xml:space="preserve"> Polska Sp. z o.o.</w:t>
            </w:r>
          </w:p>
          <w:p w:rsidR="001B5627" w:rsidRDefault="001B5627" w:rsidP="008C433E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Posag 7 Panien 1</w:t>
            </w:r>
            <w:r w:rsidR="008C433E">
              <w:rPr>
                <w:bCs/>
              </w:rPr>
              <w:t xml:space="preserve">, </w:t>
            </w:r>
            <w:r w:rsidRPr="005E2AF3">
              <w:rPr>
                <w:bCs/>
              </w:rPr>
              <w:t>02-495 Warszawa</w:t>
            </w:r>
          </w:p>
          <w:p w:rsidR="008C433E" w:rsidRPr="008C433E" w:rsidRDefault="008C433E" w:rsidP="008C433E">
            <w:pPr>
              <w:jc w:val="both"/>
              <w:rPr>
                <w:bCs/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2 019.60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8C433E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27</w:t>
            </w:r>
            <w:r w:rsidRPr="005E2AF3">
              <w:t xml:space="preserve">: </w:t>
            </w:r>
            <w:r w:rsidRPr="008C433E">
              <w:rPr>
                <w:b/>
              </w:rPr>
              <w:t>Jednorazowe obwody oddechowe do respiratorów transportowych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r w:rsidRPr="005E2AF3">
              <w:rPr>
                <w:b/>
              </w:rPr>
              <w:t>RESCULINE Sp. z o.o.</w:t>
            </w:r>
          </w:p>
          <w:p w:rsidR="001B5627" w:rsidRPr="005E2AF3" w:rsidRDefault="00A214C2" w:rsidP="008C433E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Fabryczna 17</w:t>
            </w:r>
            <w:r w:rsidR="008C433E">
              <w:rPr>
                <w:bCs/>
              </w:rPr>
              <w:t xml:space="preserve">, </w:t>
            </w:r>
            <w:r w:rsidR="001B5627" w:rsidRPr="005E2AF3">
              <w:rPr>
                <w:bCs/>
              </w:rPr>
              <w:t>65-</w:t>
            </w:r>
            <w:r>
              <w:rPr>
                <w:bCs/>
              </w:rPr>
              <w:t>4</w:t>
            </w:r>
            <w:r w:rsidR="001B5627" w:rsidRPr="005E2AF3">
              <w:rPr>
                <w:bCs/>
              </w:rPr>
              <w:t>10 Zielona Góra</w:t>
            </w:r>
          </w:p>
          <w:p w:rsidR="008C433E" w:rsidRPr="008C433E" w:rsidRDefault="008C433E" w:rsidP="008C433E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10 141.20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A214C2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  <w:tr w:rsidR="001B5627" w:rsidTr="00BE51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5E2AF3" w:rsidRDefault="001B5627" w:rsidP="00BE51F6">
            <w:pPr>
              <w:spacing w:before="120" w:after="240"/>
              <w:jc w:val="both"/>
            </w:pPr>
            <w:r w:rsidRPr="005E2AF3">
              <w:rPr>
                <w:b/>
                <w:bCs/>
              </w:rPr>
              <w:t>Część nr 36</w:t>
            </w:r>
            <w:r w:rsidRPr="005E2AF3">
              <w:t xml:space="preserve">: </w:t>
            </w:r>
            <w:r w:rsidRPr="00A214C2">
              <w:rPr>
                <w:b/>
              </w:rPr>
              <w:t>Wielorazowe narzędzia mikrochirurgiczne do operacji jaskry</w:t>
            </w:r>
          </w:p>
          <w:p w:rsidR="001B5627" w:rsidRPr="005E2AF3" w:rsidRDefault="001B5627" w:rsidP="00BE51F6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5E2AF3">
              <w:rPr>
                <w:b/>
              </w:rPr>
              <w:t>ABJ-VISION</w:t>
            </w:r>
            <w:proofErr w:type="spellEnd"/>
            <w:r w:rsidRPr="005E2AF3">
              <w:rPr>
                <w:b/>
              </w:rPr>
              <w:t xml:space="preserve"> Sp. z o.o.</w:t>
            </w:r>
          </w:p>
          <w:p w:rsidR="001B5627" w:rsidRPr="005E2AF3" w:rsidRDefault="001B5627" w:rsidP="00A214C2">
            <w:pPr>
              <w:spacing w:line="360" w:lineRule="auto"/>
              <w:jc w:val="both"/>
              <w:rPr>
                <w:bCs/>
              </w:rPr>
            </w:pPr>
            <w:r w:rsidRPr="005E2AF3">
              <w:rPr>
                <w:bCs/>
              </w:rPr>
              <w:t>Główna 76</w:t>
            </w:r>
            <w:r w:rsidR="00A214C2">
              <w:rPr>
                <w:bCs/>
              </w:rPr>
              <w:t xml:space="preserve">, </w:t>
            </w:r>
            <w:r w:rsidRPr="005E2AF3">
              <w:rPr>
                <w:bCs/>
              </w:rPr>
              <w:t>95-041 Gałków Duży</w:t>
            </w:r>
          </w:p>
          <w:p w:rsidR="00A214C2" w:rsidRPr="004E35E0" w:rsidRDefault="00A214C2" w:rsidP="00A214C2">
            <w:pPr>
              <w:jc w:val="both"/>
              <w:rPr>
                <w:sz w:val="16"/>
                <w:szCs w:val="16"/>
              </w:rPr>
            </w:pPr>
          </w:p>
          <w:p w:rsidR="001B5627" w:rsidRPr="005E2AF3" w:rsidRDefault="001B5627" w:rsidP="00BE51F6">
            <w:pPr>
              <w:spacing w:line="360" w:lineRule="auto"/>
              <w:jc w:val="both"/>
              <w:rPr>
                <w:bCs/>
              </w:rPr>
            </w:pPr>
            <w:r w:rsidRPr="005E2AF3">
              <w:t xml:space="preserve">za cenę wykonania przedmiotu zamówienia w wysokości </w:t>
            </w:r>
            <w:r w:rsidRPr="005E2AF3">
              <w:rPr>
                <w:b/>
              </w:rPr>
              <w:t>67 003.20 zł</w:t>
            </w:r>
            <w:r w:rsidRPr="005E2AF3">
              <w:t xml:space="preserve"> </w:t>
            </w:r>
            <w:r w:rsidRPr="005E2AF3">
              <w:rPr>
                <w:b/>
                <w:bCs/>
              </w:rPr>
              <w:t>brutto</w:t>
            </w:r>
            <w:r w:rsidRPr="005E2AF3">
              <w:rPr>
                <w:bCs/>
              </w:rPr>
              <w:t>.</w:t>
            </w:r>
          </w:p>
          <w:p w:rsidR="001B5627" w:rsidRPr="005E2AF3" w:rsidRDefault="001B5627" w:rsidP="00BE51F6">
            <w:pPr>
              <w:spacing w:before="120" w:line="360" w:lineRule="auto"/>
              <w:jc w:val="both"/>
              <w:rPr>
                <w:color w:val="000000"/>
              </w:rPr>
            </w:pPr>
            <w:r w:rsidRPr="005E2AF3">
              <w:rPr>
                <w:color w:val="000000"/>
                <w:u w:val="single"/>
              </w:rPr>
              <w:t>Uzasadnienie wyboru</w:t>
            </w:r>
            <w:r w:rsidRPr="005E2AF3">
              <w:rPr>
                <w:color w:val="000000"/>
              </w:rPr>
              <w:t>:</w:t>
            </w:r>
          </w:p>
          <w:p w:rsidR="001B5627" w:rsidRPr="005E2AF3" w:rsidRDefault="001B5627" w:rsidP="00A214C2">
            <w:pPr>
              <w:pStyle w:val="Nagwek"/>
              <w:tabs>
                <w:tab w:val="left" w:pos="708"/>
              </w:tabs>
              <w:jc w:val="both"/>
            </w:pPr>
            <w:r w:rsidRPr="005E2AF3">
              <w:t xml:space="preserve">art. 239 ust. 1 ustawy z dnia 11 września 2019 r. Prawo zamówień publicznych (Dz. U. z 2023 r. poz. 1605 z </w:t>
            </w:r>
            <w:proofErr w:type="spellStart"/>
            <w:r w:rsidRPr="005E2AF3">
              <w:t>późn</w:t>
            </w:r>
            <w:proofErr w:type="spellEnd"/>
            <w:r w:rsidRPr="005E2AF3">
              <w:t>. zm.) - najkorzystniejsza (jedyna złożona w Pakiecie) oferta przy zadanym kryterium "cena" oraz "termin realizacji dostaw".</w:t>
            </w:r>
          </w:p>
        </w:tc>
      </w:tr>
    </w:tbl>
    <w:p w:rsidR="00A02E94" w:rsidRPr="00A214C2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A214C2">
        <w:rPr>
          <w:b/>
          <w:bCs/>
          <w:color w:val="000000"/>
        </w:rPr>
        <w:t>Punktacja przyznana ofertom w każdym kryterium oceny ofert wraz z łączną punktacją</w:t>
      </w:r>
      <w:r w:rsidRPr="00A214C2">
        <w:rPr>
          <w:color w:val="000000"/>
        </w:rPr>
        <w:t>: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3543"/>
        <w:gridCol w:w="3402"/>
        <w:gridCol w:w="1843"/>
      </w:tblGrid>
      <w:tr w:rsidR="00A02E94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A214C2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214C2">
              <w:rPr>
                <w:bCs/>
              </w:rPr>
              <w:t>Część</w:t>
            </w:r>
            <w:r w:rsidR="00A02E94" w:rsidRPr="00A214C2">
              <w:rPr>
                <w:bCs/>
              </w:rPr>
              <w:t xml:space="preserve"> </w:t>
            </w:r>
            <w:r w:rsidR="007D7932" w:rsidRPr="00A214C2">
              <w:rPr>
                <w:bCs/>
              </w:rPr>
              <w:t>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A214C2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A214C2">
              <w:rPr>
                <w:bCs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A214C2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214C2">
              <w:rPr>
                <w:bCs/>
                <w:color w:val="000000"/>
              </w:rPr>
              <w:t>K</w:t>
            </w:r>
            <w:r w:rsidR="00A02E94" w:rsidRPr="00A214C2">
              <w:rPr>
                <w:bCs/>
                <w:color w:val="000000"/>
              </w:rPr>
              <w:t xml:space="preserve">ryterium - </w:t>
            </w:r>
            <w:r w:rsidRPr="00A214C2">
              <w:rPr>
                <w:bCs/>
                <w:color w:val="000000"/>
              </w:rPr>
              <w:t>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A214C2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214C2">
              <w:rPr>
                <w:bCs/>
                <w:color w:val="000000"/>
              </w:rPr>
              <w:t>Razem</w:t>
            </w:r>
            <w:r w:rsidR="00ED1657">
              <w:rPr>
                <w:bCs/>
                <w:color w:val="000000"/>
              </w:rPr>
              <w:t xml:space="preserve"> – ilość uzyskanych </w:t>
            </w:r>
            <w:proofErr w:type="spellStart"/>
            <w:r w:rsidR="00ED1657">
              <w:rPr>
                <w:bCs/>
                <w:color w:val="000000"/>
              </w:rPr>
              <w:t>pkt</w:t>
            </w:r>
            <w:proofErr w:type="spellEnd"/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Ostrza chirurgiczne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57" w:rsidRPr="00ED1657" w:rsidRDefault="00ED1657" w:rsidP="0087016E">
            <w:pPr>
              <w:rPr>
                <w:b/>
                <w:sz w:val="22"/>
                <w:szCs w:val="22"/>
              </w:rPr>
            </w:pPr>
            <w:r w:rsidRPr="005E2AF3">
              <w:rPr>
                <w:b/>
              </w:rPr>
              <w:t>ADVANCE EUROPE</w:t>
            </w:r>
            <w:r>
              <w:rPr>
                <w:b/>
              </w:rPr>
              <w:t xml:space="preserve"> </w:t>
            </w:r>
            <w:r w:rsidRPr="00ED1657">
              <w:rPr>
                <w:b/>
                <w:sz w:val="22"/>
                <w:szCs w:val="22"/>
              </w:rPr>
              <w:t xml:space="preserve">Biuro Techniczno-Handlowe Sp. z o.o., </w:t>
            </w:r>
          </w:p>
          <w:p w:rsidR="0087016E" w:rsidRDefault="00ED1657" w:rsidP="0087016E">
            <w:pPr>
              <w:rPr>
                <w:bCs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 xml:space="preserve">Fasolowa 31A, </w:t>
            </w:r>
          </w:p>
          <w:p w:rsidR="0087016E" w:rsidRDefault="00ED1657" w:rsidP="004E35E0">
            <w:pPr>
              <w:rPr>
                <w:bCs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>02-482 Warszawa</w:t>
            </w:r>
          </w:p>
          <w:p w:rsidR="00304565" w:rsidRDefault="00304565" w:rsidP="004E35E0">
            <w:pPr>
              <w:rPr>
                <w:bCs/>
                <w:sz w:val="22"/>
                <w:szCs w:val="22"/>
              </w:rPr>
            </w:pPr>
          </w:p>
          <w:p w:rsidR="00304565" w:rsidRPr="00A214C2" w:rsidRDefault="00304565" w:rsidP="004E35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8701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2 - Termin realizacji dostaw - 1</w:t>
            </w:r>
            <w:r w:rsidR="0087016E">
              <w:rPr>
                <w:sz w:val="22"/>
                <w:szCs w:val="22"/>
              </w:rPr>
              <w:t>0</w:t>
            </w:r>
            <w:r w:rsidRPr="00A214C2">
              <w:rPr>
                <w:sz w:val="22"/>
                <w:szCs w:val="22"/>
              </w:rPr>
              <w:t>.</w:t>
            </w:r>
            <w:r w:rsidR="0087016E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87016E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87016E">
              <w:rPr>
                <w:sz w:val="22"/>
                <w:szCs w:val="22"/>
              </w:rPr>
              <w:t>70</w:t>
            </w:r>
            <w:r w:rsidRPr="00A214C2">
              <w:rPr>
                <w:sz w:val="22"/>
                <w:szCs w:val="22"/>
              </w:rPr>
              <w:t>,</w:t>
            </w:r>
            <w:r w:rsidR="0087016E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lastRenderedPageBreak/>
              <w:t>3 - Klipsy polimerowe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0C" w:rsidRPr="004E35E0" w:rsidRDefault="0087016E" w:rsidP="0084130C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BERYL MED POLAND </w:t>
            </w:r>
          </w:p>
          <w:p w:rsidR="0087016E" w:rsidRPr="004E35E0" w:rsidRDefault="0087016E" w:rsidP="0084130C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Sp. z o.o., </w:t>
            </w:r>
          </w:p>
          <w:p w:rsidR="004E35E0" w:rsidRDefault="0087016E" w:rsidP="0084130C">
            <w:pPr>
              <w:rPr>
                <w:bCs/>
                <w:sz w:val="22"/>
                <w:szCs w:val="22"/>
              </w:rPr>
            </w:pPr>
            <w:proofErr w:type="spellStart"/>
            <w:r w:rsidRPr="004E35E0">
              <w:rPr>
                <w:sz w:val="22"/>
                <w:szCs w:val="22"/>
              </w:rPr>
              <w:t>Rtm</w:t>
            </w:r>
            <w:proofErr w:type="spellEnd"/>
            <w:r w:rsidRPr="004E35E0">
              <w:rPr>
                <w:sz w:val="22"/>
                <w:szCs w:val="22"/>
              </w:rPr>
              <w:t>. Witolda Pileckiego 59</w:t>
            </w:r>
            <w:r w:rsidRPr="004E35E0">
              <w:rPr>
                <w:bCs/>
                <w:sz w:val="22"/>
                <w:szCs w:val="22"/>
              </w:rPr>
              <w:t xml:space="preserve"> /151, </w:t>
            </w:r>
          </w:p>
          <w:p w:rsidR="001B5627" w:rsidRPr="004E35E0" w:rsidRDefault="0087016E" w:rsidP="0084130C">
            <w:pPr>
              <w:rPr>
                <w:color w:val="000000"/>
                <w:sz w:val="22"/>
                <w:szCs w:val="22"/>
              </w:rPr>
            </w:pPr>
            <w:r w:rsidRPr="004E35E0">
              <w:rPr>
                <w:bCs/>
                <w:sz w:val="22"/>
                <w:szCs w:val="22"/>
              </w:rPr>
              <w:t>02-781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87016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87016E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87016E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87016E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87016E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87016E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3 - Klipsy polimerowe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C08" w:rsidRPr="00F25C08" w:rsidRDefault="00F25C08" w:rsidP="00F25C08">
            <w:pPr>
              <w:rPr>
                <w:b/>
                <w:sz w:val="22"/>
                <w:szCs w:val="22"/>
              </w:rPr>
            </w:pPr>
            <w:proofErr w:type="spellStart"/>
            <w:r w:rsidRPr="00F25C08">
              <w:rPr>
                <w:b/>
                <w:sz w:val="22"/>
                <w:szCs w:val="22"/>
              </w:rPr>
              <w:t>SUN-MED</w:t>
            </w:r>
            <w:proofErr w:type="spellEnd"/>
            <w:r w:rsidRPr="00F25C08">
              <w:rPr>
                <w:b/>
                <w:sz w:val="22"/>
                <w:szCs w:val="22"/>
              </w:rPr>
              <w:t xml:space="preserve"> S. C. D</w:t>
            </w:r>
            <w:r>
              <w:rPr>
                <w:b/>
                <w:sz w:val="22"/>
                <w:szCs w:val="22"/>
              </w:rPr>
              <w:t>o</w:t>
            </w:r>
            <w:r w:rsidRPr="00F25C08">
              <w:rPr>
                <w:b/>
                <w:sz w:val="22"/>
                <w:szCs w:val="22"/>
              </w:rPr>
              <w:t>minik Siekierski, Sławomir Naparty</w:t>
            </w:r>
          </w:p>
          <w:p w:rsidR="00F25C08" w:rsidRDefault="00F25C08" w:rsidP="00F25C08">
            <w:pPr>
              <w:rPr>
                <w:bCs/>
                <w:sz w:val="22"/>
                <w:szCs w:val="22"/>
              </w:rPr>
            </w:pPr>
            <w:r w:rsidRPr="00F25C08">
              <w:rPr>
                <w:bCs/>
                <w:sz w:val="22"/>
                <w:szCs w:val="22"/>
              </w:rPr>
              <w:t xml:space="preserve">Franciszkańska 104 /112, </w:t>
            </w:r>
          </w:p>
          <w:p w:rsidR="001B5627" w:rsidRPr="004E35E0" w:rsidRDefault="00F25C08" w:rsidP="00F25C08">
            <w:pPr>
              <w:rPr>
                <w:color w:val="000000"/>
                <w:sz w:val="22"/>
                <w:szCs w:val="22"/>
              </w:rPr>
            </w:pPr>
            <w:r w:rsidRPr="00F25C08">
              <w:rPr>
                <w:bCs/>
                <w:sz w:val="22"/>
                <w:szCs w:val="22"/>
              </w:rPr>
              <w:t>91-845 Łódź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- 50.49</w:t>
            </w:r>
          </w:p>
          <w:p w:rsidR="001B5627" w:rsidRPr="00A214C2" w:rsidRDefault="001B5627" w:rsidP="004E35E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4E35E0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4E35E0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25C08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25C08">
              <w:rPr>
                <w:sz w:val="22"/>
                <w:szCs w:val="22"/>
              </w:rPr>
              <w:t>90</w:t>
            </w:r>
            <w:r w:rsidRPr="00A214C2">
              <w:rPr>
                <w:sz w:val="22"/>
                <w:szCs w:val="22"/>
              </w:rPr>
              <w:t>,</w:t>
            </w:r>
            <w:r w:rsidR="00F25C08">
              <w:rPr>
                <w:sz w:val="22"/>
                <w:szCs w:val="22"/>
              </w:rPr>
              <w:t>49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4 - Klipsy tytanowe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BERYL MED POLAND </w:t>
            </w:r>
          </w:p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Sp. z o.o., </w:t>
            </w:r>
          </w:p>
          <w:p w:rsidR="004E35E0" w:rsidRDefault="004E35E0" w:rsidP="004E35E0">
            <w:pPr>
              <w:rPr>
                <w:bCs/>
                <w:sz w:val="22"/>
                <w:szCs w:val="22"/>
              </w:rPr>
            </w:pPr>
            <w:proofErr w:type="spellStart"/>
            <w:r w:rsidRPr="004E35E0">
              <w:rPr>
                <w:sz w:val="22"/>
                <w:szCs w:val="22"/>
              </w:rPr>
              <w:t>Rtm</w:t>
            </w:r>
            <w:proofErr w:type="spellEnd"/>
            <w:r w:rsidRPr="004E35E0">
              <w:rPr>
                <w:sz w:val="22"/>
                <w:szCs w:val="22"/>
              </w:rPr>
              <w:t>. Witolda Pileckiego 59</w:t>
            </w:r>
            <w:r w:rsidRPr="004E35E0">
              <w:rPr>
                <w:bCs/>
                <w:sz w:val="22"/>
                <w:szCs w:val="22"/>
              </w:rPr>
              <w:t xml:space="preserve"> /151, </w:t>
            </w:r>
          </w:p>
          <w:p w:rsidR="001B5627" w:rsidRPr="004E35E0" w:rsidRDefault="004E35E0" w:rsidP="004E35E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E35E0">
              <w:rPr>
                <w:bCs/>
                <w:sz w:val="22"/>
                <w:szCs w:val="22"/>
              </w:rPr>
              <w:t>02-781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F25C0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F25C08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F25C08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25C08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25C08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F25C08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4 - Klipsy tytanowe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ADA" w:rsidRPr="00ED1657" w:rsidRDefault="00311ADA" w:rsidP="00311ADA">
            <w:pPr>
              <w:rPr>
                <w:b/>
                <w:sz w:val="22"/>
                <w:szCs w:val="22"/>
              </w:rPr>
            </w:pPr>
            <w:r w:rsidRPr="005E2AF3">
              <w:rPr>
                <w:b/>
              </w:rPr>
              <w:t>ADVANCE EUROPE</w:t>
            </w:r>
            <w:r>
              <w:rPr>
                <w:b/>
              </w:rPr>
              <w:t xml:space="preserve"> </w:t>
            </w:r>
            <w:r w:rsidRPr="00ED1657">
              <w:rPr>
                <w:b/>
                <w:sz w:val="22"/>
                <w:szCs w:val="22"/>
              </w:rPr>
              <w:t xml:space="preserve">Biuro Techniczno-Handlowe Sp. z o.o., </w:t>
            </w:r>
          </w:p>
          <w:p w:rsidR="00311ADA" w:rsidRDefault="00311ADA" w:rsidP="00311ADA">
            <w:pPr>
              <w:rPr>
                <w:bCs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 xml:space="preserve">Fasolowa 31A, </w:t>
            </w:r>
          </w:p>
          <w:p w:rsidR="001B5627" w:rsidRPr="004E35E0" w:rsidRDefault="00311ADA" w:rsidP="00311AD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>02-482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- 3.28</w:t>
            </w:r>
          </w:p>
          <w:p w:rsidR="001B5627" w:rsidRPr="00A214C2" w:rsidRDefault="001B5627" w:rsidP="00311AD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11ADA">
              <w:rPr>
                <w:sz w:val="22"/>
                <w:szCs w:val="22"/>
              </w:rPr>
              <w:t>10</w:t>
            </w:r>
            <w:r w:rsidRPr="00A214C2">
              <w:rPr>
                <w:sz w:val="22"/>
                <w:szCs w:val="22"/>
              </w:rPr>
              <w:t>.</w:t>
            </w:r>
            <w:r w:rsidR="00311ADA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311ADA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311ADA">
              <w:rPr>
                <w:sz w:val="22"/>
                <w:szCs w:val="22"/>
              </w:rPr>
              <w:t>13</w:t>
            </w:r>
            <w:r w:rsidRPr="00A214C2">
              <w:rPr>
                <w:sz w:val="22"/>
                <w:szCs w:val="22"/>
              </w:rPr>
              <w:t>,</w:t>
            </w:r>
            <w:r w:rsidR="00311ADA">
              <w:rPr>
                <w:sz w:val="22"/>
                <w:szCs w:val="22"/>
              </w:rPr>
              <w:t>28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4 - Klipsy tytanowe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AESCULAP CHIFA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Tysiąclecia 14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64-300 Nowy Tomyśl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- 7.25</w:t>
            </w:r>
          </w:p>
          <w:p w:rsidR="001B5627" w:rsidRPr="00A214C2" w:rsidRDefault="001B5627" w:rsidP="00311AD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11ADA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311ADA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311ADA" w:rsidP="00311A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  <w:r w:rsidR="001B5627" w:rsidRPr="00A214C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25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5 - </w:t>
            </w:r>
            <w:proofErr w:type="spellStart"/>
            <w:r w:rsidRPr="00A214C2">
              <w:rPr>
                <w:sz w:val="22"/>
                <w:szCs w:val="22"/>
              </w:rPr>
              <w:t>Staplery</w:t>
            </w:r>
            <w:proofErr w:type="spellEnd"/>
            <w:r w:rsidRPr="00A214C2">
              <w:rPr>
                <w:sz w:val="22"/>
                <w:szCs w:val="22"/>
              </w:rPr>
              <w:t xml:space="preserve"> skórne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BERYL MED POLAND </w:t>
            </w:r>
          </w:p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Sp. z o.o., </w:t>
            </w:r>
          </w:p>
          <w:p w:rsidR="004E35E0" w:rsidRDefault="004E35E0" w:rsidP="004E35E0">
            <w:pPr>
              <w:rPr>
                <w:bCs/>
                <w:sz w:val="22"/>
                <w:szCs w:val="22"/>
              </w:rPr>
            </w:pPr>
            <w:proofErr w:type="spellStart"/>
            <w:r w:rsidRPr="004E35E0">
              <w:rPr>
                <w:sz w:val="22"/>
                <w:szCs w:val="22"/>
              </w:rPr>
              <w:t>Rtm</w:t>
            </w:r>
            <w:proofErr w:type="spellEnd"/>
            <w:r w:rsidRPr="004E35E0">
              <w:rPr>
                <w:sz w:val="22"/>
                <w:szCs w:val="22"/>
              </w:rPr>
              <w:t>. Witolda Pileckiego 59</w:t>
            </w:r>
            <w:r w:rsidRPr="004E35E0">
              <w:rPr>
                <w:bCs/>
                <w:sz w:val="22"/>
                <w:szCs w:val="22"/>
              </w:rPr>
              <w:t xml:space="preserve"> /151, </w:t>
            </w:r>
          </w:p>
          <w:p w:rsidR="001B5627" w:rsidRPr="00A214C2" w:rsidRDefault="004E35E0" w:rsidP="004E35E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E35E0">
              <w:rPr>
                <w:bCs/>
                <w:sz w:val="22"/>
                <w:szCs w:val="22"/>
              </w:rPr>
              <w:t>02-781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311AD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11ADA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311ADA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311ADA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311ADA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311ADA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6 - Jednorazowe </w:t>
            </w:r>
            <w:proofErr w:type="spellStart"/>
            <w:r w:rsidRPr="00A214C2">
              <w:rPr>
                <w:sz w:val="22"/>
                <w:szCs w:val="22"/>
              </w:rPr>
              <w:t>staplery</w:t>
            </w:r>
            <w:proofErr w:type="spellEnd"/>
            <w:r w:rsidRPr="00A214C2">
              <w:rPr>
                <w:sz w:val="22"/>
                <w:szCs w:val="22"/>
              </w:rPr>
              <w:t xml:space="preserve"> do zabiegów chirurgicznych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ADA" w:rsidRPr="00F25C08" w:rsidRDefault="00311ADA" w:rsidP="00311ADA">
            <w:pPr>
              <w:rPr>
                <w:b/>
                <w:sz w:val="22"/>
                <w:szCs w:val="22"/>
              </w:rPr>
            </w:pPr>
            <w:proofErr w:type="spellStart"/>
            <w:r w:rsidRPr="00F25C08">
              <w:rPr>
                <w:b/>
                <w:sz w:val="22"/>
                <w:szCs w:val="22"/>
              </w:rPr>
              <w:t>SUN-MED</w:t>
            </w:r>
            <w:proofErr w:type="spellEnd"/>
            <w:r w:rsidRPr="00F25C08">
              <w:rPr>
                <w:b/>
                <w:sz w:val="22"/>
                <w:szCs w:val="22"/>
              </w:rPr>
              <w:t xml:space="preserve"> S. C. D</w:t>
            </w:r>
            <w:r>
              <w:rPr>
                <w:b/>
                <w:sz w:val="22"/>
                <w:szCs w:val="22"/>
              </w:rPr>
              <w:t>o</w:t>
            </w:r>
            <w:r w:rsidRPr="00F25C08">
              <w:rPr>
                <w:b/>
                <w:sz w:val="22"/>
                <w:szCs w:val="22"/>
              </w:rPr>
              <w:t>minik Siekierski, Sławomir Naparty</w:t>
            </w:r>
          </w:p>
          <w:p w:rsidR="00311ADA" w:rsidRDefault="00311ADA" w:rsidP="00311ADA">
            <w:pPr>
              <w:rPr>
                <w:bCs/>
                <w:sz w:val="22"/>
                <w:szCs w:val="22"/>
              </w:rPr>
            </w:pPr>
            <w:r w:rsidRPr="00F25C08">
              <w:rPr>
                <w:bCs/>
                <w:sz w:val="22"/>
                <w:szCs w:val="22"/>
              </w:rPr>
              <w:t xml:space="preserve">Franciszkańska 104 /112, </w:t>
            </w:r>
          </w:p>
          <w:p w:rsidR="001B5627" w:rsidRPr="00A214C2" w:rsidRDefault="00311ADA" w:rsidP="00311AD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F25C08">
              <w:rPr>
                <w:bCs/>
                <w:sz w:val="22"/>
                <w:szCs w:val="22"/>
              </w:rPr>
              <w:t>91-845 Łódź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EC551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EC5517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EC5517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EC5517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EC5517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EC5517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6 - Jednorazowe </w:t>
            </w:r>
            <w:proofErr w:type="spellStart"/>
            <w:r w:rsidRPr="00A214C2">
              <w:rPr>
                <w:sz w:val="22"/>
                <w:szCs w:val="22"/>
              </w:rPr>
              <w:t>staplery</w:t>
            </w:r>
            <w:proofErr w:type="spellEnd"/>
            <w:r w:rsidRPr="00A214C2">
              <w:rPr>
                <w:sz w:val="22"/>
                <w:szCs w:val="22"/>
              </w:rPr>
              <w:t xml:space="preserve"> do zabiegów chirurgicznych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BERYL MED POLAND </w:t>
            </w:r>
          </w:p>
          <w:p w:rsidR="004E35E0" w:rsidRPr="004E35E0" w:rsidRDefault="004E35E0" w:rsidP="004E35E0">
            <w:pPr>
              <w:rPr>
                <w:b/>
                <w:sz w:val="22"/>
                <w:szCs w:val="22"/>
              </w:rPr>
            </w:pPr>
            <w:r w:rsidRPr="004E35E0">
              <w:rPr>
                <w:b/>
                <w:sz w:val="22"/>
                <w:szCs w:val="22"/>
              </w:rPr>
              <w:t xml:space="preserve">Sp. z o.o., </w:t>
            </w:r>
          </w:p>
          <w:p w:rsidR="004E35E0" w:rsidRDefault="004E35E0" w:rsidP="004E35E0">
            <w:pPr>
              <w:rPr>
                <w:bCs/>
                <w:sz w:val="22"/>
                <w:szCs w:val="22"/>
              </w:rPr>
            </w:pPr>
            <w:proofErr w:type="spellStart"/>
            <w:r w:rsidRPr="004E35E0">
              <w:rPr>
                <w:sz w:val="22"/>
                <w:szCs w:val="22"/>
              </w:rPr>
              <w:t>Rtm</w:t>
            </w:r>
            <w:proofErr w:type="spellEnd"/>
            <w:r w:rsidRPr="004E35E0">
              <w:rPr>
                <w:sz w:val="22"/>
                <w:szCs w:val="22"/>
              </w:rPr>
              <w:t>. Witolda Pileckiego 59</w:t>
            </w:r>
            <w:r w:rsidRPr="004E35E0">
              <w:rPr>
                <w:bCs/>
                <w:sz w:val="22"/>
                <w:szCs w:val="22"/>
              </w:rPr>
              <w:t xml:space="preserve"> /151, </w:t>
            </w:r>
          </w:p>
          <w:p w:rsidR="001B5627" w:rsidRPr="00A214C2" w:rsidRDefault="004E35E0" w:rsidP="004E35E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E35E0">
              <w:rPr>
                <w:bCs/>
                <w:sz w:val="22"/>
                <w:szCs w:val="22"/>
              </w:rPr>
              <w:t>02-781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- 56.48</w:t>
            </w:r>
          </w:p>
          <w:p w:rsidR="001B5627" w:rsidRPr="00A214C2" w:rsidRDefault="001B5627" w:rsidP="00EC551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EC5517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EC5517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EC5517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EC5517">
              <w:rPr>
                <w:sz w:val="22"/>
                <w:szCs w:val="22"/>
              </w:rPr>
              <w:t>96</w:t>
            </w:r>
            <w:r w:rsidRPr="00A214C2">
              <w:rPr>
                <w:sz w:val="22"/>
                <w:szCs w:val="22"/>
              </w:rPr>
              <w:t>,</w:t>
            </w:r>
            <w:r w:rsidR="00EC5517">
              <w:rPr>
                <w:sz w:val="22"/>
                <w:szCs w:val="22"/>
              </w:rPr>
              <w:t>48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7 - Narzędzia chirurgiczne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713D47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713D47">
              <w:rPr>
                <w:b/>
                <w:bCs/>
                <w:sz w:val="22"/>
                <w:szCs w:val="22"/>
              </w:rPr>
              <w:t>DAR-MED</w:t>
            </w:r>
            <w:proofErr w:type="spellEnd"/>
            <w:r w:rsidRPr="00713D47">
              <w:rPr>
                <w:b/>
                <w:bCs/>
                <w:sz w:val="22"/>
                <w:szCs w:val="22"/>
              </w:rPr>
              <w:t xml:space="preserve"> Dariusz Wolski</w:t>
            </w:r>
          </w:p>
          <w:p w:rsidR="001B5627" w:rsidRPr="00713D47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713D47">
              <w:rPr>
                <w:sz w:val="22"/>
                <w:szCs w:val="22"/>
              </w:rPr>
              <w:t>1-go Sierpnia 34A/51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713D47">
              <w:rPr>
                <w:sz w:val="22"/>
                <w:szCs w:val="22"/>
              </w:rPr>
              <w:t>02-134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- 56.41</w:t>
            </w:r>
          </w:p>
          <w:p w:rsidR="001B5627" w:rsidRPr="00A214C2" w:rsidRDefault="001B5627" w:rsidP="00EC551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EC5517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EC5517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EC5517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EC5517">
              <w:rPr>
                <w:sz w:val="22"/>
                <w:szCs w:val="22"/>
              </w:rPr>
              <w:t>96</w:t>
            </w:r>
            <w:r w:rsidRPr="00A214C2">
              <w:rPr>
                <w:sz w:val="22"/>
                <w:szCs w:val="22"/>
              </w:rPr>
              <w:t>,</w:t>
            </w:r>
            <w:r w:rsidR="00EC5517">
              <w:rPr>
                <w:sz w:val="22"/>
                <w:szCs w:val="22"/>
              </w:rPr>
              <w:t>41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7 - Narzędzia chirurgiczne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517" w:rsidRPr="00ED1657" w:rsidRDefault="00EC5517" w:rsidP="00EC5517">
            <w:pPr>
              <w:rPr>
                <w:b/>
                <w:sz w:val="22"/>
                <w:szCs w:val="22"/>
              </w:rPr>
            </w:pPr>
            <w:r w:rsidRPr="005E2AF3">
              <w:rPr>
                <w:b/>
              </w:rPr>
              <w:t>ADVANCE EUROPE</w:t>
            </w:r>
            <w:r>
              <w:rPr>
                <w:b/>
              </w:rPr>
              <w:t xml:space="preserve"> </w:t>
            </w:r>
            <w:r w:rsidRPr="00ED1657">
              <w:rPr>
                <w:b/>
                <w:sz w:val="22"/>
                <w:szCs w:val="22"/>
              </w:rPr>
              <w:t xml:space="preserve">Biuro Techniczno-Handlowe Sp. z o.o., </w:t>
            </w:r>
          </w:p>
          <w:p w:rsidR="00EC5517" w:rsidRDefault="00EC5517" w:rsidP="00EC5517">
            <w:pPr>
              <w:rPr>
                <w:bCs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 xml:space="preserve">Fasolowa 31A, </w:t>
            </w:r>
          </w:p>
          <w:p w:rsidR="001B5627" w:rsidRPr="00A214C2" w:rsidRDefault="00EC5517" w:rsidP="00EC551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>02-482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- 25.35</w:t>
            </w:r>
          </w:p>
          <w:p w:rsidR="001B5627" w:rsidRPr="00A214C2" w:rsidRDefault="001B5627" w:rsidP="004E5A1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4E5A17">
              <w:rPr>
                <w:sz w:val="22"/>
                <w:szCs w:val="22"/>
              </w:rPr>
              <w:t>10</w:t>
            </w:r>
            <w:r w:rsidRPr="00A214C2">
              <w:rPr>
                <w:sz w:val="22"/>
                <w:szCs w:val="22"/>
              </w:rPr>
              <w:t>.</w:t>
            </w:r>
            <w:r w:rsidR="004E5A17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4E5A17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4E5A17">
              <w:rPr>
                <w:sz w:val="22"/>
                <w:szCs w:val="22"/>
              </w:rPr>
              <w:t>35</w:t>
            </w:r>
            <w:r w:rsidRPr="00A214C2">
              <w:rPr>
                <w:sz w:val="22"/>
                <w:szCs w:val="22"/>
              </w:rPr>
              <w:t>,</w:t>
            </w:r>
            <w:r w:rsidR="004E5A17">
              <w:rPr>
                <w:sz w:val="22"/>
                <w:szCs w:val="22"/>
              </w:rPr>
              <w:t>35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7 - Narzędzia chirurgiczne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ARNO-MED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Kolejowa 24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55-081 Mietków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4E5A1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4E5A17">
              <w:rPr>
                <w:sz w:val="22"/>
                <w:szCs w:val="22"/>
              </w:rPr>
              <w:t>20</w:t>
            </w:r>
            <w:r w:rsidRPr="00A214C2">
              <w:rPr>
                <w:sz w:val="22"/>
                <w:szCs w:val="22"/>
              </w:rPr>
              <w:t>.</w:t>
            </w:r>
            <w:r w:rsidR="004E5A17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4E5A17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4E5A17">
              <w:rPr>
                <w:sz w:val="22"/>
                <w:szCs w:val="22"/>
              </w:rPr>
              <w:t>80</w:t>
            </w:r>
            <w:r w:rsidRPr="00A214C2">
              <w:rPr>
                <w:sz w:val="22"/>
                <w:szCs w:val="22"/>
              </w:rPr>
              <w:t>,</w:t>
            </w:r>
            <w:r w:rsidR="004E5A17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8 - Instrumentarium kompatybilne </w:t>
            </w:r>
            <w:r w:rsidR="004E5A17">
              <w:rPr>
                <w:sz w:val="22"/>
                <w:szCs w:val="22"/>
              </w:rPr>
              <w:t xml:space="preserve">                     </w:t>
            </w:r>
            <w:r w:rsidRPr="00A214C2">
              <w:rPr>
                <w:sz w:val="22"/>
                <w:szCs w:val="22"/>
              </w:rPr>
              <w:t>z zestawem laparoskopowym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OLYMPUS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Wynalazek 1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00-677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1542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154242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154242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154242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154242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154242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9 - Instrumentarium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42" w:rsidRPr="00ED1657" w:rsidRDefault="00154242" w:rsidP="00154242">
            <w:pPr>
              <w:rPr>
                <w:b/>
                <w:sz w:val="22"/>
                <w:szCs w:val="22"/>
              </w:rPr>
            </w:pPr>
            <w:r w:rsidRPr="005E2AF3">
              <w:rPr>
                <w:b/>
              </w:rPr>
              <w:t>ADVANCE EUROPE</w:t>
            </w:r>
            <w:r>
              <w:rPr>
                <w:b/>
              </w:rPr>
              <w:t xml:space="preserve"> </w:t>
            </w:r>
            <w:r w:rsidRPr="00ED1657">
              <w:rPr>
                <w:b/>
                <w:sz w:val="22"/>
                <w:szCs w:val="22"/>
              </w:rPr>
              <w:t xml:space="preserve">Biuro Techniczno-Handlowe Sp. z o.o., </w:t>
            </w:r>
          </w:p>
          <w:p w:rsidR="00154242" w:rsidRDefault="00154242" w:rsidP="00154242">
            <w:pPr>
              <w:rPr>
                <w:bCs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 xml:space="preserve">Fasolowa 31A, </w:t>
            </w:r>
          </w:p>
          <w:p w:rsidR="00127016" w:rsidRPr="00A214C2" w:rsidRDefault="00154242" w:rsidP="001B3AA5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ED1657">
              <w:rPr>
                <w:bCs/>
                <w:sz w:val="22"/>
                <w:szCs w:val="22"/>
              </w:rPr>
              <w:t>02-482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- 28.50</w:t>
            </w:r>
          </w:p>
          <w:p w:rsidR="001B5627" w:rsidRPr="00A214C2" w:rsidRDefault="001B5627" w:rsidP="001542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154242">
              <w:rPr>
                <w:sz w:val="22"/>
                <w:szCs w:val="22"/>
              </w:rPr>
              <w:t>10</w:t>
            </w:r>
            <w:r w:rsidRPr="00A214C2">
              <w:rPr>
                <w:sz w:val="22"/>
                <w:szCs w:val="22"/>
              </w:rPr>
              <w:t>.</w:t>
            </w:r>
            <w:r w:rsidR="00154242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154242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3</w:t>
            </w:r>
            <w:r w:rsidR="00154242">
              <w:rPr>
                <w:sz w:val="22"/>
                <w:szCs w:val="22"/>
              </w:rPr>
              <w:t>8</w:t>
            </w:r>
            <w:r w:rsidRPr="00A214C2">
              <w:rPr>
                <w:sz w:val="22"/>
                <w:szCs w:val="22"/>
              </w:rPr>
              <w:t>,</w:t>
            </w:r>
            <w:r w:rsidR="00154242">
              <w:rPr>
                <w:sz w:val="22"/>
                <w:szCs w:val="22"/>
              </w:rPr>
              <w:t>50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lastRenderedPageBreak/>
              <w:t>9 - Instrumentarium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ARNO-MED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Kolejowa 24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55-081 Mietków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3BE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BE3BEE">
              <w:rPr>
                <w:sz w:val="22"/>
                <w:szCs w:val="22"/>
              </w:rPr>
              <w:t>20</w:t>
            </w:r>
            <w:r w:rsidRPr="00A214C2">
              <w:rPr>
                <w:sz w:val="22"/>
                <w:szCs w:val="22"/>
              </w:rPr>
              <w:t>.</w:t>
            </w:r>
            <w:r w:rsidR="00BE3BEE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3BEE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BE3BEE">
              <w:rPr>
                <w:sz w:val="22"/>
                <w:szCs w:val="22"/>
              </w:rPr>
              <w:t>80</w:t>
            </w:r>
            <w:r w:rsidRPr="00A214C2">
              <w:rPr>
                <w:sz w:val="22"/>
                <w:szCs w:val="22"/>
              </w:rPr>
              <w:t>,</w:t>
            </w:r>
            <w:r w:rsidR="00BE3BEE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10 - Akcesoria kompatybilne z nożem harmonicznym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BEE" w:rsidRPr="00BE3BEE" w:rsidRDefault="00BE3BEE" w:rsidP="00BE3BEE">
            <w:pPr>
              <w:jc w:val="both"/>
              <w:rPr>
                <w:b/>
                <w:sz w:val="22"/>
                <w:szCs w:val="22"/>
              </w:rPr>
            </w:pPr>
            <w:r w:rsidRPr="00BE3BEE">
              <w:rPr>
                <w:b/>
                <w:sz w:val="22"/>
                <w:szCs w:val="22"/>
              </w:rPr>
              <w:t>ANMAR Sp. z o.o.</w:t>
            </w:r>
          </w:p>
          <w:p w:rsidR="00BE3BEE" w:rsidRDefault="00BE3BEE" w:rsidP="00BE3BEE">
            <w:pPr>
              <w:jc w:val="both"/>
              <w:rPr>
                <w:bCs/>
                <w:sz w:val="22"/>
                <w:szCs w:val="22"/>
              </w:rPr>
            </w:pPr>
            <w:r w:rsidRPr="00BE3BEE">
              <w:rPr>
                <w:bCs/>
                <w:sz w:val="22"/>
                <w:szCs w:val="22"/>
              </w:rPr>
              <w:t xml:space="preserve">Strefowa 22, </w:t>
            </w:r>
          </w:p>
          <w:p w:rsidR="001B5627" w:rsidRPr="00A214C2" w:rsidRDefault="00BE3BEE" w:rsidP="00BE3BEE">
            <w:pPr>
              <w:jc w:val="both"/>
              <w:rPr>
                <w:color w:val="000000"/>
                <w:sz w:val="22"/>
                <w:szCs w:val="22"/>
              </w:rPr>
            </w:pPr>
            <w:r w:rsidRPr="00BE3BEE">
              <w:rPr>
                <w:bCs/>
                <w:sz w:val="22"/>
                <w:szCs w:val="22"/>
              </w:rPr>
              <w:t>43-100 Tychy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3BE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BE3BEE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BE3BEE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3BEE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BE3BEE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BE3BEE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11 - </w:t>
            </w:r>
            <w:proofErr w:type="spellStart"/>
            <w:r w:rsidRPr="00A214C2">
              <w:rPr>
                <w:sz w:val="22"/>
                <w:szCs w:val="22"/>
              </w:rPr>
              <w:t>Aplikatory</w:t>
            </w:r>
            <w:proofErr w:type="spellEnd"/>
            <w:r w:rsidRPr="00A214C2">
              <w:rPr>
                <w:sz w:val="22"/>
                <w:szCs w:val="22"/>
              </w:rPr>
              <w:t xml:space="preserve"> kompatybilne </w:t>
            </w:r>
            <w:r w:rsidR="008C4842">
              <w:rPr>
                <w:sz w:val="22"/>
                <w:szCs w:val="22"/>
              </w:rPr>
              <w:t xml:space="preserve">                          </w:t>
            </w:r>
            <w:r w:rsidRPr="00A214C2">
              <w:rPr>
                <w:sz w:val="22"/>
                <w:szCs w:val="22"/>
              </w:rPr>
              <w:t xml:space="preserve">z generatorem do </w:t>
            </w:r>
            <w:proofErr w:type="spellStart"/>
            <w:r w:rsidRPr="00A214C2">
              <w:rPr>
                <w:sz w:val="22"/>
                <w:szCs w:val="22"/>
              </w:rPr>
              <w:t>termoablacji</w:t>
            </w:r>
            <w:proofErr w:type="spellEnd"/>
            <w:r w:rsidRPr="00A214C2">
              <w:rPr>
                <w:sz w:val="22"/>
                <w:szCs w:val="22"/>
              </w:rPr>
              <w:t xml:space="preserve"> mikrofalowej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16" w:rsidRPr="00127016" w:rsidRDefault="00127016" w:rsidP="00127016">
            <w:pPr>
              <w:rPr>
                <w:b/>
                <w:sz w:val="22"/>
                <w:szCs w:val="22"/>
              </w:rPr>
            </w:pPr>
            <w:r w:rsidRPr="00127016">
              <w:rPr>
                <w:b/>
                <w:sz w:val="22"/>
                <w:szCs w:val="22"/>
              </w:rPr>
              <w:t xml:space="preserve">OPTIMED PRO-OFFICE Sp. J.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27016">
              <w:rPr>
                <w:b/>
                <w:sz w:val="22"/>
                <w:szCs w:val="22"/>
              </w:rPr>
              <w:t>A. P. Szewczyk</w:t>
            </w:r>
          </w:p>
          <w:p w:rsidR="00BE3BEE" w:rsidRPr="00127016" w:rsidRDefault="001B5627" w:rsidP="00127016">
            <w:pPr>
              <w:rPr>
                <w:sz w:val="22"/>
                <w:szCs w:val="22"/>
              </w:rPr>
            </w:pPr>
            <w:r w:rsidRPr="00127016">
              <w:rPr>
                <w:sz w:val="22"/>
                <w:szCs w:val="22"/>
              </w:rPr>
              <w:t>Forteczna 5</w:t>
            </w:r>
            <w:r w:rsidR="00BE3BEE" w:rsidRPr="00127016">
              <w:rPr>
                <w:sz w:val="22"/>
                <w:szCs w:val="22"/>
              </w:rPr>
              <w:t>,</w:t>
            </w:r>
          </w:p>
          <w:p w:rsidR="001B5627" w:rsidRPr="00A214C2" w:rsidRDefault="001B5627" w:rsidP="00127016">
            <w:pPr>
              <w:rPr>
                <w:color w:val="000000"/>
                <w:sz w:val="22"/>
                <w:szCs w:val="22"/>
              </w:rPr>
            </w:pPr>
            <w:r w:rsidRPr="00127016">
              <w:rPr>
                <w:sz w:val="22"/>
                <w:szCs w:val="22"/>
              </w:rPr>
              <w:t>32-086 Węgrzce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127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127016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127016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12701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127016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127016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12 - Akcesoria kompatybilne </w:t>
            </w:r>
            <w:r w:rsidR="008C4842">
              <w:rPr>
                <w:sz w:val="22"/>
                <w:szCs w:val="22"/>
              </w:rPr>
              <w:t xml:space="preserve">                          </w:t>
            </w:r>
            <w:r w:rsidRPr="00A214C2">
              <w:rPr>
                <w:sz w:val="22"/>
                <w:szCs w:val="22"/>
              </w:rPr>
              <w:t>z aparatem do znieczulenia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LM LINE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Kniewska 2</w:t>
            </w:r>
            <w:r w:rsidR="008C4842">
              <w:rPr>
                <w:sz w:val="22"/>
                <w:szCs w:val="22"/>
              </w:rPr>
              <w:t>K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70-846 Szczecin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127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127016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127016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12701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127016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127016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12 - Akcesoria kompatybilne </w:t>
            </w:r>
            <w:r w:rsidR="008C4842">
              <w:rPr>
                <w:sz w:val="22"/>
                <w:szCs w:val="22"/>
              </w:rPr>
              <w:t xml:space="preserve">                    </w:t>
            </w:r>
            <w:r w:rsidRPr="00A214C2">
              <w:rPr>
                <w:sz w:val="22"/>
                <w:szCs w:val="22"/>
              </w:rPr>
              <w:t>z aparatem do znieczulenia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EMPIREUM Piotr Dopieralski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Chotomowska 30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05-110 Jabłonna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- 44.45</w:t>
            </w:r>
          </w:p>
          <w:p w:rsidR="001B5627" w:rsidRPr="00A214C2" w:rsidRDefault="001B5627" w:rsidP="008C4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8C4842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8C4842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8C4842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8C4842">
              <w:rPr>
                <w:sz w:val="22"/>
                <w:szCs w:val="22"/>
              </w:rPr>
              <w:t>84</w:t>
            </w:r>
            <w:r w:rsidRPr="00A214C2">
              <w:rPr>
                <w:sz w:val="22"/>
                <w:szCs w:val="22"/>
              </w:rPr>
              <w:t>,</w:t>
            </w:r>
            <w:r w:rsidR="008C4842">
              <w:rPr>
                <w:sz w:val="22"/>
                <w:szCs w:val="22"/>
              </w:rPr>
              <w:t>45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D47" w:rsidRPr="00A214C2" w:rsidRDefault="001B5627" w:rsidP="003045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14 - Elementy wyposażenia kompatybilne z diatermią ERBE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ERBE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Al. Rzeczypospolitej 14/2.8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02-972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60,00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15 - Elementy wyposażenia kompatybilne z diatermią ERBE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ERBE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Al. Rzeczypospolitej 14/2.8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02-972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60,00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AE521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16 - Akce</w:t>
            </w:r>
            <w:r w:rsidR="00AE521D">
              <w:rPr>
                <w:sz w:val="22"/>
                <w:szCs w:val="22"/>
              </w:rPr>
              <w:t>s</w:t>
            </w:r>
            <w:r w:rsidRPr="00A214C2">
              <w:rPr>
                <w:sz w:val="22"/>
                <w:szCs w:val="22"/>
              </w:rPr>
              <w:t xml:space="preserve">oria endoskopowe jednorazowego </w:t>
            </w:r>
            <w:r w:rsidR="008C4842">
              <w:rPr>
                <w:sz w:val="22"/>
                <w:szCs w:val="22"/>
              </w:rPr>
              <w:t xml:space="preserve">                      </w:t>
            </w:r>
            <w:r w:rsidRPr="00A214C2">
              <w:rPr>
                <w:sz w:val="22"/>
                <w:szCs w:val="22"/>
              </w:rPr>
              <w:t xml:space="preserve">i wielorazowego użytku kompatybilne </w:t>
            </w:r>
            <w:r w:rsidR="008C4842">
              <w:rPr>
                <w:sz w:val="22"/>
                <w:szCs w:val="22"/>
              </w:rPr>
              <w:t xml:space="preserve">     </w:t>
            </w:r>
            <w:r w:rsidRPr="00A214C2">
              <w:rPr>
                <w:sz w:val="22"/>
                <w:szCs w:val="22"/>
              </w:rPr>
              <w:t>z endoskopami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VARIMED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Tadeusza Kościuszki 115/4U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53-442 Wrocław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8C484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8C4842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8C4842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8C4842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8C4842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8C4842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AE521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18 - Akcesoria kompatybilne z urządzeniami </w:t>
            </w:r>
            <w:proofErr w:type="spellStart"/>
            <w:r w:rsidRPr="00A214C2">
              <w:rPr>
                <w:sz w:val="22"/>
                <w:szCs w:val="22"/>
              </w:rPr>
              <w:t>Dr</w:t>
            </w:r>
            <w:r w:rsidR="00AE521D">
              <w:rPr>
                <w:sz w:val="22"/>
                <w:szCs w:val="22"/>
              </w:rPr>
              <w:t>ä</w:t>
            </w:r>
            <w:r w:rsidRPr="00A214C2">
              <w:rPr>
                <w:sz w:val="22"/>
                <w:szCs w:val="22"/>
              </w:rPr>
              <w:t>ger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LM LINE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Kniewska 2</w:t>
            </w:r>
            <w:r w:rsidR="008C4842">
              <w:rPr>
                <w:sz w:val="22"/>
                <w:szCs w:val="22"/>
              </w:rPr>
              <w:t>K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70-846 Szczecin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795D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795D0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795D0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795D0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795D0F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795D0F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18 - Akcesoria kompatybilne z urządzeniami </w:t>
            </w:r>
            <w:proofErr w:type="spellStart"/>
            <w:r w:rsidR="00AE521D" w:rsidRPr="00A214C2">
              <w:rPr>
                <w:sz w:val="22"/>
                <w:szCs w:val="22"/>
              </w:rPr>
              <w:t>Dr</w:t>
            </w:r>
            <w:r w:rsidR="00AE521D">
              <w:rPr>
                <w:sz w:val="22"/>
                <w:szCs w:val="22"/>
              </w:rPr>
              <w:t>ä</w:t>
            </w:r>
            <w:r w:rsidR="00AE521D" w:rsidRPr="00A214C2">
              <w:rPr>
                <w:sz w:val="22"/>
                <w:szCs w:val="22"/>
              </w:rPr>
              <w:t>ger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EMPIREUM Piotr Dopieralski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Chotomowska 30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05-110 Jabłonna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- 49.15</w:t>
            </w:r>
          </w:p>
          <w:p w:rsidR="001B5627" w:rsidRPr="00A214C2" w:rsidRDefault="001B5627" w:rsidP="00795D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795D0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795D0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795D0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795D0F">
              <w:rPr>
                <w:sz w:val="22"/>
                <w:szCs w:val="22"/>
              </w:rPr>
              <w:t>89</w:t>
            </w:r>
            <w:r w:rsidRPr="00A214C2">
              <w:rPr>
                <w:sz w:val="22"/>
                <w:szCs w:val="22"/>
              </w:rPr>
              <w:t>,</w:t>
            </w:r>
            <w:r w:rsidR="00795D0F">
              <w:rPr>
                <w:sz w:val="22"/>
                <w:szCs w:val="22"/>
              </w:rPr>
              <w:t>15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19 - Narzędzia do sterylizacji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STERIGAT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Zaściankowa 50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02-989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60,00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795D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20 - Akcesoria kompatybilne z urządzeniami </w:t>
            </w:r>
            <w:proofErr w:type="spellStart"/>
            <w:r w:rsidRPr="00A214C2">
              <w:rPr>
                <w:sz w:val="22"/>
                <w:szCs w:val="22"/>
              </w:rPr>
              <w:t>Dr</w:t>
            </w:r>
            <w:r w:rsidR="00795D0F">
              <w:rPr>
                <w:sz w:val="22"/>
                <w:szCs w:val="22"/>
              </w:rPr>
              <w:t>ä</w:t>
            </w:r>
            <w:r w:rsidRPr="00A214C2">
              <w:rPr>
                <w:sz w:val="22"/>
                <w:szCs w:val="22"/>
              </w:rPr>
              <w:t>ger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Dräger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Posag 7 Panien 1</w:t>
            </w:r>
          </w:p>
          <w:p w:rsidR="001B5627" w:rsidRDefault="001B5627" w:rsidP="00BE51F6">
            <w:pPr>
              <w:spacing w:after="40"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02-495 Warszawa</w:t>
            </w:r>
          </w:p>
          <w:p w:rsidR="00201226" w:rsidRDefault="00201226" w:rsidP="00BE51F6">
            <w:pPr>
              <w:spacing w:after="40" w:line="276" w:lineRule="auto"/>
              <w:rPr>
                <w:sz w:val="22"/>
                <w:szCs w:val="22"/>
              </w:rPr>
            </w:pPr>
          </w:p>
          <w:p w:rsidR="00201226" w:rsidRPr="00A214C2" w:rsidRDefault="00201226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795D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795D0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795D0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795D0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795D0F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795D0F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lastRenderedPageBreak/>
              <w:t xml:space="preserve">21 - Akcesoria kompatybilne z urządzeniami </w:t>
            </w:r>
            <w:proofErr w:type="spellStart"/>
            <w:r w:rsidR="00795D0F" w:rsidRPr="00A214C2">
              <w:rPr>
                <w:sz w:val="22"/>
                <w:szCs w:val="22"/>
              </w:rPr>
              <w:t>Dr</w:t>
            </w:r>
            <w:r w:rsidR="00795D0F">
              <w:rPr>
                <w:sz w:val="22"/>
                <w:szCs w:val="22"/>
              </w:rPr>
              <w:t>ä</w:t>
            </w:r>
            <w:r w:rsidR="00795D0F" w:rsidRPr="00A214C2">
              <w:rPr>
                <w:sz w:val="22"/>
                <w:szCs w:val="22"/>
              </w:rPr>
              <w:t>ger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LM LINE Sp. z o.o.</w:t>
            </w:r>
          </w:p>
          <w:p w:rsidR="00795D0F" w:rsidRDefault="001B5627" w:rsidP="00795D0F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Kniewska 2</w:t>
            </w:r>
            <w:r w:rsidR="00795D0F">
              <w:rPr>
                <w:sz w:val="22"/>
                <w:szCs w:val="22"/>
              </w:rPr>
              <w:t>K</w:t>
            </w:r>
          </w:p>
          <w:p w:rsidR="001B5627" w:rsidRPr="00A214C2" w:rsidRDefault="001B5627" w:rsidP="00795D0F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70-846 Szczecin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F64B8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F64B89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F64B89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64B89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64B89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F64B89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21 - Akcesoria kompatybilne </w:t>
            </w:r>
            <w:r w:rsidR="00F64B89">
              <w:rPr>
                <w:sz w:val="22"/>
                <w:szCs w:val="22"/>
              </w:rPr>
              <w:t xml:space="preserve">                        </w:t>
            </w:r>
            <w:r w:rsidRPr="00A214C2">
              <w:rPr>
                <w:sz w:val="22"/>
                <w:szCs w:val="22"/>
              </w:rPr>
              <w:t xml:space="preserve">z urządzeniami </w:t>
            </w:r>
            <w:proofErr w:type="spellStart"/>
            <w:r w:rsidR="00795D0F" w:rsidRPr="00A214C2">
              <w:rPr>
                <w:sz w:val="22"/>
                <w:szCs w:val="22"/>
              </w:rPr>
              <w:t>Dr</w:t>
            </w:r>
            <w:r w:rsidR="00795D0F">
              <w:rPr>
                <w:sz w:val="22"/>
                <w:szCs w:val="22"/>
              </w:rPr>
              <w:t>ä</w:t>
            </w:r>
            <w:r w:rsidR="00795D0F" w:rsidRPr="00A214C2">
              <w:rPr>
                <w:sz w:val="22"/>
                <w:szCs w:val="22"/>
              </w:rPr>
              <w:t>ger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Dräger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Posag 7 Panien 1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02-495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- 15.44</w:t>
            </w:r>
          </w:p>
          <w:p w:rsidR="001B5627" w:rsidRPr="00A214C2" w:rsidRDefault="001B5627" w:rsidP="00F64B8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F64B89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F64B89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64B89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64B89">
              <w:rPr>
                <w:sz w:val="22"/>
                <w:szCs w:val="22"/>
              </w:rPr>
              <w:t>55</w:t>
            </w:r>
            <w:r w:rsidRPr="00A214C2">
              <w:rPr>
                <w:sz w:val="22"/>
                <w:szCs w:val="22"/>
              </w:rPr>
              <w:t>,</w:t>
            </w:r>
            <w:r w:rsidR="00F64B89">
              <w:rPr>
                <w:sz w:val="22"/>
                <w:szCs w:val="22"/>
              </w:rPr>
              <w:t>44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22 - Akcesoria kompatybilne </w:t>
            </w:r>
            <w:r w:rsidR="00F64B89">
              <w:rPr>
                <w:sz w:val="22"/>
                <w:szCs w:val="22"/>
              </w:rPr>
              <w:t xml:space="preserve">                         </w:t>
            </w:r>
            <w:r w:rsidRPr="00A214C2">
              <w:rPr>
                <w:sz w:val="22"/>
                <w:szCs w:val="22"/>
              </w:rPr>
              <w:t>z kardiomonitorem EMTEL FX2000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LM LINE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Kniewska 2</w:t>
            </w:r>
            <w:r w:rsidR="00F64B89">
              <w:rPr>
                <w:sz w:val="22"/>
                <w:szCs w:val="22"/>
              </w:rPr>
              <w:t>K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70-846 Szczecin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F64B8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F64B89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F64B89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64B89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64B89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F64B89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22 - Akcesoria kompatybilne </w:t>
            </w:r>
            <w:r w:rsidR="00F64B89">
              <w:rPr>
                <w:sz w:val="22"/>
                <w:szCs w:val="22"/>
              </w:rPr>
              <w:t xml:space="preserve">                         </w:t>
            </w:r>
            <w:r w:rsidRPr="00A214C2">
              <w:rPr>
                <w:sz w:val="22"/>
                <w:szCs w:val="22"/>
              </w:rPr>
              <w:t>z kardiomonitorem EMTEL FX2000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EMPIREUM Piotr Dopieralski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Chotomowska 30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05-110 Jabłonna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- 47.03</w:t>
            </w:r>
          </w:p>
          <w:p w:rsidR="001B5627" w:rsidRPr="00A214C2" w:rsidRDefault="001B5627" w:rsidP="00F64B8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F64B89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F64B89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F64B89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F64B89">
              <w:rPr>
                <w:sz w:val="22"/>
                <w:szCs w:val="22"/>
              </w:rPr>
              <w:t>87</w:t>
            </w:r>
            <w:r w:rsidRPr="00A214C2">
              <w:rPr>
                <w:sz w:val="22"/>
                <w:szCs w:val="22"/>
              </w:rPr>
              <w:t>,0</w:t>
            </w:r>
            <w:r w:rsidR="00F64B89">
              <w:rPr>
                <w:sz w:val="22"/>
                <w:szCs w:val="22"/>
              </w:rPr>
              <w:t>3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23 - Strzykawki do insuliny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214C2">
              <w:rPr>
                <w:b/>
                <w:bCs/>
                <w:sz w:val="22"/>
                <w:szCs w:val="22"/>
              </w:rPr>
              <w:t>J.</w:t>
            </w:r>
            <w:r w:rsidR="00F64B8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214C2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>,</w:t>
            </w:r>
            <w:r w:rsidR="00F64B89">
              <w:rPr>
                <w:b/>
                <w:bCs/>
                <w:sz w:val="22"/>
                <w:szCs w:val="22"/>
              </w:rPr>
              <w:t xml:space="preserve"> </w:t>
            </w:r>
            <w:r w:rsidRPr="00A214C2">
              <w:rPr>
                <w:b/>
                <w:bCs/>
                <w:sz w:val="22"/>
                <w:szCs w:val="22"/>
              </w:rPr>
              <w:t>A.</w:t>
            </w:r>
            <w:r w:rsidR="00F64B89">
              <w:rPr>
                <w:b/>
                <w:bCs/>
                <w:sz w:val="22"/>
                <w:szCs w:val="22"/>
              </w:rPr>
              <w:t xml:space="preserve"> </w:t>
            </w:r>
            <w:r w:rsidRPr="00A214C2">
              <w:rPr>
                <w:b/>
                <w:bCs/>
                <w:sz w:val="22"/>
                <w:szCs w:val="22"/>
              </w:rPr>
              <w:t>Misztal "MEDICA" Sp</w:t>
            </w:r>
            <w:r w:rsidR="00F64B89">
              <w:rPr>
                <w:b/>
                <w:bCs/>
                <w:sz w:val="22"/>
                <w:szCs w:val="22"/>
              </w:rPr>
              <w:t>.</w:t>
            </w:r>
            <w:r w:rsidRPr="00A214C2">
              <w:rPr>
                <w:b/>
                <w:bCs/>
                <w:sz w:val="22"/>
                <w:szCs w:val="22"/>
              </w:rPr>
              <w:t xml:space="preserve"> J</w:t>
            </w:r>
            <w:r w:rsidR="00F64B89">
              <w:rPr>
                <w:b/>
                <w:bCs/>
                <w:sz w:val="22"/>
                <w:szCs w:val="22"/>
              </w:rPr>
              <w:t>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Przemysłowa 4a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59-300 Lubin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3E5C3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E5C3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3E5C3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3E5C3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3E5C3F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3E5C3F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25 - Wymienniki ciepła i wilgoci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Dräger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Posag 7 Panien 1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02-495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3E5C3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E5C3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3E5C3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3E5C3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3E5C3F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3E5C3F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27 - Jednorazowe obwody oddechowe do respiratorów transportowych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C3F" w:rsidRPr="003E5C3F" w:rsidRDefault="003E5C3F" w:rsidP="003E5C3F">
            <w:pPr>
              <w:jc w:val="both"/>
              <w:rPr>
                <w:b/>
                <w:sz w:val="22"/>
                <w:szCs w:val="22"/>
              </w:rPr>
            </w:pPr>
            <w:r w:rsidRPr="003E5C3F">
              <w:rPr>
                <w:b/>
                <w:sz w:val="22"/>
                <w:szCs w:val="22"/>
              </w:rPr>
              <w:t>RESCULINE Sp. z o.o.</w:t>
            </w:r>
          </w:p>
          <w:p w:rsidR="003E5C3F" w:rsidRDefault="003E5C3F" w:rsidP="003E5C3F">
            <w:pPr>
              <w:jc w:val="both"/>
              <w:rPr>
                <w:bCs/>
                <w:sz w:val="22"/>
                <w:szCs w:val="22"/>
              </w:rPr>
            </w:pPr>
            <w:r w:rsidRPr="003E5C3F">
              <w:rPr>
                <w:bCs/>
                <w:sz w:val="22"/>
                <w:szCs w:val="22"/>
              </w:rPr>
              <w:t xml:space="preserve">Fabryczna 17, </w:t>
            </w:r>
          </w:p>
          <w:p w:rsidR="003E5C3F" w:rsidRPr="003E5C3F" w:rsidRDefault="003E5C3F" w:rsidP="003E5C3F">
            <w:pPr>
              <w:jc w:val="both"/>
              <w:rPr>
                <w:bCs/>
                <w:sz w:val="22"/>
                <w:szCs w:val="22"/>
              </w:rPr>
            </w:pPr>
            <w:r w:rsidRPr="003E5C3F">
              <w:rPr>
                <w:bCs/>
                <w:sz w:val="22"/>
                <w:szCs w:val="22"/>
              </w:rPr>
              <w:t>65-410 Zielona Góra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3E5C3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2 - Termin realizacji dostaw - </w:t>
            </w:r>
            <w:r w:rsidR="003E5C3F">
              <w:rPr>
                <w:sz w:val="22"/>
                <w:szCs w:val="22"/>
              </w:rPr>
              <w:t>40</w:t>
            </w:r>
            <w:r w:rsidRPr="00A214C2">
              <w:rPr>
                <w:sz w:val="22"/>
                <w:szCs w:val="22"/>
              </w:rPr>
              <w:t>.</w:t>
            </w:r>
            <w:r w:rsidR="003E5C3F">
              <w:rPr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3E5C3F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</w:t>
            </w:r>
            <w:r w:rsidR="003E5C3F">
              <w:rPr>
                <w:sz w:val="22"/>
                <w:szCs w:val="22"/>
              </w:rPr>
              <w:t>100</w:t>
            </w:r>
            <w:r w:rsidRPr="00A214C2">
              <w:rPr>
                <w:sz w:val="22"/>
                <w:szCs w:val="22"/>
              </w:rPr>
              <w:t>,</w:t>
            </w:r>
            <w:r w:rsidR="003E5C3F">
              <w:rPr>
                <w:sz w:val="22"/>
                <w:szCs w:val="22"/>
              </w:rPr>
              <w:t>00</w:t>
            </w:r>
          </w:p>
        </w:tc>
      </w:tr>
      <w:tr w:rsidR="001B5627" w:rsidRPr="00A214C2" w:rsidTr="00ED1657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36 - Wielorazowe narzędzia mikrochirurgiczne do operacji jaskry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A214C2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A214C2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B5627" w:rsidRPr="00A214C2" w:rsidRDefault="001B5627" w:rsidP="00BE51F6">
            <w:pPr>
              <w:spacing w:line="276" w:lineRule="auto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Główna 76</w:t>
            </w:r>
          </w:p>
          <w:p w:rsidR="001B5627" w:rsidRPr="00A214C2" w:rsidRDefault="001B5627" w:rsidP="00BE51F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27" w:rsidRPr="00A214C2" w:rsidRDefault="001B5627" w:rsidP="00BE51F6">
            <w:pPr>
              <w:spacing w:before="40" w:after="40"/>
              <w:rPr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1 - Cena - 60.00</w:t>
            </w:r>
          </w:p>
          <w:p w:rsidR="001B5627" w:rsidRPr="00A214C2" w:rsidRDefault="001B5627" w:rsidP="00BE51F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27" w:rsidRPr="00A214C2" w:rsidRDefault="001B5627" w:rsidP="00BE51F6">
            <w:pPr>
              <w:jc w:val="center"/>
              <w:rPr>
                <w:color w:val="000000"/>
                <w:sz w:val="22"/>
                <w:szCs w:val="22"/>
              </w:rPr>
            </w:pPr>
            <w:r w:rsidRPr="00A214C2">
              <w:rPr>
                <w:sz w:val="22"/>
                <w:szCs w:val="22"/>
              </w:rPr>
              <w:t xml:space="preserve">  60,00</w:t>
            </w:r>
          </w:p>
        </w:tc>
      </w:tr>
    </w:tbl>
    <w:p w:rsidR="00A02E94" w:rsidRPr="00A214C2" w:rsidRDefault="00A02E94" w:rsidP="00A02E94">
      <w:pPr>
        <w:spacing w:before="120"/>
        <w:jc w:val="both"/>
        <w:rPr>
          <w:color w:val="000000"/>
        </w:rPr>
      </w:pPr>
    </w:p>
    <w:p w:rsidR="001B3AA5" w:rsidRPr="00286AB3" w:rsidRDefault="001B3AA5" w:rsidP="001B3AA5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2 – </w:t>
            </w:r>
            <w:r w:rsidR="00AA3566" w:rsidRPr="00AA3566">
              <w:rPr>
                <w:b/>
              </w:rPr>
              <w:t>Skalpele bezpieczne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AA3566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 xml:space="preserve">3 – </w:t>
            </w:r>
            <w:r w:rsidR="00AA3566" w:rsidRPr="00AA3566">
              <w:rPr>
                <w:b/>
              </w:rPr>
              <w:t>Akcesoria kompatybilne z aparatem do znieczulenia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AA3566">
              <w:rPr>
                <w:b/>
                <w:color w:val="000000"/>
              </w:rPr>
              <w:t xml:space="preserve">17 </w:t>
            </w:r>
            <w:r>
              <w:rPr>
                <w:b/>
                <w:color w:val="000000"/>
              </w:rPr>
              <w:t xml:space="preserve">– </w:t>
            </w:r>
            <w:r w:rsidR="00AA3566" w:rsidRPr="00AA3566">
              <w:rPr>
                <w:b/>
              </w:rPr>
              <w:t xml:space="preserve">Akcesoria </w:t>
            </w:r>
            <w:proofErr w:type="spellStart"/>
            <w:r w:rsidR="00AA3566" w:rsidRPr="00AA3566">
              <w:rPr>
                <w:b/>
              </w:rPr>
              <w:t>kolonoskopowe</w:t>
            </w:r>
            <w:proofErr w:type="spellEnd"/>
            <w:r w:rsidR="00AA3566" w:rsidRPr="00AA3566">
              <w:rPr>
                <w:b/>
              </w:rPr>
              <w:t xml:space="preserve"> i endoskopowe jednorazowego użytku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AA3566">
              <w:rPr>
                <w:b/>
                <w:color w:val="000000"/>
              </w:rPr>
              <w:t>24</w:t>
            </w:r>
            <w:r>
              <w:rPr>
                <w:b/>
                <w:color w:val="000000"/>
              </w:rPr>
              <w:t xml:space="preserve"> – </w:t>
            </w:r>
            <w:r w:rsidR="00AA3566" w:rsidRPr="00AA3566">
              <w:rPr>
                <w:b/>
              </w:rPr>
              <w:t>Zgłębniki żołądkowe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lastRenderedPageBreak/>
              <w:t xml:space="preserve">Zadanie nr: </w:t>
            </w:r>
            <w:r w:rsidR="00E54BF6">
              <w:rPr>
                <w:b/>
                <w:color w:val="000000"/>
              </w:rPr>
              <w:t>26</w:t>
            </w:r>
            <w:r>
              <w:rPr>
                <w:b/>
                <w:color w:val="000000"/>
              </w:rPr>
              <w:t xml:space="preserve"> – </w:t>
            </w:r>
            <w:r w:rsidR="00E54BF6" w:rsidRPr="00E54BF6">
              <w:rPr>
                <w:b/>
              </w:rPr>
              <w:t xml:space="preserve">Rurki </w:t>
            </w:r>
            <w:proofErr w:type="spellStart"/>
            <w:r w:rsidR="00E54BF6" w:rsidRPr="00E54BF6">
              <w:rPr>
                <w:b/>
              </w:rPr>
              <w:t>tracheostomijne</w:t>
            </w:r>
            <w:proofErr w:type="spellEnd"/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E54BF6">
              <w:rPr>
                <w:b/>
                <w:color w:val="000000"/>
              </w:rPr>
              <w:t>28</w:t>
            </w:r>
            <w:r>
              <w:rPr>
                <w:b/>
                <w:color w:val="000000"/>
              </w:rPr>
              <w:t xml:space="preserve"> – </w:t>
            </w:r>
            <w:r w:rsidR="00E54BF6" w:rsidRPr="00E54BF6">
              <w:rPr>
                <w:b/>
              </w:rPr>
              <w:t>Sprzęt anestezjologiczny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E54BF6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Zadanie nr:</w:t>
            </w:r>
            <w:r w:rsidR="00C85CC7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29</w:t>
            </w:r>
            <w:r w:rsidR="001B3AA5">
              <w:rPr>
                <w:b/>
                <w:color w:val="000000"/>
              </w:rPr>
              <w:t xml:space="preserve"> – </w:t>
            </w:r>
            <w:r w:rsidR="00FF5C0F" w:rsidRPr="00FF5C0F">
              <w:rPr>
                <w:b/>
              </w:rPr>
              <w:t>Zestaw do ratunkowej konikotomii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3</w:t>
            </w:r>
            <w:r w:rsidR="00E54BF6">
              <w:rPr>
                <w:b/>
                <w:color w:val="000000"/>
              </w:rPr>
              <w:t>0</w:t>
            </w:r>
            <w:r>
              <w:rPr>
                <w:b/>
                <w:color w:val="000000"/>
              </w:rPr>
              <w:t xml:space="preserve"> – </w:t>
            </w:r>
            <w:r w:rsidR="00FF5C0F" w:rsidRPr="00FF5C0F">
              <w:rPr>
                <w:b/>
              </w:rPr>
              <w:t>Igły do znieczuleń podpajęczynówkowych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3</w:t>
            </w:r>
            <w:r w:rsidR="00E54BF6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 xml:space="preserve"> – </w:t>
            </w:r>
            <w:r w:rsidR="00FF5C0F" w:rsidRPr="00FF5C0F">
              <w:rPr>
                <w:b/>
              </w:rPr>
              <w:t>Obwody oddechowe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3</w:t>
            </w:r>
            <w:r w:rsidR="00E54BF6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 xml:space="preserve"> – </w:t>
            </w:r>
            <w:r w:rsidR="00FF5C0F" w:rsidRPr="00FF5C0F">
              <w:rPr>
                <w:b/>
              </w:rPr>
              <w:t>Osłonki oczne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1B3AA5" w:rsidTr="00AA3566">
        <w:trPr>
          <w:cantSplit/>
        </w:trPr>
        <w:tc>
          <w:tcPr>
            <w:tcW w:w="9568" w:type="dxa"/>
          </w:tcPr>
          <w:p w:rsidR="001B3AA5" w:rsidRDefault="001B3AA5" w:rsidP="00AA3566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3</w:t>
            </w:r>
            <w:r w:rsidR="00E54BF6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 xml:space="preserve"> – </w:t>
            </w:r>
            <w:r w:rsidR="00FF5C0F" w:rsidRPr="00FF5C0F">
              <w:rPr>
                <w:b/>
              </w:rPr>
              <w:t>Materiały opatrunkowe do zabiegów ortopedycznych</w:t>
            </w:r>
          </w:p>
          <w:p w:rsidR="001B3AA5" w:rsidRPr="00286AB3" w:rsidRDefault="001B3AA5" w:rsidP="00AA356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1B3AA5" w:rsidRDefault="001B3AA5" w:rsidP="00AA3566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1B3AA5" w:rsidRDefault="001B3AA5" w:rsidP="00AA35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E54BF6" w:rsidTr="00E54BF6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F6" w:rsidRDefault="00E54BF6" w:rsidP="00304565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34 – </w:t>
            </w:r>
            <w:r w:rsidR="00995D82" w:rsidRPr="00995D82">
              <w:rPr>
                <w:b/>
              </w:rPr>
              <w:t>Opatrunki specjalistyczne</w:t>
            </w:r>
          </w:p>
          <w:p w:rsidR="00E54BF6" w:rsidRPr="00286AB3" w:rsidRDefault="00E54BF6" w:rsidP="0030456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E54BF6" w:rsidRPr="00E54BF6" w:rsidRDefault="00E54BF6" w:rsidP="00304565">
            <w:pPr>
              <w:rPr>
                <w:color w:val="000000"/>
              </w:rPr>
            </w:pPr>
            <w:r w:rsidRPr="00FF5C0F">
              <w:rPr>
                <w:color w:val="000000"/>
                <w:u w:val="single"/>
              </w:rPr>
              <w:t>Uzasadnienie</w:t>
            </w:r>
            <w:r w:rsidRPr="00E54BF6">
              <w:rPr>
                <w:color w:val="000000"/>
              </w:rPr>
              <w:t xml:space="preserve">: art. 255 </w:t>
            </w:r>
            <w:proofErr w:type="spellStart"/>
            <w:r w:rsidRPr="00E54BF6">
              <w:rPr>
                <w:color w:val="000000"/>
              </w:rPr>
              <w:t>pkt</w:t>
            </w:r>
            <w:proofErr w:type="spellEnd"/>
            <w:r w:rsidRPr="00E54BF6">
              <w:rPr>
                <w:color w:val="000000"/>
              </w:rPr>
              <w:t xml:space="preserve"> 1 ustawy z dnia 11 września 2019 r. Prawo zamówień publicznych        </w:t>
            </w:r>
          </w:p>
          <w:p w:rsidR="00E54BF6" w:rsidRPr="00E54BF6" w:rsidRDefault="00E54BF6" w:rsidP="00304565">
            <w:pPr>
              <w:rPr>
                <w:b/>
                <w:color w:val="000000"/>
              </w:rPr>
            </w:pPr>
            <w:r w:rsidRPr="00E54BF6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E54BF6">
              <w:rPr>
                <w:color w:val="000000"/>
              </w:rPr>
              <w:t>późn</w:t>
            </w:r>
            <w:proofErr w:type="spellEnd"/>
            <w:r w:rsidRPr="00E54BF6">
              <w:rPr>
                <w:color w:val="000000"/>
              </w:rPr>
              <w:t>. zm.) – nie złożono żadnej oferty.</w:t>
            </w:r>
          </w:p>
        </w:tc>
      </w:tr>
      <w:tr w:rsidR="00E54BF6" w:rsidTr="00E54BF6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BF6" w:rsidRDefault="00E54BF6" w:rsidP="00304565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35 – </w:t>
            </w:r>
            <w:r w:rsidR="00995D82" w:rsidRPr="00995D82">
              <w:rPr>
                <w:b/>
              </w:rPr>
              <w:t>Kompresy oczne jałowe</w:t>
            </w:r>
          </w:p>
          <w:p w:rsidR="00E54BF6" w:rsidRPr="00286AB3" w:rsidRDefault="00E54BF6" w:rsidP="00304565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E54BF6" w:rsidRPr="00E54BF6" w:rsidRDefault="00E54BF6" w:rsidP="00304565">
            <w:pPr>
              <w:rPr>
                <w:color w:val="000000"/>
              </w:rPr>
            </w:pPr>
            <w:r w:rsidRPr="00FF5C0F">
              <w:rPr>
                <w:color w:val="000000"/>
                <w:u w:val="single"/>
              </w:rPr>
              <w:t>Uzasadnienie</w:t>
            </w:r>
            <w:r w:rsidRPr="00E54BF6">
              <w:rPr>
                <w:color w:val="000000"/>
              </w:rPr>
              <w:t xml:space="preserve">: art. 255 </w:t>
            </w:r>
            <w:proofErr w:type="spellStart"/>
            <w:r w:rsidRPr="00E54BF6">
              <w:rPr>
                <w:color w:val="000000"/>
              </w:rPr>
              <w:t>pkt</w:t>
            </w:r>
            <w:proofErr w:type="spellEnd"/>
            <w:r w:rsidRPr="00E54BF6">
              <w:rPr>
                <w:color w:val="000000"/>
              </w:rPr>
              <w:t xml:space="preserve"> </w:t>
            </w:r>
            <w:r w:rsidR="00995D82">
              <w:rPr>
                <w:color w:val="000000"/>
              </w:rPr>
              <w:t>6</w:t>
            </w:r>
            <w:r w:rsidRPr="00E54BF6">
              <w:rPr>
                <w:color w:val="000000"/>
              </w:rPr>
              <w:t xml:space="preserve"> ustawy z dnia 11 września 2019 r. Prawo zamówień publicznych        </w:t>
            </w:r>
          </w:p>
          <w:p w:rsidR="00E54BF6" w:rsidRPr="00E54BF6" w:rsidRDefault="00E54BF6" w:rsidP="003831BB">
            <w:pPr>
              <w:ind w:left="1418" w:hanging="1418"/>
              <w:rPr>
                <w:b/>
                <w:color w:val="000000"/>
              </w:rPr>
            </w:pPr>
            <w:r w:rsidRPr="00E54BF6">
              <w:rPr>
                <w:color w:val="000000"/>
              </w:rPr>
              <w:t xml:space="preserve">                       (Dz. U. z 2023 r. poz. 1605 z </w:t>
            </w:r>
            <w:proofErr w:type="spellStart"/>
            <w:r w:rsidRPr="00E54BF6">
              <w:rPr>
                <w:color w:val="000000"/>
              </w:rPr>
              <w:t>późn</w:t>
            </w:r>
            <w:proofErr w:type="spellEnd"/>
            <w:r w:rsidRPr="00E54BF6">
              <w:rPr>
                <w:color w:val="000000"/>
              </w:rPr>
              <w:t xml:space="preserve">. zm.) – </w:t>
            </w:r>
            <w:r w:rsidR="00995D82">
              <w:rPr>
                <w:color w:val="000000"/>
              </w:rPr>
              <w:t>postępowanie w zakresie zadania nr 35  obarczone jest niemożliwą do usunięcia wadą uniemożliwiającą zawarcie niepodlegającej unieważnieniu umowy w sprawie zamówienia publicznego</w:t>
            </w:r>
            <w:r w:rsidRPr="00E54BF6">
              <w:rPr>
                <w:color w:val="000000"/>
              </w:rPr>
              <w:t>.</w:t>
            </w:r>
          </w:p>
        </w:tc>
      </w:tr>
    </w:tbl>
    <w:p w:rsidR="001B3AA5" w:rsidRDefault="001B3AA5" w:rsidP="001B3AA5">
      <w:pPr>
        <w:jc w:val="both"/>
        <w:rPr>
          <w:color w:val="000000"/>
        </w:rPr>
      </w:pPr>
    </w:p>
    <w:p w:rsidR="001B3AA5" w:rsidRDefault="001B3AA5" w:rsidP="001B3AA5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1B3AA5" w:rsidRPr="00F434E8" w:rsidRDefault="001B3AA5" w:rsidP="001B3AA5">
      <w:pPr>
        <w:spacing w:before="120"/>
        <w:jc w:val="both"/>
        <w:rPr>
          <w:color w:val="000000"/>
        </w:rPr>
      </w:pPr>
    </w:p>
    <w:p w:rsidR="001B3AA5" w:rsidRDefault="001B3AA5" w:rsidP="001B3AA5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1B3AA5" w:rsidRDefault="001B3AA5" w:rsidP="001B3AA5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1B3AA5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1B3AA5" w:rsidRDefault="001B3AA5" w:rsidP="001B3AA5">
      <w:pPr>
        <w:jc w:val="both"/>
      </w:pPr>
    </w:p>
    <w:p w:rsidR="001B3AA5" w:rsidRDefault="001B3AA5" w:rsidP="001B3AA5">
      <w:pPr>
        <w:jc w:val="both"/>
      </w:pPr>
      <w:r>
        <w:lastRenderedPageBreak/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1B3AA5" w:rsidRDefault="001B3AA5" w:rsidP="001B3AA5">
      <w:pPr>
        <w:jc w:val="both"/>
      </w:pPr>
    </w:p>
    <w:p w:rsidR="001B3AA5" w:rsidRPr="008D2B01" w:rsidRDefault="001B3AA5" w:rsidP="001B3AA5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1B3AA5" w:rsidRDefault="001B3AA5" w:rsidP="001B3AA5">
      <w:pPr>
        <w:spacing w:line="276" w:lineRule="auto"/>
        <w:jc w:val="both"/>
        <w:rPr>
          <w:u w:val="single"/>
        </w:rPr>
      </w:pPr>
    </w:p>
    <w:p w:rsidR="001B3AA5" w:rsidRDefault="001B3AA5" w:rsidP="001B3AA5">
      <w:pPr>
        <w:ind w:left="3119" w:firstLine="425"/>
        <w:jc w:val="right"/>
        <w:rPr>
          <w:i/>
        </w:rPr>
      </w:pPr>
    </w:p>
    <w:p w:rsidR="001B3AA5" w:rsidRDefault="001B3AA5" w:rsidP="001B3AA5">
      <w:pPr>
        <w:pStyle w:val="Tekstpodstawowy"/>
        <w:spacing w:line="240" w:lineRule="auto"/>
        <w:jc w:val="right"/>
        <w:rPr>
          <w:i/>
          <w:szCs w:val="24"/>
        </w:rPr>
      </w:pPr>
    </w:p>
    <w:p w:rsidR="001B3AA5" w:rsidRPr="00DF7700" w:rsidRDefault="001B3AA5" w:rsidP="001B3AA5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1B3AA5" w:rsidRPr="00DF7700" w:rsidRDefault="001B3AA5" w:rsidP="001B3AA5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1B3AA5" w:rsidRPr="00DF7700" w:rsidRDefault="001B3AA5" w:rsidP="001B3AA5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1B3AA5" w:rsidRDefault="001B3AA5" w:rsidP="001B3AA5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A02E94" w:rsidRPr="00A214C2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A02E94" w:rsidRPr="00A214C2" w:rsidSect="005E2AF3">
      <w:headerReference w:type="default" r:id="rId6"/>
      <w:footerReference w:type="default" r:id="rId7"/>
      <w:pgSz w:w="11906" w:h="16838"/>
      <w:pgMar w:top="2127" w:right="849" w:bottom="993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565" w:rsidRDefault="00304565">
      <w:r>
        <w:separator/>
      </w:r>
    </w:p>
  </w:endnote>
  <w:endnote w:type="continuationSeparator" w:id="0">
    <w:p w:rsidR="00304565" w:rsidRDefault="00304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565" w:rsidRPr="004B39E0" w:rsidRDefault="00304565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304565" w:rsidRDefault="00304565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</w:t>
    </w:r>
    <w:r w:rsidRPr="004B39E0">
      <w:rPr>
        <w:rFonts w:ascii="Arial" w:hAnsi="Arial"/>
        <w:sz w:val="18"/>
      </w:rPr>
      <w:t xml:space="preserve">Strona: </w:t>
    </w:r>
    <w:r w:rsidR="00DD790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DD7904" w:rsidRPr="004B39E0">
      <w:rPr>
        <w:rFonts w:ascii="Arial" w:hAnsi="Arial"/>
        <w:sz w:val="18"/>
      </w:rPr>
      <w:fldChar w:fldCharType="separate"/>
    </w:r>
    <w:r w:rsidR="00AE521D">
      <w:rPr>
        <w:rFonts w:ascii="Arial" w:hAnsi="Arial"/>
        <w:noProof/>
        <w:sz w:val="18"/>
      </w:rPr>
      <w:t>11</w:t>
    </w:r>
    <w:r w:rsidR="00DD7904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DD790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DD7904" w:rsidRPr="004B39E0">
      <w:rPr>
        <w:rFonts w:ascii="Arial" w:hAnsi="Arial"/>
        <w:sz w:val="18"/>
      </w:rPr>
      <w:fldChar w:fldCharType="separate"/>
    </w:r>
    <w:r w:rsidR="00AE521D">
      <w:rPr>
        <w:rFonts w:ascii="Arial" w:hAnsi="Arial"/>
        <w:noProof/>
        <w:sz w:val="18"/>
      </w:rPr>
      <w:t>13</w:t>
    </w:r>
    <w:r w:rsidR="00DD7904" w:rsidRPr="004B39E0">
      <w:rPr>
        <w:rFonts w:ascii="Arial" w:hAnsi="Arial"/>
        <w:sz w:val="18"/>
      </w:rPr>
      <w:fldChar w:fldCharType="end"/>
    </w:r>
  </w:p>
  <w:p w:rsidR="00304565" w:rsidRDefault="00304565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565" w:rsidRDefault="00304565">
      <w:r>
        <w:separator/>
      </w:r>
    </w:p>
  </w:footnote>
  <w:footnote w:type="continuationSeparator" w:id="0">
    <w:p w:rsidR="00304565" w:rsidRDefault="00304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565" w:rsidRDefault="00304565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B5627"/>
    <w:rsid w:val="00022322"/>
    <w:rsid w:val="00042497"/>
    <w:rsid w:val="0007230A"/>
    <w:rsid w:val="000A2D53"/>
    <w:rsid w:val="000A4328"/>
    <w:rsid w:val="000C1E6F"/>
    <w:rsid w:val="000D7680"/>
    <w:rsid w:val="000E4E56"/>
    <w:rsid w:val="00120096"/>
    <w:rsid w:val="00127016"/>
    <w:rsid w:val="0013621B"/>
    <w:rsid w:val="00154242"/>
    <w:rsid w:val="001A1468"/>
    <w:rsid w:val="001B3AA5"/>
    <w:rsid w:val="001B5627"/>
    <w:rsid w:val="001B7815"/>
    <w:rsid w:val="001C3F13"/>
    <w:rsid w:val="00201226"/>
    <w:rsid w:val="002072C4"/>
    <w:rsid w:val="00211A34"/>
    <w:rsid w:val="002716A3"/>
    <w:rsid w:val="002B1E4F"/>
    <w:rsid w:val="002B6761"/>
    <w:rsid w:val="002B76D7"/>
    <w:rsid w:val="002D64A9"/>
    <w:rsid w:val="00304565"/>
    <w:rsid w:val="00311ADA"/>
    <w:rsid w:val="00330F26"/>
    <w:rsid w:val="003445A0"/>
    <w:rsid w:val="003831BB"/>
    <w:rsid w:val="003A0AFC"/>
    <w:rsid w:val="003B7B9B"/>
    <w:rsid w:val="003D2682"/>
    <w:rsid w:val="003D611C"/>
    <w:rsid w:val="003E5C3F"/>
    <w:rsid w:val="00431C0B"/>
    <w:rsid w:val="00437CAD"/>
    <w:rsid w:val="004561CC"/>
    <w:rsid w:val="004657DA"/>
    <w:rsid w:val="004B2665"/>
    <w:rsid w:val="004C3459"/>
    <w:rsid w:val="004E324A"/>
    <w:rsid w:val="004E35E0"/>
    <w:rsid w:val="004E5A17"/>
    <w:rsid w:val="004E7234"/>
    <w:rsid w:val="005369E3"/>
    <w:rsid w:val="0054734E"/>
    <w:rsid w:val="00596EA3"/>
    <w:rsid w:val="00596FD7"/>
    <w:rsid w:val="005C35EA"/>
    <w:rsid w:val="005E2AF3"/>
    <w:rsid w:val="005E5BFF"/>
    <w:rsid w:val="005F2CB0"/>
    <w:rsid w:val="00607F9B"/>
    <w:rsid w:val="00622964"/>
    <w:rsid w:val="00644DCB"/>
    <w:rsid w:val="00657C1E"/>
    <w:rsid w:val="00686C9A"/>
    <w:rsid w:val="006E3089"/>
    <w:rsid w:val="00712C39"/>
    <w:rsid w:val="00713D47"/>
    <w:rsid w:val="00756CDA"/>
    <w:rsid w:val="007920FA"/>
    <w:rsid w:val="00795D0F"/>
    <w:rsid w:val="007C6731"/>
    <w:rsid w:val="007D7932"/>
    <w:rsid w:val="007E2ACC"/>
    <w:rsid w:val="007E68C5"/>
    <w:rsid w:val="00832144"/>
    <w:rsid w:val="0084130C"/>
    <w:rsid w:val="00841EE0"/>
    <w:rsid w:val="008567C7"/>
    <w:rsid w:val="008642B3"/>
    <w:rsid w:val="0087016E"/>
    <w:rsid w:val="008A6C10"/>
    <w:rsid w:val="008C433E"/>
    <w:rsid w:val="008C4842"/>
    <w:rsid w:val="008D7ADE"/>
    <w:rsid w:val="008E5102"/>
    <w:rsid w:val="00915B9E"/>
    <w:rsid w:val="00923210"/>
    <w:rsid w:val="00952256"/>
    <w:rsid w:val="009641C2"/>
    <w:rsid w:val="009660F9"/>
    <w:rsid w:val="0097748A"/>
    <w:rsid w:val="00995D82"/>
    <w:rsid w:val="009E23B6"/>
    <w:rsid w:val="009F0E5C"/>
    <w:rsid w:val="00A029B8"/>
    <w:rsid w:val="00A02E94"/>
    <w:rsid w:val="00A06B03"/>
    <w:rsid w:val="00A214C2"/>
    <w:rsid w:val="00A91321"/>
    <w:rsid w:val="00AA02AC"/>
    <w:rsid w:val="00AA3566"/>
    <w:rsid w:val="00AD01D1"/>
    <w:rsid w:val="00AE521D"/>
    <w:rsid w:val="00AE7312"/>
    <w:rsid w:val="00AF0EFA"/>
    <w:rsid w:val="00B21F1C"/>
    <w:rsid w:val="00B32D12"/>
    <w:rsid w:val="00B464D3"/>
    <w:rsid w:val="00B8185B"/>
    <w:rsid w:val="00BC6F7F"/>
    <w:rsid w:val="00BD2174"/>
    <w:rsid w:val="00BE3BEE"/>
    <w:rsid w:val="00BE51F6"/>
    <w:rsid w:val="00C34DAB"/>
    <w:rsid w:val="00C423DD"/>
    <w:rsid w:val="00C60D7B"/>
    <w:rsid w:val="00C65E53"/>
    <w:rsid w:val="00C709A5"/>
    <w:rsid w:val="00C85CC7"/>
    <w:rsid w:val="00C86478"/>
    <w:rsid w:val="00CA0B33"/>
    <w:rsid w:val="00CA3511"/>
    <w:rsid w:val="00D01E5B"/>
    <w:rsid w:val="00D04203"/>
    <w:rsid w:val="00D26ED6"/>
    <w:rsid w:val="00D305C4"/>
    <w:rsid w:val="00D30F1F"/>
    <w:rsid w:val="00D32EF8"/>
    <w:rsid w:val="00D42C90"/>
    <w:rsid w:val="00D52604"/>
    <w:rsid w:val="00D64E06"/>
    <w:rsid w:val="00D8427E"/>
    <w:rsid w:val="00DD7904"/>
    <w:rsid w:val="00E23743"/>
    <w:rsid w:val="00E30B2D"/>
    <w:rsid w:val="00E54BF6"/>
    <w:rsid w:val="00E62859"/>
    <w:rsid w:val="00E75069"/>
    <w:rsid w:val="00E85D70"/>
    <w:rsid w:val="00E9225D"/>
    <w:rsid w:val="00EB28B6"/>
    <w:rsid w:val="00EC5517"/>
    <w:rsid w:val="00ED1657"/>
    <w:rsid w:val="00F245C5"/>
    <w:rsid w:val="00F25C08"/>
    <w:rsid w:val="00F33C66"/>
    <w:rsid w:val="00F34FF3"/>
    <w:rsid w:val="00F64B89"/>
    <w:rsid w:val="00F808D5"/>
    <w:rsid w:val="00F83783"/>
    <w:rsid w:val="00F917AA"/>
    <w:rsid w:val="00F960D7"/>
    <w:rsid w:val="00FB7F50"/>
    <w:rsid w:val="00FF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9225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22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922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225D"/>
  </w:style>
  <w:style w:type="paragraph" w:styleId="Tekstpodstawowy">
    <w:name w:val="Body Text"/>
    <w:basedOn w:val="Normalny"/>
    <w:link w:val="TekstpodstawowyZnak"/>
    <w:rsid w:val="00E9225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B3AA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3270</Words>
  <Characters>17894</Characters>
  <Application>Microsoft Office Word</Application>
  <DocSecurity>0</DocSecurity>
  <Lines>149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2024-09-13T07:59:00Z</cp:lastPrinted>
  <dcterms:created xsi:type="dcterms:W3CDTF">2024-09-13T08:01:00Z</dcterms:created>
  <dcterms:modified xsi:type="dcterms:W3CDTF">2024-09-13T08:01:00Z</dcterms:modified>
</cp:coreProperties>
</file>