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9C4132" w14:textId="77777777" w:rsidR="003E6519" w:rsidRPr="009432A1" w:rsidRDefault="00321C9B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77634612"/>
      <w:r w:rsidRPr="00321C9B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321C9B">
        <w:rPr>
          <w:rFonts w:ascii="Arial" w:hAnsi="Arial" w:cs="Arial"/>
          <w:sz w:val="24"/>
          <w:szCs w:val="24"/>
        </w:rPr>
        <w:t>2024-09-19</w:t>
      </w:r>
    </w:p>
    <w:p w14:paraId="727DFAFF" w14:textId="77777777" w:rsidR="003E6519" w:rsidRPr="009432A1" w:rsidRDefault="00321C9B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1C9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612EEB0" w14:textId="77777777" w:rsidR="003E6519" w:rsidRPr="009432A1" w:rsidRDefault="00321C9B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321C9B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21C9B">
        <w:rPr>
          <w:rFonts w:ascii="Arial" w:hAnsi="Arial" w:cs="Arial"/>
          <w:sz w:val="24"/>
          <w:szCs w:val="24"/>
        </w:rPr>
        <w:t>4</w:t>
      </w:r>
    </w:p>
    <w:p w14:paraId="7F5BBF0F" w14:textId="77777777" w:rsidR="003E6519" w:rsidRPr="009432A1" w:rsidRDefault="00321C9B" w:rsidP="003E6519">
      <w:pPr>
        <w:rPr>
          <w:rFonts w:ascii="Arial" w:hAnsi="Arial" w:cs="Arial"/>
          <w:sz w:val="24"/>
          <w:szCs w:val="24"/>
        </w:rPr>
      </w:pPr>
      <w:r w:rsidRPr="00321C9B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321C9B">
        <w:rPr>
          <w:rFonts w:ascii="Arial" w:hAnsi="Arial" w:cs="Arial"/>
          <w:sz w:val="24"/>
          <w:szCs w:val="24"/>
        </w:rPr>
        <w:t>Kolbuszowa</w:t>
      </w:r>
    </w:p>
    <w:p w14:paraId="7DBD9C94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E2CDCF6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0F50F5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25CBAB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703342B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4596B0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6B7B6E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74096E62" w14:textId="77777777" w:rsidTr="001A0FA2">
        <w:tc>
          <w:tcPr>
            <w:tcW w:w="2269" w:type="dxa"/>
            <w:shd w:val="clear" w:color="auto" w:fill="auto"/>
          </w:tcPr>
          <w:p w14:paraId="476AF1EB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CF9EBB" w14:textId="77777777" w:rsidR="003E6519" w:rsidRPr="004E4B64" w:rsidRDefault="00321C9B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1C9B">
              <w:rPr>
                <w:rFonts w:ascii="Arial" w:hAnsi="Arial" w:cs="Arial"/>
                <w:bCs/>
                <w:sz w:val="24"/>
                <w:szCs w:val="24"/>
              </w:rPr>
              <w:t>Dostawa materiałów  ogólnobudowlanych,  sanitarnych i elektrycznych w 4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1C9B" w:rsidRPr="004E4B64" w14:paraId="0CEB6022" w14:textId="77777777" w:rsidTr="00311758">
        <w:tc>
          <w:tcPr>
            <w:tcW w:w="2269" w:type="dxa"/>
            <w:shd w:val="clear" w:color="auto" w:fill="auto"/>
          </w:tcPr>
          <w:p w14:paraId="28DC8895" w14:textId="77777777" w:rsidR="00321C9B" w:rsidRPr="004E4B64" w:rsidRDefault="00321C9B" w:rsidP="003117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F709405" w14:textId="77777777" w:rsidR="00321C9B" w:rsidRPr="004E4B64" w:rsidRDefault="00321C9B" w:rsidP="003117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1C9B">
              <w:rPr>
                <w:rFonts w:ascii="Arial" w:hAnsi="Arial" w:cs="Arial"/>
                <w:bCs/>
                <w:sz w:val="24"/>
                <w:szCs w:val="24"/>
              </w:rPr>
              <w:t>Eap-2412/15/24/M</w:t>
            </w:r>
          </w:p>
        </w:tc>
      </w:tr>
    </w:tbl>
    <w:p w14:paraId="3CD3A370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321C9B" w:rsidRPr="00321C9B">
        <w:rPr>
          <w:rFonts w:ascii="Arial" w:hAnsi="Arial" w:cs="Arial"/>
          <w:sz w:val="24"/>
          <w:szCs w:val="24"/>
        </w:rPr>
        <w:t>(</w:t>
      </w:r>
      <w:proofErr w:type="spellStart"/>
      <w:r w:rsidR="00321C9B" w:rsidRPr="00321C9B">
        <w:rPr>
          <w:rFonts w:ascii="Arial" w:hAnsi="Arial" w:cs="Arial"/>
          <w:sz w:val="24"/>
          <w:szCs w:val="24"/>
        </w:rPr>
        <w:t>t.j</w:t>
      </w:r>
      <w:proofErr w:type="spellEnd"/>
      <w:r w:rsidR="00321C9B" w:rsidRPr="00321C9B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21C9B" w:rsidRPr="00C902DE" w14:paraId="763FA692" w14:textId="77777777" w:rsidTr="003117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E31C42D" w14:textId="77777777" w:rsidR="00321C9B" w:rsidRPr="00C902DE" w:rsidRDefault="00321C9B" w:rsidP="003117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21C9B">
              <w:rPr>
                <w:rFonts w:ascii="Arial" w:hAnsi="Arial" w:cs="Arial"/>
                <w:sz w:val="24"/>
                <w:szCs w:val="24"/>
              </w:rPr>
              <w:t>części 1 zamówienia w wysokości 33 000.00 zł brutto;</w:t>
            </w:r>
          </w:p>
        </w:tc>
      </w:tr>
      <w:tr w:rsidR="00321C9B" w:rsidRPr="00C902DE" w14:paraId="5167A973" w14:textId="77777777" w:rsidTr="003117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E62009" w14:textId="77777777" w:rsidR="00321C9B" w:rsidRPr="00C902DE" w:rsidRDefault="00321C9B" w:rsidP="003117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21C9B">
              <w:rPr>
                <w:rFonts w:ascii="Arial" w:hAnsi="Arial" w:cs="Arial"/>
                <w:sz w:val="24"/>
                <w:szCs w:val="24"/>
              </w:rPr>
              <w:t>części 2 zamówienia w wysokości 33 000.00 zł brutto;</w:t>
            </w:r>
          </w:p>
        </w:tc>
      </w:tr>
      <w:tr w:rsidR="00321C9B" w:rsidRPr="00C902DE" w14:paraId="742B15A6" w14:textId="77777777" w:rsidTr="003117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DC72C1" w14:textId="77777777" w:rsidR="00321C9B" w:rsidRPr="00C902DE" w:rsidRDefault="00321C9B" w:rsidP="003117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21C9B">
              <w:rPr>
                <w:rFonts w:ascii="Arial" w:hAnsi="Arial" w:cs="Arial"/>
                <w:sz w:val="24"/>
                <w:szCs w:val="24"/>
              </w:rPr>
              <w:t>części 3 zamówienia w wysokości 200 000.00 zł brutto;</w:t>
            </w:r>
          </w:p>
        </w:tc>
      </w:tr>
      <w:tr w:rsidR="00321C9B" w:rsidRPr="00C902DE" w14:paraId="46A527E7" w14:textId="77777777" w:rsidTr="0031175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3EA82B5" w14:textId="77777777" w:rsidR="00321C9B" w:rsidRPr="00C902DE" w:rsidRDefault="00321C9B" w:rsidP="00311758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321C9B">
              <w:rPr>
                <w:rFonts w:ascii="Arial" w:hAnsi="Arial" w:cs="Arial"/>
                <w:sz w:val="24"/>
                <w:szCs w:val="24"/>
              </w:rPr>
              <w:t>części 4 zamówienia w wysokości 105 000.00 zł brutto;</w:t>
            </w:r>
          </w:p>
        </w:tc>
      </w:tr>
    </w:tbl>
    <w:p w14:paraId="48F8B411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820C047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B7D1DEF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39F2583B" w14:textId="58A86359" w:rsidR="00C236D3" w:rsidRDefault="00321C9B" w:rsidP="00173B20">
      <w:pPr>
        <w:jc w:val="right"/>
        <w:rPr>
          <w:rFonts w:ascii="Arial" w:hAnsi="Arial" w:cs="Arial"/>
          <w:sz w:val="24"/>
          <w:szCs w:val="24"/>
        </w:rPr>
      </w:pPr>
      <w:r w:rsidRPr="00321C9B">
        <w:rPr>
          <w:rFonts w:ascii="Arial" w:hAnsi="Arial" w:cs="Arial"/>
          <w:sz w:val="24"/>
          <w:szCs w:val="24"/>
        </w:rPr>
        <w:t xml:space="preserve">  </w:t>
      </w:r>
      <w:r w:rsidR="007C1FB5">
        <w:rPr>
          <w:rFonts w:ascii="Arial" w:hAnsi="Arial" w:cs="Arial"/>
          <w:sz w:val="24"/>
          <w:szCs w:val="24"/>
        </w:rPr>
        <w:t>Dyrektor SP ZOZ Kolbuszowa</w:t>
      </w:r>
    </w:p>
    <w:p w14:paraId="4EF83794" w14:textId="17E2DB3A" w:rsidR="007C1FB5" w:rsidRPr="003E6519" w:rsidRDefault="007C1FB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7C1FB5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BBBC0" w14:textId="77777777" w:rsidR="00E06BA4" w:rsidRDefault="00E06BA4">
      <w:r>
        <w:separator/>
      </w:r>
    </w:p>
  </w:endnote>
  <w:endnote w:type="continuationSeparator" w:id="0">
    <w:p w14:paraId="31141F43" w14:textId="77777777" w:rsidR="00E06BA4" w:rsidRDefault="00E06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2E22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343F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C7A9B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2587EC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385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061E0E" w14:textId="77777777" w:rsidR="009F189D" w:rsidRDefault="009F189D">
    <w:pPr>
      <w:pStyle w:val="Stopka"/>
      <w:tabs>
        <w:tab w:val="clear" w:pos="4536"/>
      </w:tabs>
      <w:jc w:val="center"/>
    </w:pPr>
  </w:p>
  <w:p w14:paraId="15BBDF1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642FA" w14:textId="77777777" w:rsidR="00E06BA4" w:rsidRDefault="00E06BA4">
      <w:r>
        <w:separator/>
      </w:r>
    </w:p>
  </w:footnote>
  <w:footnote w:type="continuationSeparator" w:id="0">
    <w:p w14:paraId="0D372C7C" w14:textId="77777777" w:rsidR="00E06BA4" w:rsidRDefault="00E06B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927D2" w14:textId="77777777" w:rsidR="00321C9B" w:rsidRDefault="00321C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FE421" w14:textId="77777777" w:rsidR="00321C9B" w:rsidRDefault="00321C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EE4BC" w14:textId="77777777" w:rsidR="00321C9B" w:rsidRDefault="00321C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BA4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21C9B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C1FB5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06BA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9CBF71"/>
  <w15:chartTrackingRefBased/>
  <w15:docId w15:val="{5F03E3F4-A00F-44FA-B378-8F576D761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2024-09-19T08:36:00Z</cp:lastPrinted>
  <dcterms:created xsi:type="dcterms:W3CDTF">2024-09-19T08:37:00Z</dcterms:created>
  <dcterms:modified xsi:type="dcterms:W3CDTF">2024-09-19T08:37:00Z</dcterms:modified>
</cp:coreProperties>
</file>