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32BFA" w14:textId="77777777" w:rsidR="00986737" w:rsidRPr="009432A1" w:rsidRDefault="00D8248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177635608"/>
      <w:r w:rsidRPr="00D8248D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8248D">
        <w:rPr>
          <w:rFonts w:ascii="Arial" w:hAnsi="Arial" w:cs="Arial"/>
          <w:sz w:val="24"/>
          <w:szCs w:val="24"/>
        </w:rPr>
        <w:t>2024-09-19</w:t>
      </w:r>
    </w:p>
    <w:p w14:paraId="6D1B1559" w14:textId="77777777" w:rsidR="00986737" w:rsidRPr="009432A1" w:rsidRDefault="00D8248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8248D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30ED72A" w14:textId="77777777" w:rsidR="00986737" w:rsidRPr="009432A1" w:rsidRDefault="00D8248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D8248D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8248D">
        <w:rPr>
          <w:rFonts w:ascii="Arial" w:hAnsi="Arial" w:cs="Arial"/>
          <w:sz w:val="24"/>
          <w:szCs w:val="24"/>
        </w:rPr>
        <w:t>4</w:t>
      </w:r>
    </w:p>
    <w:p w14:paraId="2B614C63" w14:textId="77777777" w:rsidR="00986737" w:rsidRPr="009432A1" w:rsidRDefault="00D8248D" w:rsidP="00986737">
      <w:pPr>
        <w:rPr>
          <w:rFonts w:ascii="Arial" w:hAnsi="Arial" w:cs="Arial"/>
          <w:sz w:val="24"/>
          <w:szCs w:val="24"/>
        </w:rPr>
      </w:pPr>
      <w:r w:rsidRPr="00D8248D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8248D">
        <w:rPr>
          <w:rFonts w:ascii="Arial" w:hAnsi="Arial" w:cs="Arial"/>
          <w:sz w:val="24"/>
          <w:szCs w:val="24"/>
        </w:rPr>
        <w:t>Kolbuszowa</w:t>
      </w:r>
    </w:p>
    <w:p w14:paraId="4EBC3B8B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6452B93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522DAA9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A56558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CF784CE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EAEB404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84B76D9" w14:textId="77777777" w:rsidTr="005A632E">
        <w:tc>
          <w:tcPr>
            <w:tcW w:w="2269" w:type="dxa"/>
            <w:shd w:val="clear" w:color="auto" w:fill="auto"/>
          </w:tcPr>
          <w:p w14:paraId="0F3CEDD9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7D62FE" w14:textId="77777777" w:rsidR="00986737" w:rsidRPr="008C08DD" w:rsidRDefault="00D8248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C08DD">
              <w:rPr>
                <w:rFonts w:ascii="Arial" w:hAnsi="Arial" w:cs="Arial"/>
                <w:b/>
                <w:sz w:val="24"/>
                <w:szCs w:val="24"/>
              </w:rPr>
              <w:t>Dostawa materiałów  ogólnobudowlanych,  sanitarnych i elektrycznych w 4 pakietach</w:t>
            </w:r>
            <w:r w:rsidR="00986737" w:rsidRPr="008C08DD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D8248D" w:rsidRPr="004E4B64" w14:paraId="2703E427" w14:textId="77777777" w:rsidTr="00311758">
        <w:tc>
          <w:tcPr>
            <w:tcW w:w="2269" w:type="dxa"/>
            <w:shd w:val="clear" w:color="auto" w:fill="auto"/>
          </w:tcPr>
          <w:p w14:paraId="021B551A" w14:textId="77777777" w:rsidR="00D8248D" w:rsidRPr="004E4B64" w:rsidRDefault="00D8248D" w:rsidP="003117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9C7A12" w14:textId="77777777" w:rsidR="00D8248D" w:rsidRPr="008C08DD" w:rsidRDefault="00D8248D" w:rsidP="003117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C08DD">
              <w:rPr>
                <w:rFonts w:ascii="Arial" w:hAnsi="Arial" w:cs="Arial"/>
                <w:b/>
                <w:sz w:val="24"/>
                <w:szCs w:val="24"/>
              </w:rPr>
              <w:t>Eap-2412/15/24/M</w:t>
            </w:r>
          </w:p>
        </w:tc>
      </w:tr>
    </w:tbl>
    <w:p w14:paraId="5B546E07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10DF5C8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8248D" w:rsidRPr="00D8248D">
        <w:rPr>
          <w:rFonts w:ascii="Arial" w:hAnsi="Arial" w:cs="Arial"/>
          <w:sz w:val="24"/>
          <w:szCs w:val="24"/>
        </w:rPr>
        <w:t>(</w:t>
      </w:r>
      <w:proofErr w:type="spellStart"/>
      <w:r w:rsidR="00D8248D" w:rsidRPr="00D8248D">
        <w:rPr>
          <w:rFonts w:ascii="Arial" w:hAnsi="Arial" w:cs="Arial"/>
          <w:sz w:val="24"/>
          <w:szCs w:val="24"/>
        </w:rPr>
        <w:t>t.j</w:t>
      </w:r>
      <w:proofErr w:type="spellEnd"/>
      <w:r w:rsidR="00D8248D" w:rsidRPr="00D8248D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F9AE16F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8248D" w:rsidRPr="00D8248D">
        <w:rPr>
          <w:rFonts w:ascii="Arial" w:hAnsi="Arial" w:cs="Arial"/>
          <w:sz w:val="24"/>
          <w:szCs w:val="24"/>
        </w:rPr>
        <w:t>19/09/2024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8248D" w:rsidRPr="00D8248D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6CA1A22D" w14:textId="77777777" w:rsidTr="005A632E">
        <w:tc>
          <w:tcPr>
            <w:tcW w:w="1276" w:type="dxa"/>
            <w:shd w:val="clear" w:color="auto" w:fill="F2F2F2"/>
            <w:vAlign w:val="center"/>
          </w:tcPr>
          <w:p w14:paraId="13C728C2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A734E40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48DDACC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10F8D04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8248D" w:rsidRPr="00BB547B" w14:paraId="03009DDA" w14:textId="77777777" w:rsidTr="00311758">
        <w:tc>
          <w:tcPr>
            <w:tcW w:w="1276" w:type="dxa"/>
            <w:shd w:val="clear" w:color="auto" w:fill="auto"/>
            <w:vAlign w:val="center"/>
          </w:tcPr>
          <w:p w14:paraId="0FD77C61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CB5B98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C85C591" w14:textId="77777777" w:rsidR="00D8248D" w:rsidRPr="00986737" w:rsidRDefault="00D8248D" w:rsidP="003117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D8248D">
              <w:rPr>
                <w:rFonts w:ascii="Arial" w:hAnsi="Arial" w:cs="Arial"/>
                <w:sz w:val="24"/>
                <w:szCs w:val="24"/>
              </w:rPr>
              <w:t>Armet</w:t>
            </w:r>
            <w:proofErr w:type="spellEnd"/>
            <w:r w:rsidRPr="00D8248D">
              <w:rPr>
                <w:rFonts w:ascii="Arial" w:hAnsi="Arial" w:cs="Arial"/>
                <w:sz w:val="24"/>
                <w:szCs w:val="24"/>
              </w:rPr>
              <w:t>" Spółka z ograniczoną odpowiedzialnością</w:t>
            </w:r>
          </w:p>
          <w:p w14:paraId="02F8FC02" w14:textId="77777777" w:rsidR="00D8248D" w:rsidRPr="00986737" w:rsidRDefault="00D8248D" w:rsidP="00311758">
            <w:pPr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Obrońców Pokoju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48D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E89246" w14:textId="77777777" w:rsidR="00D8248D" w:rsidRPr="00986737" w:rsidRDefault="00D8248D" w:rsidP="003117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48D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404E18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29 172.53 zł</w:t>
            </w:r>
          </w:p>
        </w:tc>
      </w:tr>
      <w:tr w:rsidR="00D8248D" w:rsidRPr="00BB547B" w14:paraId="5760023F" w14:textId="77777777" w:rsidTr="00311758">
        <w:tc>
          <w:tcPr>
            <w:tcW w:w="1276" w:type="dxa"/>
            <w:shd w:val="clear" w:color="auto" w:fill="auto"/>
            <w:vAlign w:val="center"/>
          </w:tcPr>
          <w:p w14:paraId="49B47156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6CD27A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BD361D2" w14:textId="77777777" w:rsidR="00D8248D" w:rsidRPr="00986737" w:rsidRDefault="00D8248D" w:rsidP="003117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D8248D">
              <w:rPr>
                <w:rFonts w:ascii="Arial" w:hAnsi="Arial" w:cs="Arial"/>
                <w:sz w:val="24"/>
                <w:szCs w:val="24"/>
              </w:rPr>
              <w:t>Armet</w:t>
            </w:r>
            <w:proofErr w:type="spellEnd"/>
            <w:r w:rsidRPr="00D8248D">
              <w:rPr>
                <w:rFonts w:ascii="Arial" w:hAnsi="Arial" w:cs="Arial"/>
                <w:sz w:val="24"/>
                <w:szCs w:val="24"/>
              </w:rPr>
              <w:t>" Spółka z ograniczoną odpowiedzialnością</w:t>
            </w:r>
          </w:p>
          <w:p w14:paraId="675C8469" w14:textId="77777777" w:rsidR="00D8248D" w:rsidRPr="00986737" w:rsidRDefault="00D8248D" w:rsidP="00311758">
            <w:pPr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Obrońców Pokoju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48D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50A927" w14:textId="77777777" w:rsidR="00D8248D" w:rsidRPr="00986737" w:rsidRDefault="00D8248D" w:rsidP="003117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48D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76246C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30 459.90 zł</w:t>
            </w:r>
          </w:p>
        </w:tc>
      </w:tr>
      <w:tr w:rsidR="00D8248D" w:rsidRPr="00BB547B" w14:paraId="4A5F9A7E" w14:textId="77777777" w:rsidTr="00311758">
        <w:tc>
          <w:tcPr>
            <w:tcW w:w="1276" w:type="dxa"/>
            <w:shd w:val="clear" w:color="auto" w:fill="auto"/>
            <w:vAlign w:val="center"/>
          </w:tcPr>
          <w:p w14:paraId="194321E0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7752EF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FB57C61" w14:textId="77777777" w:rsidR="00D8248D" w:rsidRPr="00986737" w:rsidRDefault="00D8248D" w:rsidP="003117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D8248D">
              <w:rPr>
                <w:rFonts w:ascii="Arial" w:hAnsi="Arial" w:cs="Arial"/>
                <w:sz w:val="24"/>
                <w:szCs w:val="24"/>
              </w:rPr>
              <w:t>Armet</w:t>
            </w:r>
            <w:proofErr w:type="spellEnd"/>
            <w:r w:rsidRPr="00D8248D">
              <w:rPr>
                <w:rFonts w:ascii="Arial" w:hAnsi="Arial" w:cs="Arial"/>
                <w:sz w:val="24"/>
                <w:szCs w:val="24"/>
              </w:rPr>
              <w:t>" Spółka z ograniczoną odpowiedzialnością</w:t>
            </w:r>
          </w:p>
          <w:p w14:paraId="5071821C" w14:textId="77777777" w:rsidR="00D8248D" w:rsidRPr="00986737" w:rsidRDefault="00D8248D" w:rsidP="00311758">
            <w:pPr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Obrońców Pokoju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48D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994317" w14:textId="77777777" w:rsidR="00D8248D" w:rsidRPr="00986737" w:rsidRDefault="00D8248D" w:rsidP="003117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48D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AF97CE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171 829.92 zł</w:t>
            </w:r>
          </w:p>
        </w:tc>
      </w:tr>
      <w:tr w:rsidR="00D8248D" w:rsidRPr="00BB547B" w14:paraId="2295A60F" w14:textId="77777777" w:rsidTr="00311758">
        <w:tc>
          <w:tcPr>
            <w:tcW w:w="1276" w:type="dxa"/>
            <w:shd w:val="clear" w:color="auto" w:fill="auto"/>
            <w:vAlign w:val="center"/>
          </w:tcPr>
          <w:p w14:paraId="50B6B9E6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069C80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1AE9C36" w14:textId="77777777" w:rsidR="00D8248D" w:rsidRPr="00986737" w:rsidRDefault="00D8248D" w:rsidP="003117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D8248D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D8248D">
              <w:rPr>
                <w:rFonts w:ascii="Arial" w:hAnsi="Arial" w:cs="Arial"/>
                <w:sz w:val="24"/>
                <w:szCs w:val="24"/>
              </w:rPr>
              <w:t xml:space="preserve"> Handlowo Usługowe ELDOR Łukasz Baranowski</w:t>
            </w:r>
          </w:p>
          <w:p w14:paraId="32ABA8EC" w14:textId="77777777" w:rsidR="00D8248D" w:rsidRPr="00986737" w:rsidRDefault="00D8248D" w:rsidP="00311758">
            <w:pPr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48D">
              <w:rPr>
                <w:rFonts w:ascii="Arial" w:hAnsi="Arial" w:cs="Arial"/>
                <w:sz w:val="24"/>
                <w:szCs w:val="24"/>
              </w:rPr>
              <w:t>125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7C2F63" w14:textId="77777777" w:rsidR="00D8248D" w:rsidRPr="00986737" w:rsidRDefault="00D8248D" w:rsidP="003117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18-400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48D">
              <w:rPr>
                <w:rFonts w:ascii="Arial" w:hAnsi="Arial" w:cs="Arial"/>
                <w:sz w:val="24"/>
                <w:szCs w:val="24"/>
              </w:rPr>
              <w:t>Łomża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32D801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55 386.86 zł</w:t>
            </w:r>
          </w:p>
        </w:tc>
      </w:tr>
      <w:tr w:rsidR="00D8248D" w:rsidRPr="00BB547B" w14:paraId="2AD93AC4" w14:textId="77777777" w:rsidTr="00311758">
        <w:tc>
          <w:tcPr>
            <w:tcW w:w="1276" w:type="dxa"/>
            <w:shd w:val="clear" w:color="auto" w:fill="auto"/>
            <w:vAlign w:val="center"/>
          </w:tcPr>
          <w:p w14:paraId="6210657D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256A9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C935A9A" w14:textId="77777777" w:rsidR="00D8248D" w:rsidRPr="00986737" w:rsidRDefault="00D8248D" w:rsidP="003117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8248D">
              <w:rPr>
                <w:rFonts w:ascii="Arial" w:hAnsi="Arial" w:cs="Arial"/>
                <w:sz w:val="24"/>
                <w:szCs w:val="24"/>
              </w:rPr>
              <w:t>AxOn</w:t>
            </w:r>
            <w:proofErr w:type="spellEnd"/>
            <w:r w:rsidRPr="00D8248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8248D">
              <w:rPr>
                <w:rFonts w:ascii="Arial" w:hAnsi="Arial" w:cs="Arial"/>
                <w:sz w:val="24"/>
                <w:szCs w:val="24"/>
              </w:rPr>
              <w:t>Electric</w:t>
            </w:r>
            <w:proofErr w:type="spellEnd"/>
            <w:r w:rsidRPr="00D8248D">
              <w:rPr>
                <w:rFonts w:ascii="Arial" w:hAnsi="Arial" w:cs="Arial"/>
                <w:sz w:val="24"/>
                <w:szCs w:val="24"/>
              </w:rPr>
              <w:t xml:space="preserve"> Bartłomiej </w:t>
            </w:r>
            <w:proofErr w:type="spellStart"/>
            <w:r w:rsidRPr="00D8248D">
              <w:rPr>
                <w:rFonts w:ascii="Arial" w:hAnsi="Arial" w:cs="Arial"/>
                <w:sz w:val="24"/>
                <w:szCs w:val="24"/>
              </w:rPr>
              <w:t>Petejko</w:t>
            </w:r>
            <w:proofErr w:type="spellEnd"/>
          </w:p>
          <w:p w14:paraId="5C078B2D" w14:textId="77777777" w:rsidR="00D8248D" w:rsidRPr="00986737" w:rsidRDefault="00D8248D" w:rsidP="00311758">
            <w:pPr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handlowa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48D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733742" w14:textId="77777777" w:rsidR="00D8248D" w:rsidRPr="00986737" w:rsidRDefault="00D8248D" w:rsidP="003117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48D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1BA6C1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158 247.18 zł</w:t>
            </w:r>
          </w:p>
        </w:tc>
      </w:tr>
      <w:tr w:rsidR="00D8248D" w:rsidRPr="00BB547B" w14:paraId="4A9F02AA" w14:textId="77777777" w:rsidTr="00311758">
        <w:tc>
          <w:tcPr>
            <w:tcW w:w="1276" w:type="dxa"/>
            <w:shd w:val="clear" w:color="auto" w:fill="auto"/>
            <w:vAlign w:val="center"/>
          </w:tcPr>
          <w:p w14:paraId="6AB04652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869ED2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2878866" w14:textId="77777777" w:rsidR="00D8248D" w:rsidRPr="00986737" w:rsidRDefault="00D8248D" w:rsidP="003117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8248D">
              <w:rPr>
                <w:rFonts w:ascii="Arial" w:hAnsi="Arial" w:cs="Arial"/>
                <w:sz w:val="24"/>
                <w:szCs w:val="24"/>
              </w:rPr>
              <w:t>Metalzbyt</w:t>
            </w:r>
            <w:proofErr w:type="spellEnd"/>
            <w:r w:rsidRPr="00D8248D">
              <w:rPr>
                <w:rFonts w:ascii="Arial" w:hAnsi="Arial" w:cs="Arial"/>
                <w:sz w:val="24"/>
                <w:szCs w:val="24"/>
              </w:rPr>
              <w:t xml:space="preserve"> - Hurt Sp. z o.o.</w:t>
            </w:r>
          </w:p>
          <w:p w14:paraId="34888E0B" w14:textId="77777777" w:rsidR="00D8248D" w:rsidRPr="00986737" w:rsidRDefault="00D8248D" w:rsidP="00311758">
            <w:pPr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Badowskiego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48D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BDFF6E" w14:textId="77777777" w:rsidR="00D8248D" w:rsidRPr="00986737" w:rsidRDefault="00D8248D" w:rsidP="003117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48D">
              <w:rPr>
                <w:rFonts w:ascii="Arial" w:hAnsi="Arial" w:cs="Arial"/>
                <w:sz w:val="24"/>
                <w:szCs w:val="24"/>
              </w:rPr>
              <w:t>Bielsko - 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FD0B16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48 549.58 zł</w:t>
            </w:r>
          </w:p>
        </w:tc>
      </w:tr>
      <w:tr w:rsidR="00D8248D" w:rsidRPr="00BB547B" w14:paraId="68EFE904" w14:textId="77777777" w:rsidTr="00311758">
        <w:tc>
          <w:tcPr>
            <w:tcW w:w="1276" w:type="dxa"/>
            <w:shd w:val="clear" w:color="auto" w:fill="auto"/>
            <w:vAlign w:val="center"/>
          </w:tcPr>
          <w:p w14:paraId="51360C06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781AF9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7AF7F4D" w14:textId="77777777" w:rsidR="00D8248D" w:rsidRPr="00986737" w:rsidRDefault="00D8248D" w:rsidP="003117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8248D">
              <w:rPr>
                <w:rFonts w:ascii="Arial" w:hAnsi="Arial" w:cs="Arial"/>
                <w:sz w:val="24"/>
                <w:szCs w:val="24"/>
              </w:rPr>
              <w:t>Metalzbyt</w:t>
            </w:r>
            <w:proofErr w:type="spellEnd"/>
            <w:r w:rsidRPr="00D8248D">
              <w:rPr>
                <w:rFonts w:ascii="Arial" w:hAnsi="Arial" w:cs="Arial"/>
                <w:sz w:val="24"/>
                <w:szCs w:val="24"/>
              </w:rPr>
              <w:t xml:space="preserve"> - Hurt Sp. z o.o.</w:t>
            </w:r>
          </w:p>
          <w:p w14:paraId="42B37355" w14:textId="77777777" w:rsidR="00D8248D" w:rsidRPr="00986737" w:rsidRDefault="00D8248D" w:rsidP="00311758">
            <w:pPr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Badowskiego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48D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5C4CDB" w14:textId="77777777" w:rsidR="00D8248D" w:rsidRPr="00986737" w:rsidRDefault="00D8248D" w:rsidP="003117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48D">
              <w:rPr>
                <w:rFonts w:ascii="Arial" w:hAnsi="Arial" w:cs="Arial"/>
                <w:sz w:val="24"/>
                <w:szCs w:val="24"/>
              </w:rPr>
              <w:t>Bielsko - 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FD6A9D" w14:textId="77777777" w:rsidR="00D8248D" w:rsidRPr="00986737" w:rsidRDefault="00D8248D" w:rsidP="003117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248D">
              <w:rPr>
                <w:rFonts w:ascii="Arial" w:hAnsi="Arial" w:cs="Arial"/>
                <w:sz w:val="24"/>
                <w:szCs w:val="24"/>
              </w:rPr>
              <w:t>37 350.54 zł</w:t>
            </w:r>
          </w:p>
        </w:tc>
      </w:tr>
    </w:tbl>
    <w:p w14:paraId="56CB3271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C5AF9C8" w14:textId="05FB6DBD" w:rsidR="00C236D3" w:rsidRDefault="00D8248D" w:rsidP="00173B20">
      <w:pPr>
        <w:jc w:val="right"/>
        <w:rPr>
          <w:rFonts w:ascii="Arial" w:hAnsi="Arial" w:cs="Arial"/>
          <w:sz w:val="24"/>
          <w:szCs w:val="24"/>
        </w:rPr>
      </w:pPr>
      <w:r w:rsidRPr="00D8248D">
        <w:rPr>
          <w:rFonts w:ascii="Arial" w:hAnsi="Arial" w:cs="Arial"/>
          <w:sz w:val="24"/>
          <w:szCs w:val="24"/>
        </w:rPr>
        <w:t xml:space="preserve">  </w:t>
      </w:r>
      <w:bookmarkEnd w:id="0"/>
      <w:r w:rsidR="008C08DD">
        <w:rPr>
          <w:rFonts w:ascii="Arial" w:hAnsi="Arial" w:cs="Arial"/>
          <w:sz w:val="24"/>
          <w:szCs w:val="24"/>
        </w:rPr>
        <w:t>Dyrektor SP ZOZ Kolbuszowa</w:t>
      </w:r>
    </w:p>
    <w:p w14:paraId="19AD9AB8" w14:textId="08E4F3F5" w:rsidR="008C08DD" w:rsidRPr="00BB547B" w:rsidRDefault="008C08DD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8C08DD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011FB" w14:textId="77777777" w:rsidR="00007830" w:rsidRDefault="00007830">
      <w:r>
        <w:separator/>
      </w:r>
    </w:p>
  </w:endnote>
  <w:endnote w:type="continuationSeparator" w:id="0">
    <w:p w14:paraId="34833839" w14:textId="77777777" w:rsidR="00007830" w:rsidRDefault="00007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3E2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81C6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6032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EDEFCA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DF33FE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7AA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043D12" w14:textId="77777777" w:rsidR="009F189D" w:rsidRDefault="009F189D">
    <w:pPr>
      <w:pStyle w:val="Stopka"/>
      <w:tabs>
        <w:tab w:val="clear" w:pos="4536"/>
      </w:tabs>
      <w:jc w:val="center"/>
    </w:pPr>
  </w:p>
  <w:p w14:paraId="2BA7AEC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C5002" w14:textId="77777777" w:rsidR="00007830" w:rsidRDefault="00007830">
      <w:r>
        <w:separator/>
      </w:r>
    </w:p>
  </w:footnote>
  <w:footnote w:type="continuationSeparator" w:id="0">
    <w:p w14:paraId="6482961D" w14:textId="77777777" w:rsidR="00007830" w:rsidRDefault="00007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C3791" w14:textId="77777777" w:rsidR="00D8248D" w:rsidRDefault="00D824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719C0" w14:textId="77777777" w:rsidR="00D8248D" w:rsidRDefault="00D824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8E587" w14:textId="77777777" w:rsidR="00D8248D" w:rsidRDefault="00D824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7830"/>
    <w:rsid w:val="00007727"/>
    <w:rsid w:val="00007830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C08DD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8248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991C09"/>
  <w15:chartTrackingRefBased/>
  <w15:docId w15:val="{080BFC0E-45E4-494F-BAAE-9148E333A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213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2024-09-19T08:52:00Z</cp:lastPrinted>
  <dcterms:created xsi:type="dcterms:W3CDTF">2024-09-19T08:53:00Z</dcterms:created>
  <dcterms:modified xsi:type="dcterms:W3CDTF">2024-09-19T08:53:00Z</dcterms:modified>
</cp:coreProperties>
</file>