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2EC39" w14:textId="77777777" w:rsidR="00986737" w:rsidRPr="009432A1" w:rsidRDefault="003A7DA7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A7DA7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A7DA7">
        <w:rPr>
          <w:rFonts w:ascii="Arial" w:hAnsi="Arial" w:cs="Arial"/>
          <w:sz w:val="24"/>
          <w:szCs w:val="24"/>
        </w:rPr>
        <w:t>2024-09-20</w:t>
      </w:r>
    </w:p>
    <w:p w14:paraId="718D20C5" w14:textId="77777777" w:rsidR="00986737" w:rsidRPr="009432A1" w:rsidRDefault="003A7DA7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A7DA7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E2F0C25" w14:textId="77777777" w:rsidR="00986737" w:rsidRPr="009432A1" w:rsidRDefault="003A7DA7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3A7DA7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A7DA7">
        <w:rPr>
          <w:rFonts w:ascii="Arial" w:hAnsi="Arial" w:cs="Arial"/>
          <w:sz w:val="24"/>
          <w:szCs w:val="24"/>
        </w:rPr>
        <w:t>4</w:t>
      </w:r>
    </w:p>
    <w:p w14:paraId="7DF1B48A" w14:textId="77777777" w:rsidR="00986737" w:rsidRPr="009432A1" w:rsidRDefault="003A7DA7" w:rsidP="00986737">
      <w:pPr>
        <w:rPr>
          <w:rFonts w:ascii="Arial" w:hAnsi="Arial" w:cs="Arial"/>
          <w:sz w:val="24"/>
          <w:szCs w:val="24"/>
        </w:rPr>
      </w:pPr>
      <w:r w:rsidRPr="003A7DA7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A7DA7">
        <w:rPr>
          <w:rFonts w:ascii="Arial" w:hAnsi="Arial" w:cs="Arial"/>
          <w:sz w:val="24"/>
          <w:szCs w:val="24"/>
        </w:rPr>
        <w:t>Kolbuszowa</w:t>
      </w:r>
    </w:p>
    <w:p w14:paraId="3CA80ED0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64D24FF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5DA80DC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90FF8A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324569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419CE04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4146BC1" w14:textId="77777777" w:rsidTr="005A632E">
        <w:tc>
          <w:tcPr>
            <w:tcW w:w="2269" w:type="dxa"/>
            <w:shd w:val="clear" w:color="auto" w:fill="auto"/>
          </w:tcPr>
          <w:p w14:paraId="1D016B63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817939" w14:textId="77777777" w:rsidR="00986737" w:rsidRPr="004E4B64" w:rsidRDefault="003A7DA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7DA7">
              <w:rPr>
                <w:rFonts w:ascii="Arial" w:hAnsi="Arial" w:cs="Arial"/>
                <w:bCs/>
                <w:sz w:val="24"/>
                <w:szCs w:val="24"/>
              </w:rPr>
              <w:t>Dostawa wyrobów  do hemodializy  ( dializatory ) - 4 pakiety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A7DA7" w:rsidRPr="004E4B64" w14:paraId="405C7C9B" w14:textId="77777777" w:rsidTr="004C2914">
        <w:tc>
          <w:tcPr>
            <w:tcW w:w="2269" w:type="dxa"/>
            <w:shd w:val="clear" w:color="auto" w:fill="auto"/>
          </w:tcPr>
          <w:p w14:paraId="0E76A21C" w14:textId="77777777" w:rsidR="003A7DA7" w:rsidRPr="004E4B64" w:rsidRDefault="003A7DA7" w:rsidP="004C291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35BB39" w14:textId="77777777" w:rsidR="003A7DA7" w:rsidRPr="004E4B64" w:rsidRDefault="003A7DA7" w:rsidP="004C291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7DA7">
              <w:rPr>
                <w:rFonts w:ascii="Arial" w:hAnsi="Arial" w:cs="Arial"/>
                <w:bCs/>
                <w:sz w:val="24"/>
                <w:szCs w:val="24"/>
              </w:rPr>
              <w:t>Eap-2412/16/24/M</w:t>
            </w:r>
          </w:p>
        </w:tc>
      </w:tr>
    </w:tbl>
    <w:p w14:paraId="37252CBD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28320DC0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A7DA7" w:rsidRPr="003A7DA7">
        <w:rPr>
          <w:rFonts w:ascii="Arial" w:hAnsi="Arial" w:cs="Arial"/>
          <w:sz w:val="24"/>
          <w:szCs w:val="24"/>
        </w:rPr>
        <w:t>(</w:t>
      </w:r>
      <w:proofErr w:type="spellStart"/>
      <w:r w:rsidR="003A7DA7" w:rsidRPr="003A7DA7">
        <w:rPr>
          <w:rFonts w:ascii="Arial" w:hAnsi="Arial" w:cs="Arial"/>
          <w:sz w:val="24"/>
          <w:szCs w:val="24"/>
        </w:rPr>
        <w:t>t.j</w:t>
      </w:r>
      <w:proofErr w:type="spellEnd"/>
      <w:r w:rsidR="003A7DA7" w:rsidRPr="003A7DA7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3465658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A7DA7" w:rsidRPr="003A7DA7">
        <w:rPr>
          <w:rFonts w:ascii="Arial" w:hAnsi="Arial" w:cs="Arial"/>
          <w:sz w:val="24"/>
          <w:szCs w:val="24"/>
        </w:rPr>
        <w:t>20/09/2024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A7DA7" w:rsidRPr="003A7DA7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031059B" w14:textId="77777777" w:rsidTr="005A632E">
        <w:tc>
          <w:tcPr>
            <w:tcW w:w="1276" w:type="dxa"/>
            <w:shd w:val="clear" w:color="auto" w:fill="F2F2F2"/>
            <w:vAlign w:val="center"/>
          </w:tcPr>
          <w:p w14:paraId="5C6B2E6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6E02DB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1468878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9EE25E7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A7DA7" w:rsidRPr="00BB547B" w14:paraId="0B5A32B8" w14:textId="77777777" w:rsidTr="004C2914">
        <w:tc>
          <w:tcPr>
            <w:tcW w:w="1276" w:type="dxa"/>
            <w:shd w:val="clear" w:color="auto" w:fill="auto"/>
            <w:vAlign w:val="center"/>
          </w:tcPr>
          <w:p w14:paraId="33B0DA5C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B5C71A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2A3F575" w14:textId="77777777" w:rsidR="003A7DA7" w:rsidRPr="00986737" w:rsidRDefault="003A7DA7" w:rsidP="004C29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7DA7">
              <w:rPr>
                <w:rFonts w:ascii="Arial" w:hAnsi="Arial" w:cs="Arial"/>
                <w:sz w:val="24"/>
                <w:szCs w:val="24"/>
              </w:rPr>
              <w:t>Axon</w:t>
            </w:r>
            <w:proofErr w:type="spellEnd"/>
            <w:r w:rsidRPr="003A7DA7">
              <w:rPr>
                <w:rFonts w:ascii="Arial" w:hAnsi="Arial" w:cs="Arial"/>
                <w:sz w:val="24"/>
                <w:szCs w:val="24"/>
              </w:rPr>
              <w:t xml:space="preserve"> Lab Sp. z o.o.</w:t>
            </w:r>
          </w:p>
          <w:p w14:paraId="570C4825" w14:textId="77777777" w:rsidR="003A7DA7" w:rsidRPr="00986737" w:rsidRDefault="003A7DA7" w:rsidP="004C2914">
            <w:pPr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Transportowców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DA7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388797" w14:textId="77777777" w:rsidR="003A7DA7" w:rsidRPr="00986737" w:rsidRDefault="003A7DA7" w:rsidP="004C29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02-858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DA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B65EA8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196 543.80 zł</w:t>
            </w:r>
          </w:p>
        </w:tc>
      </w:tr>
      <w:tr w:rsidR="003A7DA7" w:rsidRPr="00BB547B" w14:paraId="0FBBC698" w14:textId="77777777" w:rsidTr="004C2914">
        <w:tc>
          <w:tcPr>
            <w:tcW w:w="1276" w:type="dxa"/>
            <w:shd w:val="clear" w:color="auto" w:fill="auto"/>
            <w:vAlign w:val="center"/>
          </w:tcPr>
          <w:p w14:paraId="1E586E99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97AE70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30BC3C5" w14:textId="77777777" w:rsidR="003A7DA7" w:rsidRPr="00986737" w:rsidRDefault="003A7DA7" w:rsidP="004C29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7DA7">
              <w:rPr>
                <w:rFonts w:ascii="Arial" w:hAnsi="Arial" w:cs="Arial"/>
                <w:sz w:val="24"/>
                <w:szCs w:val="24"/>
              </w:rPr>
              <w:t>Axon</w:t>
            </w:r>
            <w:proofErr w:type="spellEnd"/>
            <w:r w:rsidRPr="003A7DA7">
              <w:rPr>
                <w:rFonts w:ascii="Arial" w:hAnsi="Arial" w:cs="Arial"/>
                <w:sz w:val="24"/>
                <w:szCs w:val="24"/>
              </w:rPr>
              <w:t xml:space="preserve"> Lab Sp. z o.o.</w:t>
            </w:r>
          </w:p>
          <w:p w14:paraId="2562488A" w14:textId="77777777" w:rsidR="003A7DA7" w:rsidRPr="00986737" w:rsidRDefault="003A7DA7" w:rsidP="004C2914">
            <w:pPr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Transportowców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DA7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85A63B" w14:textId="77777777" w:rsidR="003A7DA7" w:rsidRPr="00986737" w:rsidRDefault="003A7DA7" w:rsidP="004C29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02-858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DA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4705F2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43 794.00 zł</w:t>
            </w:r>
          </w:p>
        </w:tc>
      </w:tr>
      <w:tr w:rsidR="003A7DA7" w:rsidRPr="00BB547B" w14:paraId="43B64374" w14:textId="77777777" w:rsidTr="004C2914">
        <w:tc>
          <w:tcPr>
            <w:tcW w:w="1276" w:type="dxa"/>
            <w:shd w:val="clear" w:color="auto" w:fill="auto"/>
            <w:vAlign w:val="center"/>
          </w:tcPr>
          <w:p w14:paraId="31BE791B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38CA03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4AAC0AF" w14:textId="77777777" w:rsidR="003A7DA7" w:rsidRPr="00986737" w:rsidRDefault="003A7DA7" w:rsidP="004C29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7DA7">
              <w:rPr>
                <w:rFonts w:ascii="Arial" w:hAnsi="Arial" w:cs="Arial"/>
                <w:sz w:val="24"/>
                <w:szCs w:val="24"/>
              </w:rPr>
              <w:t>Axon</w:t>
            </w:r>
            <w:proofErr w:type="spellEnd"/>
            <w:r w:rsidRPr="003A7DA7">
              <w:rPr>
                <w:rFonts w:ascii="Arial" w:hAnsi="Arial" w:cs="Arial"/>
                <w:sz w:val="24"/>
                <w:szCs w:val="24"/>
              </w:rPr>
              <w:t xml:space="preserve"> Lab Sp. z o.o.</w:t>
            </w:r>
          </w:p>
          <w:p w14:paraId="05AEF37D" w14:textId="77777777" w:rsidR="003A7DA7" w:rsidRPr="00986737" w:rsidRDefault="003A7DA7" w:rsidP="004C2914">
            <w:pPr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Transportowców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DA7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BFA3D5" w14:textId="77777777" w:rsidR="003A7DA7" w:rsidRPr="00986737" w:rsidRDefault="003A7DA7" w:rsidP="004C29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02-858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DA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FCD64F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18 532.80 zł</w:t>
            </w:r>
          </w:p>
        </w:tc>
      </w:tr>
      <w:tr w:rsidR="003A7DA7" w:rsidRPr="00BB547B" w14:paraId="7AD14DCF" w14:textId="77777777" w:rsidTr="004C2914">
        <w:tc>
          <w:tcPr>
            <w:tcW w:w="1276" w:type="dxa"/>
            <w:shd w:val="clear" w:color="auto" w:fill="auto"/>
            <w:vAlign w:val="center"/>
          </w:tcPr>
          <w:p w14:paraId="4246A02B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7B6219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A6F0FB4" w14:textId="77777777" w:rsidR="003A7DA7" w:rsidRPr="00986737" w:rsidRDefault="003A7DA7" w:rsidP="004C29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7DA7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A7DA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A7DA7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A7DA7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71BA5630" w14:textId="77777777" w:rsidR="003A7DA7" w:rsidRPr="00986737" w:rsidRDefault="003A7DA7" w:rsidP="004C2914">
            <w:pPr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DA7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895B90" w14:textId="77777777" w:rsidR="003A7DA7" w:rsidRPr="00986737" w:rsidRDefault="003A7DA7" w:rsidP="004C29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DA7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8A5AFB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53 190.00 zł</w:t>
            </w:r>
          </w:p>
        </w:tc>
      </w:tr>
      <w:tr w:rsidR="003A7DA7" w:rsidRPr="00BB547B" w14:paraId="15AB1B32" w14:textId="77777777" w:rsidTr="004C2914">
        <w:tc>
          <w:tcPr>
            <w:tcW w:w="1276" w:type="dxa"/>
            <w:shd w:val="clear" w:color="auto" w:fill="auto"/>
            <w:vAlign w:val="center"/>
          </w:tcPr>
          <w:p w14:paraId="4AA2FD81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E408B7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C2F3FED" w14:textId="77777777" w:rsidR="003A7DA7" w:rsidRPr="00986737" w:rsidRDefault="003A7DA7" w:rsidP="004C29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7DA7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A7DA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A7DA7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A7DA7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6BB45311" w14:textId="77777777" w:rsidR="003A7DA7" w:rsidRPr="00986737" w:rsidRDefault="003A7DA7" w:rsidP="004C2914">
            <w:pPr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DA7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E3A9A2" w14:textId="77777777" w:rsidR="003A7DA7" w:rsidRPr="00986737" w:rsidRDefault="003A7DA7" w:rsidP="004C29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DA7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EFB2CC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26 136.00 zł</w:t>
            </w:r>
          </w:p>
        </w:tc>
      </w:tr>
      <w:tr w:rsidR="003A7DA7" w:rsidRPr="00BB547B" w14:paraId="5E26A02D" w14:textId="77777777" w:rsidTr="004C2914">
        <w:tc>
          <w:tcPr>
            <w:tcW w:w="1276" w:type="dxa"/>
            <w:shd w:val="clear" w:color="auto" w:fill="auto"/>
            <w:vAlign w:val="center"/>
          </w:tcPr>
          <w:p w14:paraId="603F13E5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EB2403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DD16F8A" w14:textId="77777777" w:rsidR="003A7DA7" w:rsidRPr="00986737" w:rsidRDefault="003A7DA7" w:rsidP="004C29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FRESENIUS MEDICAL CARE POLSKA</w:t>
            </w:r>
          </w:p>
          <w:p w14:paraId="76B0E310" w14:textId="77777777" w:rsidR="003A7DA7" w:rsidRPr="00986737" w:rsidRDefault="003A7DA7" w:rsidP="004C2914">
            <w:pPr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DA7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03C629" w14:textId="77777777" w:rsidR="003A7DA7" w:rsidRPr="00986737" w:rsidRDefault="003A7DA7" w:rsidP="004C29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DA7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D5FBB8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45 684.00 zł</w:t>
            </w:r>
          </w:p>
        </w:tc>
      </w:tr>
      <w:tr w:rsidR="003A7DA7" w:rsidRPr="00BB547B" w14:paraId="73527B25" w14:textId="77777777" w:rsidTr="004C2914">
        <w:tc>
          <w:tcPr>
            <w:tcW w:w="1276" w:type="dxa"/>
            <w:shd w:val="clear" w:color="auto" w:fill="auto"/>
            <w:vAlign w:val="center"/>
          </w:tcPr>
          <w:p w14:paraId="0ADBD27D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26CDB8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1AECA30" w14:textId="77777777" w:rsidR="003A7DA7" w:rsidRPr="00986737" w:rsidRDefault="003A7DA7" w:rsidP="004C29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FRESENIUS MEDICAL CARE POLSKA</w:t>
            </w:r>
          </w:p>
          <w:p w14:paraId="498F4BB5" w14:textId="77777777" w:rsidR="003A7DA7" w:rsidRPr="00986737" w:rsidRDefault="003A7DA7" w:rsidP="004C2914">
            <w:pPr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DA7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584868" w14:textId="77777777" w:rsidR="003A7DA7" w:rsidRPr="00986737" w:rsidRDefault="003A7DA7" w:rsidP="004C29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DA7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DE759A" w14:textId="77777777" w:rsidR="003A7DA7" w:rsidRPr="00986737" w:rsidRDefault="003A7DA7" w:rsidP="004C29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DA7">
              <w:rPr>
                <w:rFonts w:ascii="Arial" w:hAnsi="Arial" w:cs="Arial"/>
                <w:sz w:val="24"/>
                <w:szCs w:val="24"/>
              </w:rPr>
              <w:t>64 800.00 zł</w:t>
            </w:r>
          </w:p>
        </w:tc>
      </w:tr>
    </w:tbl>
    <w:p w14:paraId="3E4B315A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65B12DB9" w14:textId="2BEEA8EA" w:rsidR="00C236D3" w:rsidRDefault="00982C6C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7DD2D0E7" w14:textId="10894F92" w:rsidR="00982C6C" w:rsidRPr="00BB547B" w:rsidRDefault="00982C6C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982C6C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F740F" w14:textId="77777777" w:rsidR="00B43B46" w:rsidRDefault="00B43B46">
      <w:r>
        <w:separator/>
      </w:r>
    </w:p>
  </w:endnote>
  <w:endnote w:type="continuationSeparator" w:id="0">
    <w:p w14:paraId="7787EE52" w14:textId="77777777" w:rsidR="00B43B46" w:rsidRDefault="00B43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970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6D57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D3D00" w14:textId="02E09E7B" w:rsidR="00986737" w:rsidRPr="00986737" w:rsidRDefault="007F206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E2B0D4C" wp14:editId="73CFB85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20C1B5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ADA0A0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5E4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C19111" w14:textId="77777777" w:rsidR="009F189D" w:rsidRDefault="009F189D">
    <w:pPr>
      <w:pStyle w:val="Stopka"/>
      <w:tabs>
        <w:tab w:val="clear" w:pos="4536"/>
      </w:tabs>
      <w:jc w:val="center"/>
    </w:pPr>
  </w:p>
  <w:p w14:paraId="72E70E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47E06" w14:textId="77777777" w:rsidR="00B43B46" w:rsidRDefault="00B43B46">
      <w:r>
        <w:separator/>
      </w:r>
    </w:p>
  </w:footnote>
  <w:footnote w:type="continuationSeparator" w:id="0">
    <w:p w14:paraId="7BC21F69" w14:textId="77777777" w:rsidR="00B43B46" w:rsidRDefault="00B43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61343" w14:textId="77777777" w:rsidR="003A7DA7" w:rsidRDefault="003A7D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0671B" w14:textId="77777777" w:rsidR="003A7DA7" w:rsidRDefault="003A7D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A3830" w14:textId="77777777" w:rsidR="003A7DA7" w:rsidRDefault="003A7D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B46"/>
    <w:rsid w:val="00007727"/>
    <w:rsid w:val="00017720"/>
    <w:rsid w:val="00035488"/>
    <w:rsid w:val="000D7F25"/>
    <w:rsid w:val="000E00E5"/>
    <w:rsid w:val="00173B20"/>
    <w:rsid w:val="001C69FF"/>
    <w:rsid w:val="0023318D"/>
    <w:rsid w:val="003A7DA7"/>
    <w:rsid w:val="003D72FD"/>
    <w:rsid w:val="00423179"/>
    <w:rsid w:val="00490DC0"/>
    <w:rsid w:val="00493F8C"/>
    <w:rsid w:val="004C7E9B"/>
    <w:rsid w:val="005303C7"/>
    <w:rsid w:val="005614F2"/>
    <w:rsid w:val="00577BC6"/>
    <w:rsid w:val="005A632E"/>
    <w:rsid w:val="0069085C"/>
    <w:rsid w:val="006B27ED"/>
    <w:rsid w:val="007F2060"/>
    <w:rsid w:val="00843263"/>
    <w:rsid w:val="00861E75"/>
    <w:rsid w:val="00982C6C"/>
    <w:rsid w:val="00986737"/>
    <w:rsid w:val="009D19BD"/>
    <w:rsid w:val="009F189D"/>
    <w:rsid w:val="00A80738"/>
    <w:rsid w:val="00B43B46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9FFFA0"/>
  <w15:chartTrackingRefBased/>
  <w15:docId w15:val="{2F94F54B-3E81-4A5C-96CF-EBFBB9FFC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cp:lastPrinted>2024-09-20T08:11:00Z</cp:lastPrinted>
  <dcterms:created xsi:type="dcterms:W3CDTF">2024-09-20T08:13:00Z</dcterms:created>
  <dcterms:modified xsi:type="dcterms:W3CDTF">2024-09-20T08:13:00Z</dcterms:modified>
</cp:coreProperties>
</file>