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E6899" w14:textId="77777777" w:rsidR="00D34297" w:rsidRPr="00471F3F" w:rsidRDefault="00F637E3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37E3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F637E3">
        <w:rPr>
          <w:rFonts w:ascii="Arial" w:hAnsi="Arial" w:cs="Arial"/>
          <w:sz w:val="24"/>
          <w:szCs w:val="24"/>
        </w:rPr>
        <w:t>2024-10-03</w:t>
      </w:r>
    </w:p>
    <w:p w14:paraId="117F8F20" w14:textId="77777777" w:rsidR="00D34297" w:rsidRPr="00471F3F" w:rsidRDefault="00F637E3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37E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5A2746C" w14:textId="77777777" w:rsidR="00D34297" w:rsidRPr="00471F3F" w:rsidRDefault="00F637E3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F637E3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637E3">
        <w:rPr>
          <w:rFonts w:ascii="Arial" w:hAnsi="Arial" w:cs="Arial"/>
          <w:sz w:val="24"/>
          <w:szCs w:val="24"/>
        </w:rPr>
        <w:t>4</w:t>
      </w:r>
    </w:p>
    <w:p w14:paraId="24593D1C" w14:textId="77777777" w:rsidR="00D34297" w:rsidRPr="00471F3F" w:rsidRDefault="00F637E3" w:rsidP="00D34297">
      <w:pPr>
        <w:rPr>
          <w:rFonts w:ascii="Arial" w:hAnsi="Arial" w:cs="Arial"/>
          <w:sz w:val="24"/>
          <w:szCs w:val="24"/>
        </w:rPr>
      </w:pPr>
      <w:r w:rsidRPr="00F637E3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F637E3">
        <w:rPr>
          <w:rFonts w:ascii="Arial" w:hAnsi="Arial" w:cs="Arial"/>
          <w:sz w:val="24"/>
          <w:szCs w:val="24"/>
        </w:rPr>
        <w:t>Kolbuszowa</w:t>
      </w:r>
    </w:p>
    <w:p w14:paraId="0E8A27E7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297C64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396005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C98C92D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2DC44A96" w14:textId="77777777" w:rsidTr="00D34297">
        <w:tc>
          <w:tcPr>
            <w:tcW w:w="9180" w:type="dxa"/>
            <w:shd w:val="clear" w:color="auto" w:fill="F2F2F2"/>
            <w:hideMark/>
          </w:tcPr>
          <w:p w14:paraId="7C6A9192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F5F8028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5E6E1DFA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180F695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1319722C" w14:textId="77777777" w:rsidTr="00310284">
        <w:tc>
          <w:tcPr>
            <w:tcW w:w="2269" w:type="dxa"/>
            <w:shd w:val="clear" w:color="auto" w:fill="auto"/>
          </w:tcPr>
          <w:p w14:paraId="0B808826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CF3E15C" w14:textId="77777777" w:rsidR="00D34297" w:rsidRPr="00D34297" w:rsidRDefault="00F637E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37E3">
              <w:rPr>
                <w:rFonts w:ascii="Arial" w:hAnsi="Arial" w:cs="Arial"/>
                <w:bCs/>
                <w:sz w:val="24"/>
                <w:szCs w:val="24"/>
              </w:rPr>
              <w:t>Dostawa produktów farmaceutycznych w 50 pakietach.</w:t>
            </w:r>
          </w:p>
        </w:tc>
      </w:tr>
      <w:tr w:rsidR="00F637E3" w:rsidRPr="00D34297" w14:paraId="1858555F" w14:textId="77777777" w:rsidTr="002C7ECF">
        <w:tc>
          <w:tcPr>
            <w:tcW w:w="2269" w:type="dxa"/>
            <w:shd w:val="clear" w:color="auto" w:fill="auto"/>
          </w:tcPr>
          <w:p w14:paraId="523DBD1A" w14:textId="77777777" w:rsidR="00F637E3" w:rsidRPr="00D34297" w:rsidRDefault="00F637E3" w:rsidP="002C7EC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58C745A" w14:textId="77777777" w:rsidR="00F637E3" w:rsidRPr="00D34297" w:rsidRDefault="00F637E3" w:rsidP="002C7EC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37E3">
              <w:rPr>
                <w:rFonts w:ascii="Arial" w:hAnsi="Arial" w:cs="Arial"/>
                <w:bCs/>
                <w:sz w:val="24"/>
                <w:szCs w:val="24"/>
              </w:rPr>
              <w:t>Eap-2412/12/24/D</w:t>
            </w:r>
          </w:p>
        </w:tc>
      </w:tr>
    </w:tbl>
    <w:p w14:paraId="0FCFEB97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368DBDAC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F637E3" w:rsidRPr="00F637E3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637E3" w:rsidRPr="00F637E3">
        <w:rPr>
          <w:rFonts w:ascii="Arial" w:hAnsi="Arial" w:cs="Arial"/>
          <w:sz w:val="24"/>
          <w:szCs w:val="24"/>
        </w:rPr>
        <w:t>(</w:t>
      </w:r>
      <w:proofErr w:type="spellStart"/>
      <w:r w:rsidR="00F637E3" w:rsidRPr="00F637E3">
        <w:rPr>
          <w:rFonts w:ascii="Arial" w:hAnsi="Arial" w:cs="Arial"/>
          <w:sz w:val="24"/>
          <w:szCs w:val="24"/>
        </w:rPr>
        <w:t>t.j</w:t>
      </w:r>
      <w:proofErr w:type="spellEnd"/>
      <w:r w:rsidR="00F637E3" w:rsidRPr="00F637E3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D01E2E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43B3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3086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2D3E6052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F637E3" w:rsidRPr="00D34297" w14:paraId="41F6F938" w14:textId="77777777" w:rsidTr="002C7E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E1AD" w14:textId="77777777" w:rsidR="00F637E3" w:rsidRPr="00D34297" w:rsidRDefault="00F637E3" w:rsidP="002C7EC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8110" w14:textId="77777777" w:rsidR="00F637E3" w:rsidRPr="00D34297" w:rsidRDefault="00F637E3" w:rsidP="002C7EC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37E3">
              <w:rPr>
                <w:rFonts w:ascii="Arial" w:hAnsi="Arial" w:cs="Arial"/>
                <w:b/>
                <w:sz w:val="24"/>
                <w:szCs w:val="24"/>
              </w:rPr>
              <w:t>Pakiet 20 - ŻEL DO ENDOSKOPII</w:t>
            </w:r>
          </w:p>
          <w:p w14:paraId="527B2D23" w14:textId="77777777" w:rsidR="00F637E3" w:rsidRPr="00D34297" w:rsidRDefault="00F637E3" w:rsidP="002C7EC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7F67E3" w14:textId="77777777" w:rsidR="00F637E3" w:rsidRPr="00D34297" w:rsidRDefault="00F637E3" w:rsidP="002C7E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637E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C156F0" w14:textId="77777777" w:rsidR="00F637E3" w:rsidRPr="00D34297" w:rsidRDefault="00F637E3" w:rsidP="002C7EC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312F78" w14:textId="77777777" w:rsidR="00F637E3" w:rsidRPr="00D34297" w:rsidRDefault="00F637E3" w:rsidP="002C7EC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12.08.2024 r. godz. 09:00 nie złożono żadnej oferty w przedmiotowym pakiecie  postępowania.</w:t>
            </w:r>
          </w:p>
        </w:tc>
      </w:tr>
      <w:tr w:rsidR="00F637E3" w:rsidRPr="00D34297" w14:paraId="2122CE4A" w14:textId="77777777" w:rsidTr="002C7E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9F07" w14:textId="77777777" w:rsidR="00F637E3" w:rsidRPr="00D34297" w:rsidRDefault="00F637E3" w:rsidP="002C7EC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lastRenderedPageBreak/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A688" w14:textId="77777777" w:rsidR="00F637E3" w:rsidRPr="00D34297" w:rsidRDefault="00F637E3" w:rsidP="002C7EC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37E3">
              <w:rPr>
                <w:rFonts w:ascii="Arial" w:hAnsi="Arial" w:cs="Arial"/>
                <w:b/>
                <w:sz w:val="24"/>
                <w:szCs w:val="24"/>
              </w:rPr>
              <w:t>Pakiet 23 - PŁYNY NATRIUM CHLORATUM</w:t>
            </w:r>
          </w:p>
          <w:p w14:paraId="2FD9AB30" w14:textId="77777777" w:rsidR="00F637E3" w:rsidRPr="00D34297" w:rsidRDefault="00F637E3" w:rsidP="002C7EC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C892CF9" w14:textId="77777777" w:rsidR="00F637E3" w:rsidRPr="00D34297" w:rsidRDefault="00F637E3" w:rsidP="002C7E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637E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8F32CF" w14:textId="77777777" w:rsidR="00F637E3" w:rsidRPr="00D34297" w:rsidRDefault="00F637E3" w:rsidP="002C7EC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19D0DB0" w14:textId="77777777" w:rsidR="00F637E3" w:rsidRPr="00D34297" w:rsidRDefault="00F637E3" w:rsidP="002C7EC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12.08.2024 r. godz. 09:00 nie złożono żadnej oferty w przedmiotowym pakiecie  postępowania.</w:t>
            </w:r>
          </w:p>
        </w:tc>
      </w:tr>
      <w:tr w:rsidR="00F637E3" w:rsidRPr="00D34297" w14:paraId="52678B2E" w14:textId="77777777" w:rsidTr="002C7EC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0ACF2" w14:textId="77777777" w:rsidR="00F637E3" w:rsidRPr="00D34297" w:rsidRDefault="00F637E3" w:rsidP="002C7EC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A55D" w14:textId="77777777" w:rsidR="00F637E3" w:rsidRPr="00D34297" w:rsidRDefault="00F637E3" w:rsidP="002C7ECF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637E3">
              <w:rPr>
                <w:rFonts w:ascii="Arial" w:hAnsi="Arial" w:cs="Arial"/>
                <w:b/>
                <w:sz w:val="24"/>
                <w:szCs w:val="24"/>
              </w:rPr>
              <w:t>Pakiet 29 - SUBSTANCJE RECEPTUROWE</w:t>
            </w:r>
          </w:p>
          <w:p w14:paraId="715FDEBD" w14:textId="77777777" w:rsidR="00F637E3" w:rsidRPr="00D34297" w:rsidRDefault="00F637E3" w:rsidP="002C7EC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5F0DF77" w14:textId="77777777" w:rsidR="00F637E3" w:rsidRPr="00D34297" w:rsidRDefault="00F637E3" w:rsidP="002C7EC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F637E3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B993CD" w14:textId="77777777" w:rsidR="00F637E3" w:rsidRPr="00D34297" w:rsidRDefault="00F637E3" w:rsidP="002C7EC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E67E275" w14:textId="77777777" w:rsidR="00F637E3" w:rsidRPr="00D34297" w:rsidRDefault="00F637E3" w:rsidP="002C7EC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37E3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12.08.2024 r. godz. 09:00 nie złożono żadnej oferty w przedmiotowym pakiecie  postępowania.</w:t>
            </w:r>
          </w:p>
        </w:tc>
      </w:tr>
    </w:tbl>
    <w:p w14:paraId="69533408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38000C52" w14:textId="69788AEE" w:rsidR="002A7DFF" w:rsidRDefault="00DB204F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 Kolbuszowa</w:t>
      </w:r>
    </w:p>
    <w:p w14:paraId="5076BEA7" w14:textId="126ED778" w:rsidR="00DB204F" w:rsidRDefault="00DB204F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DB204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82779" w14:textId="77777777" w:rsidR="002D2A6C" w:rsidRDefault="002D2A6C" w:rsidP="00D34297">
      <w:r>
        <w:separator/>
      </w:r>
    </w:p>
  </w:endnote>
  <w:endnote w:type="continuationSeparator" w:id="0">
    <w:p w14:paraId="54876AFC" w14:textId="77777777" w:rsidR="002D2A6C" w:rsidRDefault="002D2A6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D1A08" w14:textId="77777777" w:rsidR="00F637E3" w:rsidRDefault="00F637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EC91B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276172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1B39B" w14:textId="77777777" w:rsidR="00F637E3" w:rsidRDefault="00F637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863A3" w14:textId="77777777" w:rsidR="002D2A6C" w:rsidRDefault="002D2A6C" w:rsidP="00D34297">
      <w:r>
        <w:separator/>
      </w:r>
    </w:p>
  </w:footnote>
  <w:footnote w:type="continuationSeparator" w:id="0">
    <w:p w14:paraId="64549600" w14:textId="77777777" w:rsidR="002D2A6C" w:rsidRDefault="002D2A6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E7697" w14:textId="77777777" w:rsidR="00F637E3" w:rsidRDefault="00F637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0BFF7" w14:textId="77777777" w:rsidR="00F637E3" w:rsidRDefault="00F637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4EA23" w14:textId="77777777" w:rsidR="00F637E3" w:rsidRDefault="00F637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A6C"/>
    <w:rsid w:val="00010B31"/>
    <w:rsid w:val="00104963"/>
    <w:rsid w:val="00150F65"/>
    <w:rsid w:val="002A7DFF"/>
    <w:rsid w:val="002D2A6C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B204F"/>
    <w:rsid w:val="00E403D2"/>
    <w:rsid w:val="00E742E3"/>
    <w:rsid w:val="00EB1359"/>
    <w:rsid w:val="00F63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8247BC"/>
  <w15:chartTrackingRefBased/>
  <w15:docId w15:val="{7CCBD01D-49D3-4B79-98C1-B2738068D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272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2024-10-03T08:28:00Z</dcterms:created>
  <dcterms:modified xsi:type="dcterms:W3CDTF">2024-10-03T08:28:00Z</dcterms:modified>
</cp:coreProperties>
</file>