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9AB43" w14:textId="77777777" w:rsidR="00B36EDA" w:rsidRPr="00353FDC" w:rsidRDefault="001E3EB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E3EBA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1E3EBA">
        <w:rPr>
          <w:rFonts w:ascii="Arial" w:hAnsi="Arial" w:cs="Arial"/>
        </w:rPr>
        <w:t>2024-10-07</w:t>
      </w:r>
    </w:p>
    <w:p w14:paraId="2EABEC8D" w14:textId="77777777" w:rsidR="00B36EDA" w:rsidRPr="00353FDC" w:rsidRDefault="001E3EB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1E3EBA">
        <w:rPr>
          <w:rFonts w:ascii="Arial" w:hAnsi="Arial" w:cs="Arial"/>
          <w:b/>
          <w:bCs/>
        </w:rPr>
        <w:t>Samodzielny Publiczny Zespół Opieki Zdrowotnej w Kolbuszowej</w:t>
      </w:r>
    </w:p>
    <w:p w14:paraId="149EB471" w14:textId="77777777" w:rsidR="00B36EDA" w:rsidRPr="00353FDC" w:rsidRDefault="001E3EBA" w:rsidP="00B36EDA">
      <w:pPr>
        <w:spacing w:line="360" w:lineRule="auto"/>
        <w:ind w:right="3969"/>
        <w:rPr>
          <w:rFonts w:ascii="Arial" w:hAnsi="Arial" w:cs="Arial"/>
        </w:rPr>
      </w:pPr>
      <w:r w:rsidRPr="001E3EBA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1E3EBA">
        <w:rPr>
          <w:rFonts w:ascii="Arial" w:hAnsi="Arial" w:cs="Arial"/>
        </w:rPr>
        <w:t>4</w:t>
      </w:r>
    </w:p>
    <w:p w14:paraId="277D1703" w14:textId="77777777" w:rsidR="00B36EDA" w:rsidRPr="00353FDC" w:rsidRDefault="001E3EBA" w:rsidP="00B36EDA">
      <w:pPr>
        <w:ind w:right="3969"/>
        <w:rPr>
          <w:rFonts w:ascii="Arial" w:hAnsi="Arial" w:cs="Arial"/>
        </w:rPr>
      </w:pPr>
      <w:r w:rsidRPr="001E3EBA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1E3EBA">
        <w:rPr>
          <w:rFonts w:ascii="Arial" w:hAnsi="Arial" w:cs="Arial"/>
        </w:rPr>
        <w:t>Kolbuszowa</w:t>
      </w:r>
    </w:p>
    <w:p w14:paraId="04E89E4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B0C57D0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391C0D8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A4E7D69" w14:textId="77777777" w:rsidTr="00B36EDA">
        <w:tc>
          <w:tcPr>
            <w:tcW w:w="9923" w:type="dxa"/>
            <w:shd w:val="clear" w:color="auto" w:fill="F2F2F2"/>
            <w:hideMark/>
          </w:tcPr>
          <w:p w14:paraId="19A00918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B89A367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02DFA91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EF242D9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DE73BA9" w14:textId="77777777" w:rsidTr="00B36EDA">
        <w:tc>
          <w:tcPr>
            <w:tcW w:w="2269" w:type="dxa"/>
            <w:shd w:val="clear" w:color="auto" w:fill="auto"/>
          </w:tcPr>
          <w:p w14:paraId="3EFB652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D659A8F" w14:textId="77777777" w:rsidR="00B36EDA" w:rsidRPr="00353FDC" w:rsidRDefault="001E3EB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Dostawa wyrobów  do hemodializy  ( dializatory ) - 4 pakiety</w:t>
            </w:r>
          </w:p>
        </w:tc>
      </w:tr>
      <w:tr w:rsidR="001E3EBA" w:rsidRPr="00353FDC" w14:paraId="6CC9019D" w14:textId="77777777" w:rsidTr="00C4258C">
        <w:tc>
          <w:tcPr>
            <w:tcW w:w="2269" w:type="dxa"/>
            <w:shd w:val="clear" w:color="auto" w:fill="auto"/>
          </w:tcPr>
          <w:p w14:paraId="3AE8A8D2" w14:textId="77777777" w:rsidR="001E3EBA" w:rsidRPr="00353FDC" w:rsidRDefault="001E3EBA" w:rsidP="00C425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AA165BF" w14:textId="77777777" w:rsidR="001E3EBA" w:rsidRPr="00353FDC" w:rsidRDefault="001E3EBA" w:rsidP="00C425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Eap-2412/16/24/M</w:t>
            </w:r>
          </w:p>
        </w:tc>
      </w:tr>
    </w:tbl>
    <w:p w14:paraId="764FCAD5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E2555AC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E3EBA" w:rsidRPr="001E3EBA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1E3EBA" w:rsidRPr="001E3EBA">
        <w:rPr>
          <w:rFonts w:ascii="Arial" w:hAnsi="Arial" w:cs="Arial"/>
        </w:rPr>
        <w:t>(</w:t>
      </w:r>
      <w:proofErr w:type="spellStart"/>
      <w:r w:rsidR="001E3EBA" w:rsidRPr="001E3EBA">
        <w:rPr>
          <w:rFonts w:ascii="Arial" w:hAnsi="Arial" w:cs="Arial"/>
        </w:rPr>
        <w:t>t.j</w:t>
      </w:r>
      <w:proofErr w:type="spellEnd"/>
      <w:r w:rsidR="001E3EBA" w:rsidRPr="001E3EBA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E3EBA" w14:paraId="374B66B7" w14:textId="77777777" w:rsidTr="001E3E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90E9" w14:textId="77777777" w:rsidR="001E3EBA" w:rsidRPr="00F245C5" w:rsidRDefault="001E3EBA" w:rsidP="00C4258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E3EB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3EBA">
              <w:rPr>
                <w:rFonts w:ascii="Arial" w:hAnsi="Arial" w:cs="Arial"/>
              </w:rPr>
              <w:t xml:space="preserve">Pakiet 1 - Dializatory </w:t>
            </w:r>
            <w:proofErr w:type="spellStart"/>
            <w:r w:rsidRPr="001E3EBA">
              <w:rPr>
                <w:rFonts w:ascii="Arial" w:hAnsi="Arial" w:cs="Arial"/>
              </w:rPr>
              <w:t>niskoprzepływowe</w:t>
            </w:r>
            <w:proofErr w:type="spellEnd"/>
            <w:r w:rsidRPr="001E3EBA">
              <w:rPr>
                <w:rFonts w:ascii="Arial" w:hAnsi="Arial" w:cs="Arial"/>
              </w:rPr>
              <w:t xml:space="preserve"> kapilarne</w:t>
            </w:r>
          </w:p>
          <w:p w14:paraId="2C480400" w14:textId="77777777" w:rsidR="001E3EBA" w:rsidRPr="00F245C5" w:rsidRDefault="001E3EBA" w:rsidP="00C4258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E3EBA">
              <w:rPr>
                <w:rFonts w:ascii="Arial" w:hAnsi="Arial" w:cs="Arial"/>
                <w:b/>
              </w:rPr>
              <w:t>Axon</w:t>
            </w:r>
            <w:proofErr w:type="spellEnd"/>
            <w:r w:rsidRPr="001E3EBA">
              <w:rPr>
                <w:rFonts w:ascii="Arial" w:hAnsi="Arial" w:cs="Arial"/>
                <w:b/>
              </w:rPr>
              <w:t xml:space="preserve"> Lab Sp. z o.o.</w:t>
            </w:r>
          </w:p>
          <w:p w14:paraId="61CE472B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Transportowców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18D2E4A" w14:textId="77777777" w:rsidR="001E3EBA" w:rsidRPr="00F245C5" w:rsidRDefault="001E3EBA" w:rsidP="00C4258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02-858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Warszawa</w:t>
            </w:r>
          </w:p>
          <w:p w14:paraId="60359569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EBA">
              <w:rPr>
                <w:rFonts w:ascii="Arial" w:hAnsi="Arial" w:cs="Arial"/>
                <w:b/>
              </w:rPr>
              <w:t>196 543.80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2B1D6C2" w14:textId="77777777" w:rsidR="001E3EBA" w:rsidRPr="00F245C5" w:rsidRDefault="001E3EBA" w:rsidP="00C425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B887C62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Uzasadnienie wyboru:</w:t>
            </w:r>
          </w:p>
          <w:p w14:paraId="3E18A661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2B39B7F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F61432F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I. Kryterium: Cena oferty - 60</w:t>
            </w:r>
          </w:p>
          <w:p w14:paraId="615B3910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II. Warunki techniczne  - 35 punktów</w:t>
            </w:r>
          </w:p>
          <w:p w14:paraId="03A91699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III. Termin dostawy  - 5 punktów</w:t>
            </w:r>
          </w:p>
          <w:p w14:paraId="08D4A1C2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04E4F77" w14:textId="77777777" w:rsidR="001E3EBA" w:rsidRPr="00F245C5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E3EBA" w14:paraId="280835B7" w14:textId="77777777" w:rsidTr="001E3E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5631" w14:textId="77777777" w:rsidR="001E3EBA" w:rsidRPr="00F245C5" w:rsidRDefault="001E3EBA" w:rsidP="00C4258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E3EB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3EBA">
              <w:rPr>
                <w:rFonts w:ascii="Arial" w:hAnsi="Arial" w:cs="Arial"/>
              </w:rPr>
              <w:t>Pakiet 2 - Dializatory wysokoprzepływowe kapilarne</w:t>
            </w:r>
          </w:p>
          <w:p w14:paraId="21E77C3B" w14:textId="77777777" w:rsidR="001E3EBA" w:rsidRPr="00F245C5" w:rsidRDefault="001E3EBA" w:rsidP="00C4258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E3EBA">
              <w:rPr>
                <w:rFonts w:ascii="Arial" w:hAnsi="Arial" w:cs="Arial"/>
                <w:b/>
              </w:rPr>
              <w:t>Axon</w:t>
            </w:r>
            <w:proofErr w:type="spellEnd"/>
            <w:r w:rsidRPr="001E3EBA">
              <w:rPr>
                <w:rFonts w:ascii="Arial" w:hAnsi="Arial" w:cs="Arial"/>
                <w:b/>
              </w:rPr>
              <w:t xml:space="preserve"> Lab Sp. z o.o.</w:t>
            </w:r>
          </w:p>
          <w:p w14:paraId="4895A286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Transportowców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F88C646" w14:textId="77777777" w:rsidR="001E3EBA" w:rsidRPr="00F245C5" w:rsidRDefault="001E3EBA" w:rsidP="00C4258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02-858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Warszawa</w:t>
            </w:r>
          </w:p>
          <w:p w14:paraId="2D2B2BDF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EBA">
              <w:rPr>
                <w:rFonts w:ascii="Arial" w:hAnsi="Arial" w:cs="Arial"/>
                <w:b/>
              </w:rPr>
              <w:t>43 794.00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3EC594" w14:textId="77777777" w:rsidR="001E3EBA" w:rsidRPr="00F245C5" w:rsidRDefault="001E3EBA" w:rsidP="00C425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2EA81D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Uzasadnienie wyboru:</w:t>
            </w:r>
          </w:p>
          <w:p w14:paraId="7BF4495B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5AF2CAE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51FC89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I. Kryterium: Cena oferty - 60</w:t>
            </w:r>
          </w:p>
          <w:p w14:paraId="4051C7C5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II. Warunki techniczne  - 35 punktów</w:t>
            </w:r>
          </w:p>
          <w:p w14:paraId="1C69ACA8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III. Termin dostawy  - 5 punktów</w:t>
            </w:r>
          </w:p>
          <w:p w14:paraId="1D116593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F728940" w14:textId="77777777" w:rsidR="001E3EBA" w:rsidRPr="00F245C5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E3EBA" w14:paraId="78E323AD" w14:textId="77777777" w:rsidTr="001E3E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82AC" w14:textId="77777777" w:rsidR="001E3EBA" w:rsidRPr="00F245C5" w:rsidRDefault="001E3EBA" w:rsidP="00C4258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E3EBA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3EBA">
              <w:rPr>
                <w:rFonts w:ascii="Arial" w:hAnsi="Arial" w:cs="Arial"/>
              </w:rPr>
              <w:t>Pakiet 3 - Igły do hemodializy</w:t>
            </w:r>
          </w:p>
          <w:p w14:paraId="7AFEEE7A" w14:textId="77777777" w:rsidR="001E3EBA" w:rsidRPr="00F245C5" w:rsidRDefault="001E3EBA" w:rsidP="00C4258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E3EBA">
              <w:rPr>
                <w:rFonts w:ascii="Arial" w:hAnsi="Arial" w:cs="Arial"/>
                <w:b/>
              </w:rPr>
              <w:t>Axon</w:t>
            </w:r>
            <w:proofErr w:type="spellEnd"/>
            <w:r w:rsidRPr="001E3EBA">
              <w:rPr>
                <w:rFonts w:ascii="Arial" w:hAnsi="Arial" w:cs="Arial"/>
                <w:b/>
              </w:rPr>
              <w:t xml:space="preserve"> Lab Sp. z o.o.</w:t>
            </w:r>
          </w:p>
          <w:p w14:paraId="210FB10A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Transportowców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0783B4" w14:textId="77777777" w:rsidR="001E3EBA" w:rsidRPr="00F245C5" w:rsidRDefault="001E3EBA" w:rsidP="00C4258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02-858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Warszawa</w:t>
            </w:r>
          </w:p>
          <w:p w14:paraId="25547DA3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EBA">
              <w:rPr>
                <w:rFonts w:ascii="Arial" w:hAnsi="Arial" w:cs="Arial"/>
                <w:b/>
              </w:rPr>
              <w:t>18 532.80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64A9C3" w14:textId="77777777" w:rsidR="001E3EBA" w:rsidRPr="00F245C5" w:rsidRDefault="001E3EBA" w:rsidP="00C425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D1659E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Uzasadnienie wyboru:</w:t>
            </w:r>
          </w:p>
          <w:p w14:paraId="09345F0E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92F4AEB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659E100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I. Kryterium: Cena oferty - 60</w:t>
            </w:r>
          </w:p>
          <w:p w14:paraId="2119AFB8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II. Warunki techniczne  - 35 punktów</w:t>
            </w:r>
          </w:p>
          <w:p w14:paraId="7176DCD7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III. Termin dostawy  - 5 punktów</w:t>
            </w:r>
          </w:p>
          <w:p w14:paraId="78030A61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7B22932" w14:textId="77777777" w:rsidR="001E3EBA" w:rsidRPr="00F245C5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E3EBA" w14:paraId="72FEFD75" w14:textId="77777777" w:rsidTr="001E3E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8CBF" w14:textId="77777777" w:rsidR="001E3EBA" w:rsidRPr="00F245C5" w:rsidRDefault="001E3EBA" w:rsidP="00C4258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E3EBA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3EBA">
              <w:rPr>
                <w:rFonts w:ascii="Arial" w:hAnsi="Arial" w:cs="Arial"/>
              </w:rPr>
              <w:t>Pakiet 4 - Filtry płynu dializacyjnego</w:t>
            </w:r>
          </w:p>
          <w:p w14:paraId="7410609D" w14:textId="77777777" w:rsidR="001E3EBA" w:rsidRPr="00F245C5" w:rsidRDefault="001E3EBA" w:rsidP="00C4258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3EBA">
              <w:rPr>
                <w:rFonts w:ascii="Arial" w:hAnsi="Arial" w:cs="Arial"/>
                <w:b/>
              </w:rPr>
              <w:t>FRESENIUS MEDICAL CARE POLSKA</w:t>
            </w:r>
          </w:p>
          <w:p w14:paraId="33575016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UL. 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7A828F2" w14:textId="77777777" w:rsidR="001E3EBA" w:rsidRPr="00F245C5" w:rsidRDefault="001E3EBA" w:rsidP="00C4258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E3EBA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3EBA">
              <w:rPr>
                <w:rFonts w:ascii="Arial" w:hAnsi="Arial" w:cs="Arial"/>
                <w:bCs/>
              </w:rPr>
              <w:t>POZNAŃ</w:t>
            </w:r>
          </w:p>
          <w:p w14:paraId="4937944B" w14:textId="77777777" w:rsidR="001E3EBA" w:rsidRPr="00F245C5" w:rsidRDefault="001E3EBA" w:rsidP="00C4258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3EBA">
              <w:rPr>
                <w:rFonts w:ascii="Arial" w:hAnsi="Arial" w:cs="Arial"/>
                <w:b/>
              </w:rPr>
              <w:t>64 800.00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440ECEA" w14:textId="77777777" w:rsidR="001E3EBA" w:rsidRPr="00F245C5" w:rsidRDefault="001E3EBA" w:rsidP="00C4258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CDCDE2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Uzasadnienie wyboru:</w:t>
            </w:r>
          </w:p>
          <w:p w14:paraId="6760411F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2AF435C" w14:textId="61D6C402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</w:t>
            </w:r>
            <w:r w:rsidRPr="001E3EB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</w:t>
            </w:r>
            <w:r w:rsidR="00287095">
              <w:rPr>
                <w:rFonts w:ascii="Arial" w:hAnsi="Arial" w:cs="Arial"/>
              </w:rPr>
              <w:t>–</w:t>
            </w:r>
            <w:r w:rsidRPr="001E3EBA">
              <w:rPr>
                <w:rFonts w:ascii="Arial" w:hAnsi="Arial" w:cs="Arial"/>
              </w:rPr>
              <w:t xml:space="preserve"> </w:t>
            </w:r>
            <w:r w:rsidR="00287095">
              <w:rPr>
                <w:rFonts w:ascii="Arial" w:hAnsi="Arial" w:cs="Arial"/>
              </w:rPr>
              <w:t xml:space="preserve">96 </w:t>
            </w:r>
            <w:r w:rsidRPr="001E3EBA">
              <w:rPr>
                <w:rFonts w:ascii="Arial" w:hAnsi="Arial" w:cs="Arial"/>
              </w:rPr>
              <w:t xml:space="preserve">pkt. /wyliczenie wg. wzoru zamieszczonego w SWZ / przy kryterium oceny: </w:t>
            </w:r>
          </w:p>
          <w:p w14:paraId="48B81F5A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I. Kryterium: Cena oferty - 60</w:t>
            </w:r>
          </w:p>
          <w:p w14:paraId="5A978E25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II. Warunki techniczne  - 35 punktów</w:t>
            </w:r>
          </w:p>
          <w:p w14:paraId="0335021A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III. Termin dostawy  - 1 punkt</w:t>
            </w:r>
          </w:p>
          <w:p w14:paraId="239E5F10" w14:textId="77777777" w:rsidR="001E3EBA" w:rsidRPr="001E3EBA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DB1A476" w14:textId="77777777" w:rsidR="001E3EBA" w:rsidRPr="00F245C5" w:rsidRDefault="001E3EBA" w:rsidP="00C425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E3EB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3B4E735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DECBCE1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AC3BA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796E7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8F2A7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5DC8C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E3EBA" w14:paraId="77BC39E6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F939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EBA">
              <w:rPr>
                <w:rFonts w:ascii="Arial" w:hAnsi="Arial" w:cs="Arial"/>
                <w:sz w:val="22"/>
                <w:szCs w:val="22"/>
              </w:rPr>
              <w:t xml:space="preserve">Pakiet 1 - Dializatory </w:t>
            </w:r>
            <w:proofErr w:type="spellStart"/>
            <w:r w:rsidRPr="001E3EBA">
              <w:rPr>
                <w:rFonts w:ascii="Arial" w:hAnsi="Arial" w:cs="Arial"/>
                <w:sz w:val="22"/>
                <w:szCs w:val="22"/>
              </w:rPr>
              <w:t>niskoprzepływowe</w:t>
            </w:r>
            <w:proofErr w:type="spellEnd"/>
            <w:r w:rsidRPr="001E3EBA">
              <w:rPr>
                <w:rFonts w:ascii="Arial" w:hAnsi="Arial" w:cs="Arial"/>
                <w:sz w:val="22"/>
                <w:szCs w:val="22"/>
              </w:rPr>
              <w:t xml:space="preserve"> kapilarne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3F8B8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Axon</w:t>
            </w:r>
            <w:proofErr w:type="spellEnd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Lab Sp. z o.o.</w:t>
            </w:r>
          </w:p>
          <w:p w14:paraId="40496BBB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Transportowców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BB6CA4F" w14:textId="77777777" w:rsidR="001E3EBA" w:rsidRPr="007D7932" w:rsidRDefault="001E3EBA" w:rsidP="00C425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02-858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2FB0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D3E377F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6E3E4B1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472C" w14:textId="77777777" w:rsidR="001E3EBA" w:rsidRPr="007D7932" w:rsidRDefault="001E3EBA" w:rsidP="00C425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3EBA" w14:paraId="7409D615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215F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EBA">
              <w:rPr>
                <w:rFonts w:ascii="Arial" w:hAnsi="Arial" w:cs="Arial"/>
                <w:sz w:val="22"/>
                <w:szCs w:val="22"/>
              </w:rPr>
              <w:t>Pakiet 2 - Dializatory wysokoprzepływowe kapilarne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F3E3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Axon</w:t>
            </w:r>
            <w:proofErr w:type="spellEnd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Lab Sp. z o.o.</w:t>
            </w:r>
          </w:p>
          <w:p w14:paraId="41AAEBAF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Transportowców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5207675" w14:textId="77777777" w:rsidR="001E3EBA" w:rsidRPr="007D7932" w:rsidRDefault="001E3EBA" w:rsidP="00C425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02-858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D5732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2B6FA32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0A9329F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CB2B" w14:textId="77777777" w:rsidR="001E3EBA" w:rsidRPr="007D7932" w:rsidRDefault="001E3EBA" w:rsidP="00C425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3EBA" w14:paraId="40B5DCFB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6DCF0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EBA">
              <w:rPr>
                <w:rFonts w:ascii="Arial" w:hAnsi="Arial" w:cs="Arial"/>
                <w:sz w:val="22"/>
                <w:szCs w:val="22"/>
              </w:rPr>
              <w:t>Pakiet 2 - Dializatory wysokoprzepływowe kapilarne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C006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</w:t>
            </w:r>
          </w:p>
          <w:p w14:paraId="1871820B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5596ADFF" w14:textId="77777777" w:rsidR="001E3EBA" w:rsidRPr="007D7932" w:rsidRDefault="001E3EBA" w:rsidP="00C425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ECDA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1 - Cena - 57.52</w:t>
            </w:r>
          </w:p>
          <w:p w14:paraId="1594192D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D968CBE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2341C" w14:textId="77777777" w:rsidR="001E3EBA" w:rsidRPr="007D7932" w:rsidRDefault="001E3EBA" w:rsidP="00C425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 xml:space="preserve">  97,52</w:t>
            </w:r>
          </w:p>
        </w:tc>
      </w:tr>
      <w:tr w:rsidR="001E3EBA" w14:paraId="3D6344C2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559D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EBA">
              <w:rPr>
                <w:rFonts w:ascii="Arial" w:hAnsi="Arial" w:cs="Arial"/>
                <w:sz w:val="22"/>
                <w:szCs w:val="22"/>
              </w:rPr>
              <w:t>Pakiet 2 - Dializatory wysokoprzepływowe kapilarne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2601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DFEB027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lastRenderedPageBreak/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EB8C66C" w14:textId="77777777" w:rsidR="001E3EBA" w:rsidRPr="007D7932" w:rsidRDefault="001E3EBA" w:rsidP="00C425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0F99E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lastRenderedPageBreak/>
              <w:t>1 - Cena - 49.40</w:t>
            </w:r>
          </w:p>
          <w:p w14:paraId="4795212D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2 - Warunki techniczne - 20.00</w:t>
            </w:r>
          </w:p>
          <w:p w14:paraId="3F26A213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lastRenderedPageBreak/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8DDD" w14:textId="77777777" w:rsidR="001E3EBA" w:rsidRPr="007D7932" w:rsidRDefault="001E3EBA" w:rsidP="00C425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lastRenderedPageBreak/>
              <w:t xml:space="preserve">  70,40</w:t>
            </w:r>
          </w:p>
        </w:tc>
      </w:tr>
      <w:tr w:rsidR="001E3EBA" w14:paraId="540B95DC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886A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EBA">
              <w:rPr>
                <w:rFonts w:ascii="Arial" w:hAnsi="Arial" w:cs="Arial"/>
                <w:sz w:val="22"/>
                <w:szCs w:val="22"/>
              </w:rPr>
              <w:t>Pakiet 3 - Igły do hemodializy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1E5A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Axon</w:t>
            </w:r>
            <w:proofErr w:type="spellEnd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Lab Sp. z o.o.</w:t>
            </w:r>
          </w:p>
          <w:p w14:paraId="64F84659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Transportowców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23AFB480" w14:textId="77777777" w:rsidR="001E3EBA" w:rsidRPr="007D7932" w:rsidRDefault="001E3EBA" w:rsidP="00C425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02-858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C691E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F497CD7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1470EE3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D895" w14:textId="77777777" w:rsidR="001E3EBA" w:rsidRPr="007D7932" w:rsidRDefault="001E3EBA" w:rsidP="00C425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3EBA" w14:paraId="105131EF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0F412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EBA">
              <w:rPr>
                <w:rFonts w:ascii="Arial" w:hAnsi="Arial" w:cs="Arial"/>
                <w:sz w:val="22"/>
                <w:szCs w:val="22"/>
              </w:rPr>
              <w:t>Pakiet 3 - Igły do hemodializy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4248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99BCC00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8EE01FA" w14:textId="77777777" w:rsidR="001E3EBA" w:rsidRPr="007D7932" w:rsidRDefault="001E3EBA" w:rsidP="00C425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EB5D3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1 - Cena - 42.55</w:t>
            </w:r>
          </w:p>
          <w:p w14:paraId="2E224FF9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562C1B8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ADDF" w14:textId="77777777" w:rsidR="001E3EBA" w:rsidRPr="007D7932" w:rsidRDefault="001E3EBA" w:rsidP="00C425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 xml:space="preserve">  78,55</w:t>
            </w:r>
          </w:p>
        </w:tc>
      </w:tr>
      <w:tr w:rsidR="001E3EBA" w14:paraId="024DADD1" w14:textId="77777777" w:rsidTr="001E3E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6336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3EBA">
              <w:rPr>
                <w:rFonts w:ascii="Arial" w:hAnsi="Arial" w:cs="Arial"/>
                <w:sz w:val="22"/>
                <w:szCs w:val="22"/>
              </w:rPr>
              <w:t>Pakiet 4 - Filtry płynu dializacyjnego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BC9BD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EBA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</w:t>
            </w:r>
          </w:p>
          <w:p w14:paraId="4DA71733" w14:textId="77777777" w:rsidR="001E3EBA" w:rsidRPr="007D7932" w:rsidRDefault="001E3EBA" w:rsidP="00C4258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1E31DA92" w14:textId="77777777" w:rsidR="001E3EBA" w:rsidRPr="007D7932" w:rsidRDefault="001E3EBA" w:rsidP="00C4258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3EBA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AD1C0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36DB43A" w14:textId="77777777" w:rsidR="001E3EBA" w:rsidRPr="001E3EBA" w:rsidRDefault="001E3EBA" w:rsidP="00C4258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2A7EA1D" w14:textId="77777777" w:rsidR="001E3EBA" w:rsidRPr="007D7932" w:rsidRDefault="001E3EBA" w:rsidP="00C4258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D3A97" w14:textId="77777777" w:rsidR="001E3EBA" w:rsidRPr="007D7932" w:rsidRDefault="001E3EBA" w:rsidP="00C4258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3EBA">
              <w:rPr>
                <w:rFonts w:ascii="Arial" w:hAnsi="Arial" w:cs="Arial"/>
                <w:sz w:val="22"/>
                <w:szCs w:val="22"/>
              </w:rPr>
              <w:t xml:space="preserve">  96,00</w:t>
            </w:r>
          </w:p>
        </w:tc>
      </w:tr>
    </w:tbl>
    <w:p w14:paraId="7911E12C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3DF8424F" w14:textId="61986BCE" w:rsidR="008642B3" w:rsidRDefault="001E3EBA" w:rsidP="00B36EDA">
      <w:pPr>
        <w:ind w:right="-425"/>
        <w:jc w:val="right"/>
        <w:rPr>
          <w:rFonts w:ascii="Arial" w:hAnsi="Arial" w:cs="Arial"/>
        </w:rPr>
      </w:pPr>
      <w:r w:rsidRPr="001E3EBA">
        <w:rPr>
          <w:rFonts w:ascii="Arial" w:hAnsi="Arial" w:cs="Arial"/>
        </w:rPr>
        <w:t xml:space="preserve">  </w:t>
      </w:r>
      <w:bookmarkEnd w:id="0"/>
      <w:r w:rsidR="00287095">
        <w:rPr>
          <w:rFonts w:ascii="Arial" w:hAnsi="Arial" w:cs="Arial"/>
        </w:rPr>
        <w:t>Dyrektor SP ZOZ Kolbuszowa</w:t>
      </w:r>
    </w:p>
    <w:p w14:paraId="2F6CA025" w14:textId="618FCB0A" w:rsidR="00287095" w:rsidRPr="00B36EDA" w:rsidRDefault="00287095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287095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F8D33" w14:textId="77777777" w:rsidR="00C24BF4" w:rsidRDefault="00C24BF4">
      <w:r>
        <w:separator/>
      </w:r>
    </w:p>
  </w:endnote>
  <w:endnote w:type="continuationSeparator" w:id="0">
    <w:p w14:paraId="5E272F08" w14:textId="77777777" w:rsidR="00C24BF4" w:rsidRDefault="00C2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B93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695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A3F6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3F06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ABE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EB629" w14:textId="77777777" w:rsidR="00C24BF4" w:rsidRDefault="00C24BF4">
      <w:r>
        <w:separator/>
      </w:r>
    </w:p>
  </w:footnote>
  <w:footnote w:type="continuationSeparator" w:id="0">
    <w:p w14:paraId="5F43DD7B" w14:textId="77777777" w:rsidR="00C24BF4" w:rsidRDefault="00C24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2F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8BBB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8AF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BF4"/>
    <w:rsid w:val="00022322"/>
    <w:rsid w:val="00042497"/>
    <w:rsid w:val="000C1E6F"/>
    <w:rsid w:val="000E4E56"/>
    <w:rsid w:val="001A1468"/>
    <w:rsid w:val="001B7815"/>
    <w:rsid w:val="001E3EBA"/>
    <w:rsid w:val="00211A34"/>
    <w:rsid w:val="0028709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24BF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34085"/>
  <w15:chartTrackingRefBased/>
  <w15:docId w15:val="{D4827AC5-3F15-4CAD-983D-F38099A8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840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2024-10-07T06:44:00Z</cp:lastPrinted>
  <dcterms:created xsi:type="dcterms:W3CDTF">2024-10-07T06:44:00Z</dcterms:created>
  <dcterms:modified xsi:type="dcterms:W3CDTF">2024-10-07T06:44:00Z</dcterms:modified>
</cp:coreProperties>
</file>