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2507C" w14:textId="77777777" w:rsidR="00B36EDA" w:rsidRPr="00353FDC" w:rsidRDefault="00564488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64488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564488">
        <w:rPr>
          <w:rFonts w:ascii="Arial" w:hAnsi="Arial" w:cs="Arial"/>
        </w:rPr>
        <w:t>2024-10-08</w:t>
      </w:r>
    </w:p>
    <w:p w14:paraId="3BD6858E" w14:textId="77777777" w:rsidR="00B36EDA" w:rsidRPr="00353FDC" w:rsidRDefault="00564488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564488">
        <w:rPr>
          <w:rFonts w:ascii="Arial" w:hAnsi="Arial" w:cs="Arial"/>
          <w:b/>
          <w:bCs/>
        </w:rPr>
        <w:t>Samodzielny Publiczny Zespół Opieki Zdrowotnej w Kolbuszowej</w:t>
      </w:r>
    </w:p>
    <w:p w14:paraId="2FCE70A1" w14:textId="77777777" w:rsidR="00B36EDA" w:rsidRPr="00353FDC" w:rsidRDefault="00564488" w:rsidP="00B36EDA">
      <w:pPr>
        <w:spacing w:line="360" w:lineRule="auto"/>
        <w:ind w:right="3969"/>
        <w:rPr>
          <w:rFonts w:ascii="Arial" w:hAnsi="Arial" w:cs="Arial"/>
        </w:rPr>
      </w:pPr>
      <w:r w:rsidRPr="00564488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564488">
        <w:rPr>
          <w:rFonts w:ascii="Arial" w:hAnsi="Arial" w:cs="Arial"/>
        </w:rPr>
        <w:t>4</w:t>
      </w:r>
    </w:p>
    <w:p w14:paraId="1DC39460" w14:textId="77777777" w:rsidR="00B36EDA" w:rsidRPr="00353FDC" w:rsidRDefault="00564488" w:rsidP="00B36EDA">
      <w:pPr>
        <w:ind w:right="3969"/>
        <w:rPr>
          <w:rFonts w:ascii="Arial" w:hAnsi="Arial" w:cs="Arial"/>
        </w:rPr>
      </w:pPr>
      <w:r w:rsidRPr="00564488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564488">
        <w:rPr>
          <w:rFonts w:ascii="Arial" w:hAnsi="Arial" w:cs="Arial"/>
        </w:rPr>
        <w:t>Kolbuszowa</w:t>
      </w:r>
    </w:p>
    <w:p w14:paraId="731FF014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4A1ADD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4F563D4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1D36FD32" w14:textId="77777777" w:rsidTr="00B36EDA">
        <w:tc>
          <w:tcPr>
            <w:tcW w:w="9923" w:type="dxa"/>
            <w:shd w:val="clear" w:color="auto" w:fill="F2F2F2"/>
            <w:hideMark/>
          </w:tcPr>
          <w:p w14:paraId="6503AA29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8A3C12F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19C27D3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EB0C07D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34921B88" w14:textId="77777777" w:rsidTr="00B36EDA">
        <w:tc>
          <w:tcPr>
            <w:tcW w:w="2269" w:type="dxa"/>
            <w:shd w:val="clear" w:color="auto" w:fill="auto"/>
          </w:tcPr>
          <w:p w14:paraId="1DD55866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CAD047E" w14:textId="77777777" w:rsidR="00B36EDA" w:rsidRPr="00353FDC" w:rsidRDefault="0056448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Dostawa produktów farmaceutycznych w 50 pakietach.</w:t>
            </w:r>
          </w:p>
        </w:tc>
      </w:tr>
      <w:tr w:rsidR="00564488" w:rsidRPr="00353FDC" w14:paraId="38BDDB53" w14:textId="77777777" w:rsidTr="008E52D5">
        <w:tc>
          <w:tcPr>
            <w:tcW w:w="2269" w:type="dxa"/>
            <w:shd w:val="clear" w:color="auto" w:fill="auto"/>
          </w:tcPr>
          <w:p w14:paraId="64370E5D" w14:textId="77777777" w:rsidR="00564488" w:rsidRPr="00353FDC" w:rsidRDefault="00564488" w:rsidP="008E52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F2EFD72" w14:textId="77777777" w:rsidR="00564488" w:rsidRPr="00353FDC" w:rsidRDefault="00564488" w:rsidP="008E52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Eap-2412/12/24/D</w:t>
            </w:r>
          </w:p>
        </w:tc>
      </w:tr>
    </w:tbl>
    <w:p w14:paraId="6693E1FB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2514A6D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64488" w:rsidRPr="00564488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564488" w:rsidRPr="00564488">
        <w:rPr>
          <w:rFonts w:ascii="Arial" w:hAnsi="Arial" w:cs="Arial"/>
        </w:rPr>
        <w:t>(</w:t>
      </w:r>
      <w:proofErr w:type="spellStart"/>
      <w:r w:rsidR="00564488" w:rsidRPr="00564488">
        <w:rPr>
          <w:rFonts w:ascii="Arial" w:hAnsi="Arial" w:cs="Arial"/>
        </w:rPr>
        <w:t>t.j</w:t>
      </w:r>
      <w:proofErr w:type="spellEnd"/>
      <w:r w:rsidR="00564488" w:rsidRPr="00564488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64488" w14:paraId="0A63744C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11530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1 - PŁYNY INFUZYJNE I</w:t>
            </w:r>
          </w:p>
          <w:p w14:paraId="25B680E5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HURTOWNIA FARMACEUTYCZNA MEDIFARM SPÓŁKA Z OGRANICZONA ODPOWIEDZIALNOSCIA</w:t>
            </w:r>
          </w:p>
          <w:p w14:paraId="657B9C58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Bławatków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229BCED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Tychy</w:t>
            </w:r>
          </w:p>
          <w:p w14:paraId="2641AB96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81 031.32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0606B04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DF643E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B97F1B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F221DC2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ADC483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5FCB03F3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7F6781F2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341E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2 - HIALURONIAN + CHONDROITYNA</w:t>
            </w:r>
          </w:p>
          <w:p w14:paraId="25E938B1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IMED Poland Sp. z o.o.</w:t>
            </w:r>
          </w:p>
          <w:p w14:paraId="7F30B750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Puławska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314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AF5702D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02-819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04DD286C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123 120.00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36461F2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0E48E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18104E9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4A2D96E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67C391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56A7D371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46A1F438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11055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3 - TUBERCULINUM</w:t>
            </w:r>
          </w:p>
          <w:p w14:paraId="7B0C6A9C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CENTRALA FARMACEUTYCZNA CEFARM SA</w:t>
            </w:r>
          </w:p>
          <w:p w14:paraId="2662EBCB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UL.JANA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FC8DCF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62D9077A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13 267.80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B00C5E3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7B464E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564488">
              <w:rPr>
                <w:rFonts w:ascii="Arial" w:hAnsi="Arial" w:cs="Arial"/>
              </w:rPr>
              <w:t>zasadnienie</w:t>
            </w:r>
            <w:proofErr w:type="spellEnd"/>
            <w:r w:rsidRPr="00564488">
              <w:rPr>
                <w:rFonts w:ascii="Arial" w:hAnsi="Arial" w:cs="Arial"/>
              </w:rPr>
              <w:t xml:space="preserve"> wyboru:</w:t>
            </w:r>
          </w:p>
          <w:p w14:paraId="4E8F46F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9A30850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E82CBF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6AD69F16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51449FD8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F178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4 - LEKI RÓŻNE</w:t>
            </w:r>
          </w:p>
          <w:p w14:paraId="2D965C5D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z o. o.</w:t>
            </w:r>
          </w:p>
          <w:p w14:paraId="7C623878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bCs/>
              </w:rPr>
              <w:t>ul.Wolska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F1D47E2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Płochocin</w:t>
            </w:r>
          </w:p>
          <w:p w14:paraId="015B7F59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195 757.12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E312F6F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FF56E5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564488">
              <w:rPr>
                <w:rFonts w:ascii="Arial" w:hAnsi="Arial" w:cs="Arial"/>
              </w:rPr>
              <w:t>zasadnienie</w:t>
            </w:r>
            <w:proofErr w:type="spellEnd"/>
            <w:r w:rsidRPr="00564488">
              <w:rPr>
                <w:rFonts w:ascii="Arial" w:hAnsi="Arial" w:cs="Arial"/>
              </w:rPr>
              <w:t xml:space="preserve"> wyboru:</w:t>
            </w:r>
          </w:p>
          <w:p w14:paraId="75971413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FEA06E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0171CF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61BE014C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7B173814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4F623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5 - TEICOPLANINA</w:t>
            </w:r>
          </w:p>
          <w:p w14:paraId="4953804B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Farmacol Logistyka Sp. z o.o.</w:t>
            </w:r>
          </w:p>
          <w:p w14:paraId="236DA67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0973E27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Katowice</w:t>
            </w:r>
          </w:p>
          <w:p w14:paraId="053836BD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31 914.00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989899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22F84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564488">
              <w:rPr>
                <w:rFonts w:ascii="Arial" w:hAnsi="Arial" w:cs="Arial"/>
              </w:rPr>
              <w:t>zasadnienie</w:t>
            </w:r>
            <w:proofErr w:type="spellEnd"/>
            <w:r w:rsidRPr="00564488">
              <w:rPr>
                <w:rFonts w:ascii="Arial" w:hAnsi="Arial" w:cs="Arial"/>
              </w:rPr>
              <w:t xml:space="preserve"> wyboru:</w:t>
            </w:r>
          </w:p>
          <w:p w14:paraId="659C903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2548922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01DB55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4EC1C7B5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60D4F4C9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427D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6 - MIRCERA</w:t>
            </w:r>
          </w:p>
          <w:p w14:paraId="5E368C8D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Roche Polska Sp. z o.o.</w:t>
            </w:r>
          </w:p>
          <w:p w14:paraId="6DBAE09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5466210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682CC0A0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94 748.40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7E6988A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476948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564488">
              <w:rPr>
                <w:rFonts w:ascii="Arial" w:hAnsi="Arial" w:cs="Arial"/>
              </w:rPr>
              <w:t>zasadnienie</w:t>
            </w:r>
            <w:proofErr w:type="spellEnd"/>
            <w:r w:rsidRPr="00564488">
              <w:rPr>
                <w:rFonts w:ascii="Arial" w:hAnsi="Arial" w:cs="Arial"/>
              </w:rPr>
              <w:t xml:space="preserve"> wyboru:</w:t>
            </w:r>
          </w:p>
          <w:p w14:paraId="542C5023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30B33C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FCECDD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5BBC45F7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15140539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FBDFA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7 - ŻYWIENIE DOJELITOWE 1</w:t>
            </w:r>
          </w:p>
          <w:p w14:paraId="2AE7FC6F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S.A.</w:t>
            </w:r>
          </w:p>
          <w:p w14:paraId="20CBF549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564488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B8DA585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1413BB68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104 625.10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4094153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21BDE0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564488">
              <w:rPr>
                <w:rFonts w:ascii="Arial" w:hAnsi="Arial" w:cs="Arial"/>
              </w:rPr>
              <w:t>zasadnienie</w:t>
            </w:r>
            <w:proofErr w:type="spellEnd"/>
            <w:r w:rsidRPr="00564488">
              <w:rPr>
                <w:rFonts w:ascii="Arial" w:hAnsi="Arial" w:cs="Arial"/>
              </w:rPr>
              <w:t xml:space="preserve"> wyboru:</w:t>
            </w:r>
          </w:p>
          <w:p w14:paraId="02207F7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3C6CD6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CC3AD3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29D96C14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260BCE89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919E6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8 - GĄBKI ŻELATYNOWE HEMOSTATYCZNE</w:t>
            </w:r>
          </w:p>
          <w:p w14:paraId="2A035D41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Promedica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Toruń Spółka z ograniczoną odpowiedzialnością</w:t>
            </w:r>
          </w:p>
          <w:p w14:paraId="5E1D5224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Grudziądzka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159a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5E50C84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Toruń</w:t>
            </w:r>
          </w:p>
          <w:p w14:paraId="5F1DEAD5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8 958.60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9C6E724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E9E09E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0FEF8545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2D85625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06DBE7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3D314408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444BE238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1944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9 - LEKI RÓŻNE I</w:t>
            </w:r>
          </w:p>
          <w:p w14:paraId="2E7901B9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Lek S.A.</w:t>
            </w:r>
          </w:p>
          <w:p w14:paraId="7343DCA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Podlipie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D744F88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95-010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Stryków</w:t>
            </w:r>
          </w:p>
          <w:p w14:paraId="421BC0B0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519 682.28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BC0730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6CA1D0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6F889F8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75DA8C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F20E24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7B95FE5B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4661A8B7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24D3F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10 - ŻYWIENIE P/JELITOWE, PŁYNY</w:t>
            </w:r>
          </w:p>
          <w:p w14:paraId="5ACA27A0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Aesculap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</w:rPr>
              <w:t>Chifa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185F18BE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44EEEB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Nowy Tomyśl</w:t>
            </w:r>
          </w:p>
          <w:p w14:paraId="568E6232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212 727.60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F59F42D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8F93E4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CD74B7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A77D37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1F9AE4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32A03017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7AFBE31F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23D76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11 - LEKI RÓŻNE II</w:t>
            </w:r>
          </w:p>
          <w:p w14:paraId="244CAE90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Farmacol Logistyka Sp. z o.o.</w:t>
            </w:r>
          </w:p>
          <w:p w14:paraId="2CD183DC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BC5593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Katowice</w:t>
            </w:r>
          </w:p>
          <w:p w14:paraId="602BF39E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126 060.57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2DE11F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8222B3E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1E1C03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C97DDE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9283A7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57588BE6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3DAF7631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2409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12 - LEKI RÓŻNE III</w:t>
            </w:r>
          </w:p>
          <w:p w14:paraId="738425D6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Sanofi Sp. z o.o.</w:t>
            </w:r>
          </w:p>
          <w:p w14:paraId="2FAC8844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Kasprzaka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8F4668F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01-211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230F24DD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232 960.44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705EC82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94EEFD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455242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15842A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2020F1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240A641D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1D9C0A85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157D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13 - PŁYNY DO PŁUKANIA PĘCHERZA</w:t>
            </w:r>
          </w:p>
          <w:p w14:paraId="74830E29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OSS sp. z o.o.</w:t>
            </w:r>
          </w:p>
          <w:p w14:paraId="62C32C1C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Siennicka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48019B1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80-758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Gdańsk</w:t>
            </w:r>
          </w:p>
          <w:p w14:paraId="71668E3D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8 910.00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6BAC94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BC86B53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02CA4CE3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5F44C2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81A23A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0DD77479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0147FCAA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C4B83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14 - LEKI RÓŻNE IV</w:t>
            </w:r>
          </w:p>
          <w:p w14:paraId="37F9A719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Delfarma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7F8C40FF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Św. Teresy od Dzieciątka Jezus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2A66B73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91-222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Łódź</w:t>
            </w:r>
          </w:p>
          <w:p w14:paraId="0574FB8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24 861.60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E1972B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07150D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0638456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7CBDB82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2B0E890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77D6AA16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35376215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4C42C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15 - LEKI RÓŻNE V</w:t>
            </w:r>
          </w:p>
          <w:p w14:paraId="4ED6B196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S.A.</w:t>
            </w:r>
          </w:p>
          <w:p w14:paraId="1D67B87D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564488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F1D4397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10B6C9D5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520 558.53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F6998EA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1C2D1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50FB7EC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B3BC94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FA55D9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2605526A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57E5A5D5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A9499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16 - ŻYWIENIE DOJELITOWE  II</w:t>
            </w:r>
          </w:p>
          <w:p w14:paraId="18E38AAD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PPHU "Specjał" sp. z o.o.</w:t>
            </w:r>
          </w:p>
          <w:p w14:paraId="6C4BC132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Aleja Jana Pawła II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/5</w:t>
            </w:r>
          </w:p>
          <w:p w14:paraId="313F9DC4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00-175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709432C1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173 748.30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06C0C0E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C1724F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2EF1F432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331E6A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C6A48E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147B43D3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4C43B771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7AE5A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 xml:space="preserve">Pakiet 17 - PARACETAMOL </w:t>
            </w:r>
            <w:proofErr w:type="spellStart"/>
            <w:r w:rsidRPr="00564488">
              <w:rPr>
                <w:rFonts w:ascii="Arial" w:hAnsi="Arial" w:cs="Arial"/>
              </w:rPr>
              <w:t>inj</w:t>
            </w:r>
            <w:proofErr w:type="spellEnd"/>
          </w:p>
          <w:p w14:paraId="47888198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PPHU "Specjał" sp. z o.o.</w:t>
            </w:r>
          </w:p>
          <w:p w14:paraId="5AE08852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Aleja Jana Pawła II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/5</w:t>
            </w:r>
          </w:p>
          <w:p w14:paraId="72DAA567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00-175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490844AC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99 727.20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D3F55D2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CC433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43C4ED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8A9FD4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C665ED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3E5133F9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46597583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137AD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18 - LEKI RÓŻNE VI</w:t>
            </w:r>
          </w:p>
          <w:p w14:paraId="4721C894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Egis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Polska Dystrybucja Sp. z o.o.</w:t>
            </w:r>
          </w:p>
          <w:p w14:paraId="7618C2B5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Komitetu Obrony Robotników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45 D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EF29E01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02-146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2CA456C5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9 459.72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7A18534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A7FFA3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2AAF50D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2BD5D2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5AAEC6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193CA382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2BE945CF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E00C6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19 -  HEPARYNA +TAUROLIDYNA</w:t>
            </w:r>
          </w:p>
          <w:p w14:paraId="5B709221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08A2F2E7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E4D4582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257071E8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111 877.20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5CE977D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19677D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47F6BD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759B61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7AB115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78C4AB37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774B1273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7CE2C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21 - COAGULATION FACTOR</w:t>
            </w:r>
          </w:p>
          <w:p w14:paraId="251D3BC3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Bialmed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6D8A7025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FD2024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73C70A1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84 240.00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5DA64A1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53335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10E5ECB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FB82830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6EA9A3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612C3070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4685E47A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FB6D9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22 - DAERBOPOETYNA</w:t>
            </w:r>
          </w:p>
          <w:p w14:paraId="73E65A0D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Amgen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67199FE7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Puławska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18526F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02-715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091F4D49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226 314.00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0E49EA6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A6F17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88A2DAE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807690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F559625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116E10C4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373154F1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AFBC8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24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24 - MAŚCI ,CZOPKI ,SYROPY</w:t>
            </w:r>
          </w:p>
          <w:p w14:paraId="69B9EADD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1C741DDE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DAA919C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03A0DDD9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243 182.50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D6B8EF2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257ADD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68B4AF00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6AA7F0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5D8C65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683E4030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16B71AE1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483C7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25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25 - KONTRASTY</w:t>
            </w:r>
          </w:p>
          <w:p w14:paraId="2E906E84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75EC964A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04E9B02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329D5499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7 500.60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C34640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66AE8D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5E72F63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B5C76B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543496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21640F99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0C2C66B3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E95B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26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26 - TABLETKI</w:t>
            </w:r>
          </w:p>
          <w:p w14:paraId="4A9B03B4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37E9DA58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6A4686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05205362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189 200.53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42B7BC4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37EBA3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2357B97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772B742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6ED658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5C5D8E64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5E2D8013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A8BC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27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27 - LEKI RÓŻNE VII</w:t>
            </w:r>
          </w:p>
          <w:p w14:paraId="4992079E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Servier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Polska Services Sp. z o.o.</w:t>
            </w:r>
          </w:p>
          <w:p w14:paraId="023B11A4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Burakowska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F2080DE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01-066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0CFC98A6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15 266.23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178D42C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3707AD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2D2588A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3F88D3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14E5E4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7684C2AE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57F5FACA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4447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28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28 - LEK p/GRZYBICZY</w:t>
            </w:r>
          </w:p>
          <w:p w14:paraId="5023166F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z o. o.</w:t>
            </w:r>
          </w:p>
          <w:p w14:paraId="6D207477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bCs/>
              </w:rPr>
              <w:t>ul.Wolska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20F8C3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Płochocin</w:t>
            </w:r>
          </w:p>
          <w:p w14:paraId="38F40A50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15 552.00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3C5EC1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80BD4B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8ECA96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A2BB95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A725895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3FBD3062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0E96D1CB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2F366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30 - INSULINY</w:t>
            </w:r>
          </w:p>
          <w:p w14:paraId="106045A2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NEUCA S.A.</w:t>
            </w:r>
          </w:p>
          <w:p w14:paraId="585C0675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Forteczna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35-37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708F98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Toruń</w:t>
            </w:r>
          </w:p>
          <w:p w14:paraId="424192EF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7 920.93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8AEB70F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1B1AB4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680524D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863996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0011F4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161A6B65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4591C7D3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12E4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31 - AMPUŁKI I</w:t>
            </w:r>
          </w:p>
          <w:p w14:paraId="1D108CDF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1EF90AE6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323E2C2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22BF181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274 297.71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0B6473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8195790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F40E33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75A704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3923AD2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0BE75AC4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22D025E1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D374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32 - LEKI RÓŻNE VIII</w:t>
            </w:r>
          </w:p>
          <w:p w14:paraId="4EDBCEE6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Farmacol Logistyka Sp. z o.o.</w:t>
            </w:r>
          </w:p>
          <w:p w14:paraId="619D2B8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59B3840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Katowice</w:t>
            </w:r>
          </w:p>
          <w:p w14:paraId="0EC9CC2A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6 513.48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EAA23B9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029607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1E65F98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921F95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7678E3E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1AC8C23C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1C275A79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9F76A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33 - LEKI RÓŻNE IX</w:t>
            </w:r>
          </w:p>
          <w:p w14:paraId="7EA56CB4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CENTRALA FARMACEUTYCZNA CEFARM SA</w:t>
            </w:r>
          </w:p>
          <w:p w14:paraId="2B48355F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UL.JANA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C343A48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4AAC9B8C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19 988.59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AD816F6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F5B1B0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22AE6A02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82583A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237741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546E07A0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039B5850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6832A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34 - LEKI DO ZNIECZULEŃ</w:t>
            </w:r>
          </w:p>
          <w:p w14:paraId="56A2A65E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S.A.</w:t>
            </w:r>
          </w:p>
          <w:p w14:paraId="38D54242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564488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85BBD35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2276954A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44 664.48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A49F51A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24CA94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120709E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3136EC2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B8CD6C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35186304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12DECC2F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7AFF4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35 - LEKI RÓŻNE X</w:t>
            </w:r>
          </w:p>
          <w:p w14:paraId="4B461B00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S.A.</w:t>
            </w:r>
          </w:p>
          <w:p w14:paraId="5B86B67A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564488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A133A3D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2EAE20C9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15 800.94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92C84B3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BEBC46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ED9B905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19BD15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1BB500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29FABAD8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2B726E1B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BE724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36 - PŁYNY DO IRYGACJI</w:t>
            </w:r>
          </w:p>
          <w:p w14:paraId="62EF0F2A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HURTOWNIA FARMACEUTYCZNA MEDIFARM SPÓŁKA Z OGRANICZONA ODPOWIEDZIALNOSCIA</w:t>
            </w:r>
          </w:p>
          <w:p w14:paraId="0825BC37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Bławatków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AB24A6C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Tychy</w:t>
            </w:r>
          </w:p>
          <w:p w14:paraId="14DDCCCE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488 430.00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C06BDD3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9AD09F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0E64190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121FD23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FF8F36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0C9E2EB4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4ADE2ABC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6DCEB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37 - PŁYNY INFUZYJNE II</w:t>
            </w:r>
          </w:p>
          <w:p w14:paraId="1C861EC8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HURTOWNIA FARMACEUTYCZNA MEDIFARM SPÓŁKA Z OGRANICZONA ODPOWIEDZIALNOSCIA</w:t>
            </w:r>
          </w:p>
          <w:p w14:paraId="60579859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Bławatków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B7C894B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Tychy</w:t>
            </w:r>
          </w:p>
          <w:p w14:paraId="13ABB87F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801 630.00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D1A718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F041E15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C02E7B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6803A63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04CB8D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3A5ADD07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69475BC1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A5C4B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38 - PŁYN WIELOELEKTROLITOWY</w:t>
            </w:r>
          </w:p>
          <w:p w14:paraId="36537599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Aesculap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</w:rPr>
              <w:t>Chifa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3AD34BF1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71542D4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Nowy Tomyśl</w:t>
            </w:r>
          </w:p>
          <w:p w14:paraId="65B19688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156 038.40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8E8BF3D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3FD6D3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6C53999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E38220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A7F31A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6CA0A0D7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539F7818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7DA7F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39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39 - PŁYNY DO INFUZJI</w:t>
            </w:r>
          </w:p>
          <w:p w14:paraId="69A61CBD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HURTOWNIA FARMACEUTYCZNA MEDIFARM SPÓŁKA Z OGRANICZONA ODPOWIEDZIALNOSCIA</w:t>
            </w:r>
          </w:p>
          <w:p w14:paraId="24A9805D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Bławatków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AE3360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Tychy</w:t>
            </w:r>
          </w:p>
          <w:p w14:paraId="56F59735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92 880.00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6B6A1F9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709F8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6A3EDB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9E3FEEB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AB74AF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44C4F95F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6D534216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0E9B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40 - LEKI RÓŻNE XI</w:t>
            </w:r>
          </w:p>
          <w:p w14:paraId="4D701AA3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z o. o.</w:t>
            </w:r>
          </w:p>
          <w:p w14:paraId="60BAC03F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bCs/>
              </w:rPr>
              <w:t>ul.Wolska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76E1357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Płochocin</w:t>
            </w:r>
          </w:p>
          <w:p w14:paraId="54E8E45E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69 223.68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8DDC6B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4DA86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4430FD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BC4D9A5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9DE5DB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42BD2578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2E9B6F56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B2980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41 - LEKI RÓŻNE XII</w:t>
            </w:r>
          </w:p>
          <w:p w14:paraId="6313CF5E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z o. o.</w:t>
            </w:r>
          </w:p>
          <w:p w14:paraId="0A07280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bCs/>
              </w:rPr>
              <w:t>ul.Wolska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F96ACEB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Płochocin</w:t>
            </w:r>
          </w:p>
          <w:p w14:paraId="62748531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93 684.34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B269021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17407F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5B62A7F5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2D24D4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8EC6C7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710A2E34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70FC5D4D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B0631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42 MATRYCE KOLAGENOWE</w:t>
            </w:r>
          </w:p>
          <w:p w14:paraId="6DF9585F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NEUCA S.A.</w:t>
            </w:r>
          </w:p>
          <w:p w14:paraId="11C014CC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Forteczna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35-37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0EA9953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Toruń</w:t>
            </w:r>
          </w:p>
          <w:p w14:paraId="1308B602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105 270.40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3B2EB0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97AE61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ADAA7A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15E5F3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C77F85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017E9A91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19A91015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44EC2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43 -SPIRYTUS</w:t>
            </w:r>
          </w:p>
          <w:p w14:paraId="009E2A31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Alpinus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Chemia Spółka z ograniczoną odpowiedzialnością</w:t>
            </w:r>
          </w:p>
          <w:p w14:paraId="4EC558BD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564488">
              <w:rPr>
                <w:rFonts w:ascii="Arial" w:hAnsi="Arial" w:cs="Arial"/>
                <w:bCs/>
              </w:rPr>
              <w:t>Garbary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3EA3AAF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86-050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Solec Kujawski</w:t>
            </w:r>
          </w:p>
          <w:p w14:paraId="4BD9F95B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9 652.43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3FF13A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15F76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9C08F7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B4BD34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6F4C33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06F254BA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2819EE1F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A510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44 - ALBUMINY</w:t>
            </w:r>
          </w:p>
          <w:p w14:paraId="2FFB0977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Bialmed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4CA6EBFA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AB7B62E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34D4CCD1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237 600.00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2C23A0D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039F38A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5A40E7C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7086D53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956CD2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420A8194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37F69CFD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0EF8F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45- LEKI RÓŻNE XIII</w:t>
            </w:r>
          </w:p>
          <w:p w14:paraId="3B8301B0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Farmacol Logistyka Sp. z o.o.</w:t>
            </w:r>
          </w:p>
          <w:p w14:paraId="2BE49461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1D261A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Katowice</w:t>
            </w:r>
          </w:p>
          <w:p w14:paraId="284B9D9F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55 065.31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7EA9F12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EE56C3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275BC1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9BEBD04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5660E6E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174472D9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39FDDA3A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16B8F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46-  DERITOMALTOZA</w:t>
            </w:r>
          </w:p>
          <w:p w14:paraId="6AB7F1A9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Sp. z o.o.</w:t>
            </w:r>
          </w:p>
          <w:p w14:paraId="2DBEE0C0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C0DF00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Wrocław</w:t>
            </w:r>
          </w:p>
          <w:p w14:paraId="1837ADC9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40 500.00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B12C6FF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68E95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5CCC47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B99C77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5872AE0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0D84C81E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357F0166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A6CE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47- TOCILIZUMAB</w:t>
            </w:r>
          </w:p>
          <w:p w14:paraId="39710E78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Roche Polska Sp. z o.o.</w:t>
            </w:r>
          </w:p>
          <w:p w14:paraId="4144DF12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Domaniewska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A2E8857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02-672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Warszawa</w:t>
            </w:r>
          </w:p>
          <w:p w14:paraId="36311A11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28 684.80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4C1DB51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075D6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1984F33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B235CA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6A72A26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2608AA6E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14324750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6BD0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48- CYTOSORB</w:t>
            </w:r>
          </w:p>
          <w:p w14:paraId="21E5E886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Cytosorbents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Poland Sp. z o.o.</w:t>
            </w:r>
          </w:p>
          <w:p w14:paraId="0C162DFB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Gałeczki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9EEACBB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41500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Chorzów</w:t>
            </w:r>
          </w:p>
          <w:p w14:paraId="646564C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27 131.76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0D77D16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5E66C3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73D24EC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625D9A0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51AB028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7BE4D0FC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59BF29D3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693F6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49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49 -  PARICALCITOL</w:t>
            </w:r>
          </w:p>
          <w:p w14:paraId="13C744A6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64488">
              <w:rPr>
                <w:rFonts w:ascii="Arial" w:hAnsi="Arial" w:cs="Arial"/>
                <w:b/>
              </w:rPr>
              <w:t>FRESENIUS MEDICAL CARE POLSKA</w:t>
            </w:r>
          </w:p>
          <w:p w14:paraId="5EA14694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UL. KRZYWA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C1D9765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POZNAŃ</w:t>
            </w:r>
          </w:p>
          <w:p w14:paraId="4645F2A8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18 627.15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7ADF57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8D6CAF1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6334848C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0CDD895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FAB149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636FF963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  <w:tr w:rsidR="00564488" w14:paraId="7A3653A7" w14:textId="77777777" w:rsidTr="0056448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5BD9" w14:textId="77777777" w:rsidR="00564488" w:rsidRPr="00F245C5" w:rsidRDefault="00564488" w:rsidP="008E52D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64488">
              <w:rPr>
                <w:rFonts w:ascii="Arial" w:hAnsi="Arial" w:cs="Arial"/>
                <w:b/>
                <w:bCs/>
              </w:rPr>
              <w:t>50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64488">
              <w:rPr>
                <w:rFonts w:ascii="Arial" w:hAnsi="Arial" w:cs="Arial"/>
              </w:rPr>
              <w:t>Pakiet 50- CINACALCET</w:t>
            </w:r>
          </w:p>
          <w:p w14:paraId="43343F4A" w14:textId="77777777" w:rsidR="00564488" w:rsidRPr="00F245C5" w:rsidRDefault="00564488" w:rsidP="008E52D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64488">
              <w:rPr>
                <w:rFonts w:ascii="Arial" w:hAnsi="Arial" w:cs="Arial"/>
                <w:b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</w:rPr>
              <w:t xml:space="preserve"> z o. o.</w:t>
            </w:r>
          </w:p>
          <w:p w14:paraId="466CE135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bCs/>
              </w:rPr>
              <w:t>ul.Wolska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A089A99" w14:textId="77777777" w:rsidR="00564488" w:rsidRPr="00F245C5" w:rsidRDefault="00564488" w:rsidP="008E52D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64488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64488">
              <w:rPr>
                <w:rFonts w:ascii="Arial" w:hAnsi="Arial" w:cs="Arial"/>
                <w:bCs/>
              </w:rPr>
              <w:t>Płochocin</w:t>
            </w:r>
          </w:p>
          <w:p w14:paraId="171FD273" w14:textId="77777777" w:rsidR="00564488" w:rsidRPr="00F245C5" w:rsidRDefault="00564488" w:rsidP="008E52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64488">
              <w:rPr>
                <w:rFonts w:ascii="Arial" w:hAnsi="Arial" w:cs="Arial"/>
                <w:b/>
              </w:rPr>
              <w:t>43 908.48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AD94AB6" w14:textId="77777777" w:rsidR="00564488" w:rsidRPr="00F245C5" w:rsidRDefault="00564488" w:rsidP="008E52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D140627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Uzasadnienie wyboru:</w:t>
            </w:r>
          </w:p>
          <w:p w14:paraId="443CDE6F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E2E211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</w:t>
            </w:r>
            <w:r w:rsidRPr="00564488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AB938BD" w14:textId="77777777" w:rsidR="00564488" w:rsidRPr="00564488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Kryterium: Cena oferty - 100 punktów</w:t>
            </w:r>
          </w:p>
          <w:p w14:paraId="2EC29762" w14:textId="77777777" w:rsidR="00564488" w:rsidRPr="00F245C5" w:rsidRDefault="00564488" w:rsidP="008E52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64488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113431B2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628D336B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632F3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180C2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96271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6602F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64488" w14:paraId="5CA16A2D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A80B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1 - PŁYNY INFUZYJNE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B51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HURTOWNIA FARMACEUTYCZNA MEDIFARM SPÓŁKA Z OGRANICZONA ODPOWIEDZIALNOSCIA</w:t>
            </w:r>
          </w:p>
          <w:p w14:paraId="2AB7E73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Bławatków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6C2DAA67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1C91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7B6E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32EB5152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33683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2 - HIALURONIAN + CHONDROITYNA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F0439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IMED Poland Sp. z o.o.</w:t>
            </w:r>
          </w:p>
          <w:p w14:paraId="2751E73C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314</w:t>
            </w:r>
          </w:p>
          <w:p w14:paraId="0C20AB30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02-819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4015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3E14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051A6FAA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784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3 - TUBERCULINUM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20C3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7F7A89D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1B0604D9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4BE4A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0555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5A32B1C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81C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3 - TUBERCULINUM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ACC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AFA37B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C37312E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68E2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- 56.03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0D5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56,03</w:t>
            </w:r>
          </w:p>
        </w:tc>
      </w:tr>
      <w:tr w:rsidR="00564488" w14:paraId="37348C5F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A1473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4 - LEKI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F69B9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5397D84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3507E80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1A72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654EB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6400B10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9D98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4 - LEKI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BC32D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D1B5DCD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DEA741E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5531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- 84.07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0F83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84,07</w:t>
            </w:r>
          </w:p>
        </w:tc>
      </w:tr>
      <w:tr w:rsidR="00564488" w14:paraId="698F8AE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5228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4 - LEKI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6ED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6717EBF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BC587D4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8A2F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- 79.37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09420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79,37</w:t>
            </w:r>
          </w:p>
        </w:tc>
      </w:tr>
      <w:tr w:rsidR="00564488" w14:paraId="4F239107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FD24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5 - TEICOPLANINA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916A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1EAE674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3BBD0A1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F63D0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0CA9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07923356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870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5 - TEICOPLANINA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B9D9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88A5EDC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F65FB0F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D3FD3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- 85.21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3F2B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85,21</w:t>
            </w:r>
          </w:p>
        </w:tc>
      </w:tr>
      <w:tr w:rsidR="00564488" w14:paraId="453F4F16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80E23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5 - TEICOPLANINA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3086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59F6B11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67F46604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A9D2B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- 82.08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3BD0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82,08</w:t>
            </w:r>
          </w:p>
        </w:tc>
      </w:tr>
      <w:tr w:rsidR="00564488" w14:paraId="4B121F27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9E57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6 - MIRCERA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5FF3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1DCBF4A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3474D207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A34F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E4963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3A2C36B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E563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7 - ŻYWIENIE DOJELITOWE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9CA6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AA6972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4027750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7E2F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2D8C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758338DC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EE2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7 - ŻYWIENIE DOJELITOWE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0384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70C906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80D971D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B147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- 98.18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E0143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98,18</w:t>
            </w:r>
          </w:p>
        </w:tc>
      </w:tr>
      <w:tr w:rsidR="00564488" w14:paraId="306C009F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41B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8 - GĄBKI ŻELATYNOWE HEMOSTATYCZNE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BC63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Promedica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Toruń Spółka z ograniczoną odpowiedzialnością</w:t>
            </w:r>
          </w:p>
          <w:p w14:paraId="1F7F8ADD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Grudziądzka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159a</w:t>
            </w:r>
          </w:p>
          <w:p w14:paraId="7AFF0F2E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6622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4BF5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72F21F5F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0AF1A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8 - GĄBKI ŻELATYNOWE HEMOSTATYCZNE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A3C08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314DD29A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119533AB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D2C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- 86.59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FEB5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86,59</w:t>
            </w:r>
          </w:p>
        </w:tc>
      </w:tr>
      <w:tr w:rsidR="00564488" w14:paraId="191AD7F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7380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9 - LEKI RÓŻNE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DD63C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56B0826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4C86A11F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012F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3FBA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5BA87A5F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B05F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10 - ŻYWIENIE P/JELITOWE, PŁYNY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02D78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65D278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EC2B5E5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8E71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6091E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60B9D35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6A5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 xml:space="preserve">Pakiet 11 - LEKI </w:t>
            </w: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RÓŻNE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CB2E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PPHU "Specjał" sp. z o.o.</w:t>
            </w:r>
          </w:p>
          <w:p w14:paraId="25C71896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80/5</w:t>
            </w:r>
          </w:p>
          <w:p w14:paraId="62070AD5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76D23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1 - Cena - 74.78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2B6C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74,78</w:t>
            </w:r>
          </w:p>
        </w:tc>
      </w:tr>
      <w:tr w:rsidR="00564488" w14:paraId="47B3F473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BFB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11 - LEKI RÓŻNE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9192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F12497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B98E8EA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49E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CD8C0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45C5E8DB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AA2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11 - LEKI RÓŻNE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8EB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69C5BA7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618EC1EA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1CA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- 74.17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FD8E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74,17</w:t>
            </w:r>
          </w:p>
        </w:tc>
      </w:tr>
      <w:tr w:rsidR="00564488" w14:paraId="00780DE0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033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12 - LEKI RÓŻNE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E67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597B3CE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67DBC760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C91D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57B1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C71841D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056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13 - PŁYNY DO PŁUKANIA PĘCHERZA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B8C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7BEBA17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199F617D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BBA4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DC4E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579A65CB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615F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13 - PŁYNY DO PŁUKANIA PĘCHERZA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57ED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4140F832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747E5F11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54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- 94.29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BF5E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94,29</w:t>
            </w:r>
          </w:p>
        </w:tc>
      </w:tr>
      <w:tr w:rsidR="00564488" w14:paraId="45139ADC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051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14 - LEKI RÓŻNE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1511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Delfarma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B60257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Św. Teresy od Dzieciątka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528903DE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62EB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C19BA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6CA1C7EC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8BCC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15 - LEKI RÓŻNE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8D8A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5845C02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6E9438E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1589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163C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40D5A6C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F978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15 - LEKI RÓŻNE 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EEF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20C4A8C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C94C322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EED3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- 90.74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FD045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90,74</w:t>
            </w:r>
          </w:p>
        </w:tc>
      </w:tr>
      <w:tr w:rsidR="00564488" w14:paraId="462EAE0E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231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16 - ŻYWIENIE DOJELITOWE 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EF3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14:paraId="793DE95D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80/5</w:t>
            </w:r>
          </w:p>
          <w:p w14:paraId="572E885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B59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28BC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094924AD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2F5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 xml:space="preserve">Pakiet 17 - PARACETAMOL </w:t>
            </w: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inj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E12A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14:paraId="4A3E3A8D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80/5</w:t>
            </w:r>
          </w:p>
          <w:p w14:paraId="505921AB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D6CE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85E5F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6387317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C33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18 - LEKI RÓŻNE 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EAC16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Egis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Dystrybucja Sp. z o.o.</w:t>
            </w:r>
          </w:p>
          <w:p w14:paraId="1FBCB949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Komitetu Obrony Robotników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45 D</w:t>
            </w:r>
          </w:p>
          <w:p w14:paraId="261CF19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02-146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C55E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DC3A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3AA4627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00E9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19 -  HEPARYNA +TAUROLIDYNA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3D66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8049BC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3DA3A1A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3D27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EAD20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7C550ED0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5D4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 xml:space="preserve">Pakiet 21 - </w:t>
            </w: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COAGULATION FACTOR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4003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Bialmed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CC88016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2E6CAD9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0AE3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37F8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3FDC9186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4D1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21 - COAGULATION FACTOR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7DA7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93618F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B69C6D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D84D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- 69.51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ED12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69,51</w:t>
            </w:r>
          </w:p>
        </w:tc>
      </w:tr>
      <w:tr w:rsidR="00564488" w14:paraId="1C6DF604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78E2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22 - DAERBOPOETYNA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6660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Amgen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7A438C2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145</w:t>
            </w:r>
          </w:p>
          <w:p w14:paraId="2222691C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02-715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71511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FE1FF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7BC76E16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3AD0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24 - MAŚCI ,CZOPKI ,SYROPY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BA82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8AD0CA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1CC4800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30B3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B69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4489ECD2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460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25 - KONTRASTY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5E36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C11484C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E0F64B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6FFB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F843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678695F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FCE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26 - TABLETKI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B768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7B0DEE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7653B9C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C9FC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A2914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4560BD7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28C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26 - TABLETKI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09A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CCD1D72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3EF71F5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3B22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3618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64488" w14:paraId="19C01C22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F7C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27 - LEKI RÓŻNE VII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110A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Servier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Services Sp. z o.o.</w:t>
            </w:r>
          </w:p>
          <w:p w14:paraId="52E0899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Burakowska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B0C5C3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01-066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9D64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8C7A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AC09640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408D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28 - LEK p/GRZYBICZY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D456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PPHU "Specjał" sp. z o.o.</w:t>
            </w:r>
          </w:p>
          <w:p w14:paraId="64858B9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Aleja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80/5</w:t>
            </w:r>
          </w:p>
          <w:p w14:paraId="7248B0A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D516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- 79.50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B850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79,50</w:t>
            </w:r>
          </w:p>
        </w:tc>
      </w:tr>
      <w:tr w:rsidR="00564488" w14:paraId="3EA564D3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F02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28 - LEK p/GRZYBICZY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9553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73E70B66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1AD41F8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8689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123C1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39F99854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9D7F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30 - INSULINY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E9BA8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20266B1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7CE6993B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6AC3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99E46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40BA95F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5B17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30 - INSULINY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72CF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5D461F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FBFD630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8E0F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- 98.87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D1AB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98,87</w:t>
            </w:r>
          </w:p>
        </w:tc>
      </w:tr>
      <w:tr w:rsidR="00564488" w14:paraId="60DAE0F5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0C1A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31 - AMPUŁKI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81B3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F78B15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4377460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85BB1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86D1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40F85F1A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4F97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32 - LEKI RÓŻNE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2F14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1DBEAFE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76EB72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4967A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9B36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DBCD78E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54549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32 - LEKI RÓŻNE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FB70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6EBD08D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65081722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C720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1 - Cena - 97.79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062D9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97,79</w:t>
            </w:r>
          </w:p>
        </w:tc>
      </w:tr>
      <w:tr w:rsidR="00564488" w14:paraId="4DFF86EC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64052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32 - LEKI RÓŻNE 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E6C8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F96F9C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DF8DC47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73DE0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- 96.29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D890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96,29</w:t>
            </w:r>
          </w:p>
        </w:tc>
      </w:tr>
      <w:tr w:rsidR="00564488" w14:paraId="17C5A010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7E559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33 - LEKI RÓŻNE IX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6A7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6B3F169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6E539EDD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2663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83568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52D4760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520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34 - LEKI DO ZNIECZULEŃ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932E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6D31A9E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54F8CF6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F7A0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95561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035AA7AB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FF3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34 - LEKI DO ZNIECZULEŃ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7F7C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0AD8F8E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0D1F34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2B6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- 72.98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F500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72,98</w:t>
            </w:r>
          </w:p>
        </w:tc>
      </w:tr>
      <w:tr w:rsidR="00564488" w14:paraId="419A1F90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EF41B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35 - LEKI RÓŻNE 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975C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8867F5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ACEE034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BF0F2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6DBF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4BC148B9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B5C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36 - PŁYNY DO IRYGACJI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02ED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HURTOWNIA FARMACEUTYCZNA MEDIFARM SPÓŁKA Z OGRANICZONA ODPOWIEDZIALNOSCIA</w:t>
            </w:r>
          </w:p>
          <w:p w14:paraId="739114B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Bławatków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1FD4960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BA95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1812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5E384FCB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FC769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37 - PŁYNY INFUZYJNE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D7B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HURTOWNIA FARMACEUTYCZNA MEDIFARM SPÓŁKA Z OGRANICZONA ODPOWIEDZIALNOSCIA</w:t>
            </w:r>
          </w:p>
          <w:p w14:paraId="759C854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Bławatków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10B0F44B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A77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CEE8C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568EC39F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FDE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38 - PŁYN WIELOELEKTROLITOWY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E7AF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7D70D6E2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CF084ED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8566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8AE2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52355CD6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8B5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38 - PŁYN WIELOELEKTROLITOWY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8DFA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HURTOWNIA FARMACEUTYCZNA MEDIFARM SPÓŁKA Z OGRANICZONA ODPOWIEDZIALNOSCIA</w:t>
            </w:r>
          </w:p>
          <w:p w14:paraId="789495F2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Bławatków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774954DB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3DC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- 56.94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14F9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56,94</w:t>
            </w:r>
          </w:p>
        </w:tc>
      </w:tr>
      <w:tr w:rsidR="00564488" w14:paraId="16174A8F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696A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39 - PŁYNY DO INFUZJI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3E206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HURTOWNIA FARMACEUTYCZNA MEDIFARM SPÓŁKA Z </w:t>
            </w: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OGRANICZONA ODPOWIEDZIALNOSCIA</w:t>
            </w:r>
          </w:p>
          <w:p w14:paraId="2792C3D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Bławatków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446FE9C5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7FC2B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A9A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0A3FF30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41B6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40 -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C14E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5DEA137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7F9B59C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2BC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0CF0C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7A1CB40F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1A9C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40 -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3339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48C8FC2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617F4ED2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AD8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- 90.59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C259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90,59</w:t>
            </w:r>
          </w:p>
        </w:tc>
      </w:tr>
      <w:tr w:rsidR="00564488" w14:paraId="1DAF66AE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49A9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40 -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B3F2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35208F8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D2ED11C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8EFC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- 88.64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29AB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88,64</w:t>
            </w:r>
          </w:p>
        </w:tc>
      </w:tr>
      <w:tr w:rsidR="00564488" w14:paraId="7BEF830C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2E7B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40 - LEKI RÓŻNE XI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54C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D408B4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02C768B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C721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- 84.75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27E2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84,75</w:t>
            </w:r>
          </w:p>
        </w:tc>
      </w:tr>
      <w:tr w:rsidR="00564488" w14:paraId="6EB00D0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3698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41 -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552B8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69F3000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A562787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3BF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197F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008454F5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FC07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41 -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7A50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A427A2D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355BD3B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952B4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- 90.92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AE2A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90,92</w:t>
            </w:r>
          </w:p>
        </w:tc>
      </w:tr>
      <w:tr w:rsidR="00564488" w14:paraId="42C83FD4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BEA5B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41 - LEKI RÓŻNE XII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A9D79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317E61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6E24CCD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955D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- 85.59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04087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85,59</w:t>
            </w:r>
          </w:p>
        </w:tc>
      </w:tr>
      <w:tr w:rsidR="00564488" w14:paraId="655C128D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781E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42 MATRYCE KOLAGENOWE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DD10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15E96B0A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36BC2285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51185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06EB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0A99B9F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995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42 MATRYCE KOLAGENOWE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8571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5633EEC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215D3BDE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E693A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- 99.91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784AD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99,91</w:t>
            </w:r>
          </w:p>
        </w:tc>
      </w:tr>
      <w:tr w:rsidR="00564488" w14:paraId="428C0C9D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04E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42 MATRYCE KOLAGENOWE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BEE28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31C3F0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DAA1EB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6CE0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- 97.87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C1E4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97,87</w:t>
            </w:r>
          </w:p>
        </w:tc>
      </w:tr>
      <w:tr w:rsidR="00564488" w14:paraId="656A363E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B323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43 -SPIRYTUS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0FFD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Alpinus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Chemia Spółka z ograniczoną odpowiedzialnością</w:t>
            </w:r>
          </w:p>
          <w:p w14:paraId="426472F6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Garbary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229B31B1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86-050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E237A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C06F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1961B614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FD32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44 - ALBUMINY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41E7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A52786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8E1DCD7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1DA4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BC26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72DA956E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E08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lastRenderedPageBreak/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44 - ALBUMINY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D5F69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Takeda Pharma Sp. z o.o.</w:t>
            </w:r>
          </w:p>
          <w:p w14:paraId="7901FEF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Prosta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68</w:t>
            </w:r>
          </w:p>
          <w:p w14:paraId="5C9FDA18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00-838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AEBF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- 88.89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2C208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88,89</w:t>
            </w:r>
          </w:p>
        </w:tc>
      </w:tr>
      <w:tr w:rsidR="00564488" w14:paraId="34BF16D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85B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45-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D6E9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7973CD0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004E1BC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4D1E6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52DE8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4715B26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B1B61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45-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62EB4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012AA0C3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B660592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09CB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- 92.38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9D6C6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92,38</w:t>
            </w:r>
          </w:p>
        </w:tc>
      </w:tr>
      <w:tr w:rsidR="00564488" w14:paraId="30D407BB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85F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45- LEKI RÓŻNE XIII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A214E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3FC9F9B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D83B0DC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4C090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- 78.42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2995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78,42</w:t>
            </w:r>
          </w:p>
        </w:tc>
      </w:tr>
      <w:tr w:rsidR="00564488" w14:paraId="0600F14A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592A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46-  DERITOMALTOZA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7DF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CD45C0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9DB61D2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470A2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CB4C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1A4CBA4D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54CB7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47- TOCILIZUMAB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0876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44CA53A2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28</w:t>
            </w:r>
          </w:p>
          <w:p w14:paraId="20F7539B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F2E69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4876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0C18FD6A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D0E0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48- CYTOSORB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0DDF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Cytosorbents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B113118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Gałeczki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54</w:t>
            </w:r>
          </w:p>
          <w:p w14:paraId="2D9514B3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41500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7EC98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6DB2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195C39FB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8461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49 -  PARICALCITOL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51E8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FRESENIUS MEDICAL CARE POLSKA</w:t>
            </w:r>
          </w:p>
          <w:p w14:paraId="59F814DC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UL. KRZYWA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1D452520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DF101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36591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2CEF7557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0A0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50- CINACALCET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31E7F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0A65F62D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4A1CAE2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EBDC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33C2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64488" w14:paraId="56DEB2C1" w14:textId="77777777" w:rsidTr="005644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5589A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64488">
              <w:rPr>
                <w:rFonts w:ascii="Arial" w:hAnsi="Arial" w:cs="Arial"/>
                <w:sz w:val="22"/>
                <w:szCs w:val="22"/>
              </w:rPr>
              <w:t>Pakiet 50- CINACALCET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50F85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5644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9C139A7" w14:textId="77777777" w:rsidR="00564488" w:rsidRPr="007D7932" w:rsidRDefault="00564488" w:rsidP="008E52D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64488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4CDC1CB" w14:textId="77777777" w:rsidR="00564488" w:rsidRPr="007D7932" w:rsidRDefault="00564488" w:rsidP="008E52D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448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419D" w14:textId="77777777" w:rsidR="00564488" w:rsidRPr="007D7932" w:rsidRDefault="00564488" w:rsidP="008E52D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>1 - Cena - 95.65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21F12" w14:textId="77777777" w:rsidR="00564488" w:rsidRPr="007D7932" w:rsidRDefault="00564488" w:rsidP="008E52D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4488">
              <w:rPr>
                <w:rFonts w:ascii="Arial" w:hAnsi="Arial" w:cs="Arial"/>
                <w:sz w:val="22"/>
                <w:szCs w:val="22"/>
              </w:rPr>
              <w:t xml:space="preserve">  95,65</w:t>
            </w:r>
          </w:p>
        </w:tc>
      </w:tr>
    </w:tbl>
    <w:p w14:paraId="387C7F50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1B2CFACE" w14:textId="1959B223" w:rsidR="008642B3" w:rsidRDefault="00861AAC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21139E11" w14:textId="58025337" w:rsidR="00861AAC" w:rsidRPr="00B36EDA" w:rsidRDefault="00861AAC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861AAC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344FD" w14:textId="77777777" w:rsidR="000B6956" w:rsidRDefault="000B6956">
      <w:r>
        <w:separator/>
      </w:r>
    </w:p>
  </w:endnote>
  <w:endnote w:type="continuationSeparator" w:id="0">
    <w:p w14:paraId="308FCF43" w14:textId="77777777" w:rsidR="000B6956" w:rsidRDefault="000B6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89E7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A835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2D805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CA24E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CAE2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54F24" w14:textId="77777777" w:rsidR="000B6956" w:rsidRDefault="000B6956">
      <w:r>
        <w:separator/>
      </w:r>
    </w:p>
  </w:footnote>
  <w:footnote w:type="continuationSeparator" w:id="0">
    <w:p w14:paraId="1F102E4D" w14:textId="77777777" w:rsidR="000B6956" w:rsidRDefault="000B6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5B52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989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C6FD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6956"/>
    <w:rsid w:val="00022322"/>
    <w:rsid w:val="00042497"/>
    <w:rsid w:val="000B695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4488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1AAC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0E80C"/>
  <w15:chartTrackingRefBased/>
  <w15:docId w15:val="{7804D327-7211-49FD-9C2D-60868005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31</Pages>
  <Words>6097</Words>
  <Characters>33011</Characters>
  <Application>Microsoft Office Word</Application>
  <DocSecurity>0</DocSecurity>
  <Lines>275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2024-10-08T08:13:00Z</dcterms:created>
  <dcterms:modified xsi:type="dcterms:W3CDTF">2024-10-08T08:13:00Z</dcterms:modified>
</cp:coreProperties>
</file>