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516F7" w14:textId="77777777" w:rsidR="00081D13" w:rsidRPr="00353FDC" w:rsidRDefault="00D229E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229ED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D229ED">
        <w:rPr>
          <w:rFonts w:ascii="Arial" w:hAnsi="Arial" w:cs="Arial"/>
        </w:rPr>
        <w:t>2024-10-08</w:t>
      </w:r>
    </w:p>
    <w:p w14:paraId="78AECE61" w14:textId="77777777" w:rsidR="00081D13" w:rsidRPr="00353FDC" w:rsidRDefault="00D229E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229ED">
        <w:rPr>
          <w:rFonts w:ascii="Arial" w:hAnsi="Arial" w:cs="Arial"/>
          <w:b/>
          <w:bCs/>
        </w:rPr>
        <w:t>Samodzielny Publiczny Zespół Opieki Zdrowotnej w Kolbuszowej</w:t>
      </w:r>
    </w:p>
    <w:p w14:paraId="65305878" w14:textId="77777777" w:rsidR="00081D13" w:rsidRPr="00353FDC" w:rsidRDefault="00D229ED" w:rsidP="00081D13">
      <w:pPr>
        <w:spacing w:line="360" w:lineRule="auto"/>
        <w:ind w:right="3969"/>
        <w:rPr>
          <w:rFonts w:ascii="Arial" w:hAnsi="Arial" w:cs="Arial"/>
        </w:rPr>
      </w:pPr>
      <w:r w:rsidRPr="00D229ED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D229ED">
        <w:rPr>
          <w:rFonts w:ascii="Arial" w:hAnsi="Arial" w:cs="Arial"/>
        </w:rPr>
        <w:t>4</w:t>
      </w:r>
    </w:p>
    <w:p w14:paraId="0ABEEFE7" w14:textId="77777777" w:rsidR="00081D13" w:rsidRPr="00353FDC" w:rsidRDefault="00D229ED" w:rsidP="00081D13">
      <w:pPr>
        <w:ind w:right="3969"/>
        <w:rPr>
          <w:rFonts w:ascii="Arial" w:hAnsi="Arial" w:cs="Arial"/>
        </w:rPr>
      </w:pPr>
      <w:r w:rsidRPr="00D229ED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D229ED">
        <w:rPr>
          <w:rFonts w:ascii="Arial" w:hAnsi="Arial" w:cs="Arial"/>
        </w:rPr>
        <w:t>Kolbuszowa</w:t>
      </w:r>
    </w:p>
    <w:p w14:paraId="5A063181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A611BB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003140B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7538F23" w14:textId="77777777" w:rsidTr="00C13EA9">
        <w:tc>
          <w:tcPr>
            <w:tcW w:w="10065" w:type="dxa"/>
            <w:shd w:val="clear" w:color="auto" w:fill="F2F2F2"/>
            <w:hideMark/>
          </w:tcPr>
          <w:p w14:paraId="6124AD0E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70FE1BA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BA70123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50E38A3C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270C593B" w14:textId="77777777" w:rsidTr="00081D13">
        <w:tc>
          <w:tcPr>
            <w:tcW w:w="2269" w:type="dxa"/>
            <w:shd w:val="clear" w:color="auto" w:fill="auto"/>
          </w:tcPr>
          <w:p w14:paraId="443AF6A4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514B910" w14:textId="77777777" w:rsidR="00081D13" w:rsidRPr="00353FDC" w:rsidRDefault="00D229E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29ED">
              <w:rPr>
                <w:rFonts w:ascii="Arial" w:hAnsi="Arial" w:cs="Arial"/>
                <w:bCs/>
              </w:rPr>
              <w:t>Dostawa koncentratów do dializy pozaustrojowej typu F (A+B)</w:t>
            </w:r>
          </w:p>
        </w:tc>
      </w:tr>
      <w:tr w:rsidR="00D229ED" w:rsidRPr="00353FDC" w14:paraId="171850A7" w14:textId="77777777" w:rsidTr="003E76C0">
        <w:tc>
          <w:tcPr>
            <w:tcW w:w="2269" w:type="dxa"/>
            <w:shd w:val="clear" w:color="auto" w:fill="auto"/>
          </w:tcPr>
          <w:p w14:paraId="1FC7EBAD" w14:textId="77777777" w:rsidR="00D229ED" w:rsidRPr="00353FDC" w:rsidRDefault="00D229ED" w:rsidP="003E76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3A90B03" w14:textId="77777777" w:rsidR="00D229ED" w:rsidRPr="00353FDC" w:rsidRDefault="00D229ED" w:rsidP="003E76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29ED">
              <w:rPr>
                <w:rFonts w:ascii="Arial" w:hAnsi="Arial" w:cs="Arial"/>
                <w:bCs/>
              </w:rPr>
              <w:t>Eap-2412/11/24/M</w:t>
            </w:r>
          </w:p>
        </w:tc>
      </w:tr>
    </w:tbl>
    <w:p w14:paraId="1ADAD2FD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7DCEFDA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229ED" w:rsidRPr="00D229ED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229ED" w:rsidRPr="00D229ED">
        <w:rPr>
          <w:rFonts w:ascii="Arial" w:hAnsi="Arial" w:cs="Arial"/>
        </w:rPr>
        <w:t>(</w:t>
      </w:r>
      <w:proofErr w:type="spellStart"/>
      <w:r w:rsidR="00D229ED" w:rsidRPr="00D229ED">
        <w:rPr>
          <w:rFonts w:ascii="Arial" w:hAnsi="Arial" w:cs="Arial"/>
        </w:rPr>
        <w:t>t.j</w:t>
      </w:r>
      <w:proofErr w:type="spellEnd"/>
      <w:r w:rsidR="00D229ED" w:rsidRPr="00D229ED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229ED" w:rsidRPr="00E1738E" w14:paraId="0B537524" w14:textId="77777777" w:rsidTr="003E7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1EA6406" w14:textId="77777777" w:rsidR="00D229ED" w:rsidRDefault="00D229ED" w:rsidP="003E76C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229ED">
              <w:rPr>
                <w:rFonts w:ascii="Arial" w:hAnsi="Arial" w:cs="Arial"/>
                <w:b/>
              </w:rPr>
              <w:lastRenderedPageBreak/>
              <w:t>Aesculap</w:t>
            </w:r>
            <w:proofErr w:type="spellEnd"/>
            <w:r w:rsidRPr="00D229E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229ED">
              <w:rPr>
                <w:rFonts w:ascii="Arial" w:hAnsi="Arial" w:cs="Arial"/>
                <w:b/>
              </w:rPr>
              <w:t>Chifa</w:t>
            </w:r>
            <w:proofErr w:type="spellEnd"/>
            <w:r w:rsidRPr="00D229ED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280C0E40" w14:textId="77777777" w:rsidR="00D229ED" w:rsidRPr="00AC1F4A" w:rsidRDefault="00D229ED" w:rsidP="003E76C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229ED">
              <w:rPr>
                <w:rFonts w:ascii="Arial" w:hAnsi="Arial" w:cs="Arial"/>
                <w:bCs/>
              </w:rPr>
              <w:t>Tysiąclecia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229ED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18B7F72" w14:textId="77777777" w:rsidR="00D229ED" w:rsidRPr="00E1738E" w:rsidRDefault="00D229ED" w:rsidP="003E76C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229ED">
              <w:rPr>
                <w:rFonts w:ascii="Arial" w:hAnsi="Arial" w:cs="Arial"/>
                <w:bCs/>
              </w:rPr>
              <w:t>64-300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229ED">
              <w:rPr>
                <w:rFonts w:ascii="Arial" w:hAnsi="Arial" w:cs="Arial"/>
                <w:bCs/>
              </w:rPr>
              <w:t>Nowy Tomyśl</w:t>
            </w:r>
          </w:p>
          <w:p w14:paraId="0FA51C39" w14:textId="77777777" w:rsidR="00D229ED" w:rsidRPr="00BC506C" w:rsidRDefault="00D229ED" w:rsidP="003E76C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229ED">
              <w:rPr>
                <w:rFonts w:ascii="Arial" w:hAnsi="Arial" w:cs="Arial"/>
                <w:b/>
              </w:rPr>
              <w:t>604 800.00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C386816" w14:textId="77777777" w:rsidR="00D229ED" w:rsidRPr="00E1738E" w:rsidRDefault="00D229ED" w:rsidP="003E76C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AFDE25E" w14:textId="77777777" w:rsidR="00D229ED" w:rsidRPr="00D229ED" w:rsidRDefault="00D229ED" w:rsidP="003E76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229ED">
              <w:rPr>
                <w:rFonts w:ascii="Arial" w:hAnsi="Arial" w:cs="Arial"/>
              </w:rPr>
              <w:t>-</w:t>
            </w:r>
            <w:r w:rsidRPr="00D229ED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8E209D6" w14:textId="77777777" w:rsidR="00D229ED" w:rsidRPr="00D229ED" w:rsidRDefault="00D229ED" w:rsidP="003E76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229ED">
              <w:rPr>
                <w:rFonts w:ascii="Arial" w:hAnsi="Arial" w:cs="Arial"/>
              </w:rPr>
              <w:t>-</w:t>
            </w:r>
            <w:r w:rsidRPr="00D229E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A040D7" w14:textId="77777777" w:rsidR="00D229ED" w:rsidRPr="00D229ED" w:rsidRDefault="00D229ED" w:rsidP="003E76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229ED">
              <w:rPr>
                <w:rFonts w:ascii="Arial" w:hAnsi="Arial" w:cs="Arial"/>
              </w:rPr>
              <w:t>Kryterium: Cena oferty - 100 punktów</w:t>
            </w:r>
          </w:p>
          <w:p w14:paraId="18E459BD" w14:textId="77777777" w:rsidR="00D229ED" w:rsidRPr="00E1738E" w:rsidRDefault="00D229ED" w:rsidP="003E76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229E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1BC19283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6289D66E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C1E7A69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84B11A4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2F0B864" w14:textId="77777777" w:rsidR="00081D13" w:rsidRPr="00553EDC" w:rsidRDefault="00D229E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229E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7DE98D1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1993E28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EF228CB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B13F0A7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7041441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229ED" w:rsidRPr="008567C7" w14:paraId="68E68D98" w14:textId="77777777" w:rsidTr="003E76C0">
        <w:tc>
          <w:tcPr>
            <w:tcW w:w="851" w:type="dxa"/>
            <w:vAlign w:val="center"/>
          </w:tcPr>
          <w:p w14:paraId="5CF42B7A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29E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E34C848" w14:textId="77777777" w:rsidR="00D229ED" w:rsidRPr="00553EDC" w:rsidRDefault="00D229ED" w:rsidP="003E76C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229ED">
              <w:rPr>
                <w:rFonts w:ascii="Arial" w:hAnsi="Arial" w:cs="Arial"/>
                <w:b/>
                <w:sz w:val="22"/>
                <w:szCs w:val="22"/>
              </w:rPr>
              <w:t>Aesculap</w:t>
            </w:r>
            <w:proofErr w:type="spellEnd"/>
            <w:r w:rsidRPr="00D229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D229ED">
              <w:rPr>
                <w:rFonts w:ascii="Arial" w:hAnsi="Arial" w:cs="Arial"/>
                <w:b/>
                <w:sz w:val="22"/>
                <w:szCs w:val="22"/>
              </w:rPr>
              <w:t>Chifa</w:t>
            </w:r>
            <w:proofErr w:type="spellEnd"/>
            <w:r w:rsidRPr="00D229ED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69F42747" w14:textId="77777777" w:rsidR="00D229ED" w:rsidRPr="00553EDC" w:rsidRDefault="00D229ED" w:rsidP="003E76C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29ED">
              <w:rPr>
                <w:rFonts w:ascii="Arial" w:hAnsi="Arial" w:cs="Arial"/>
                <w:bCs/>
                <w:sz w:val="22"/>
                <w:szCs w:val="22"/>
              </w:rPr>
              <w:t>Tysiąclecia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29ED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693C6AD" w14:textId="77777777" w:rsidR="00D229ED" w:rsidRPr="00553EDC" w:rsidRDefault="00D229ED" w:rsidP="003E76C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29ED">
              <w:rPr>
                <w:rFonts w:ascii="Arial" w:hAnsi="Arial" w:cs="Arial"/>
                <w:bCs/>
                <w:sz w:val="22"/>
                <w:szCs w:val="22"/>
              </w:rPr>
              <w:t>64-300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29ED">
              <w:rPr>
                <w:rFonts w:ascii="Arial" w:hAnsi="Arial" w:cs="Arial"/>
                <w:bCs/>
                <w:sz w:val="22"/>
                <w:szCs w:val="22"/>
              </w:rPr>
              <w:t>Nowy Tomyśl</w:t>
            </w:r>
          </w:p>
        </w:tc>
        <w:tc>
          <w:tcPr>
            <w:tcW w:w="1134" w:type="dxa"/>
            <w:vAlign w:val="center"/>
          </w:tcPr>
          <w:p w14:paraId="7E39CCA9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29E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0A6D6C3B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2DDB83A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EF143AA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8BDAC3E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F85BE69" w14:textId="77777777" w:rsidR="00D229ED" w:rsidRPr="00553EDC" w:rsidRDefault="00D229ED" w:rsidP="003E76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29E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FD2FD0C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C42A6BB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740300AA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323D6475" w14:textId="19351F0E" w:rsidR="008642B3" w:rsidRDefault="00494ADC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25F52358" w14:textId="43CECCE1" w:rsidR="00494ADC" w:rsidRPr="00005838" w:rsidRDefault="00494ADC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 xml:space="preserve">Zbigniew Strzelczyk </w:t>
      </w:r>
    </w:p>
    <w:sectPr w:rsidR="00494ADC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70589" w14:textId="77777777" w:rsidR="001A7F8F" w:rsidRDefault="001A7F8F">
      <w:r>
        <w:separator/>
      </w:r>
    </w:p>
  </w:endnote>
  <w:endnote w:type="continuationSeparator" w:id="0">
    <w:p w14:paraId="42D0DACB" w14:textId="77777777" w:rsidR="001A7F8F" w:rsidRDefault="001A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9348" w14:textId="77777777" w:rsidR="00D229ED" w:rsidRDefault="00D22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408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9A64CE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63095" w14:textId="77777777" w:rsidR="00D229ED" w:rsidRDefault="00D22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0EE3D" w14:textId="77777777" w:rsidR="001A7F8F" w:rsidRDefault="001A7F8F">
      <w:r>
        <w:separator/>
      </w:r>
    </w:p>
  </w:footnote>
  <w:footnote w:type="continuationSeparator" w:id="0">
    <w:p w14:paraId="62021C02" w14:textId="77777777" w:rsidR="001A7F8F" w:rsidRDefault="001A7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BDB15" w14:textId="77777777" w:rsidR="00D229ED" w:rsidRDefault="00D22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4824D" w14:textId="77777777" w:rsidR="00D229ED" w:rsidRDefault="00D22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A2E6A" w14:textId="77777777" w:rsidR="00D229ED" w:rsidRDefault="00D229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F8F"/>
    <w:rsid w:val="00005838"/>
    <w:rsid w:val="00022322"/>
    <w:rsid w:val="00042497"/>
    <w:rsid w:val="00081D13"/>
    <w:rsid w:val="000C1E6F"/>
    <w:rsid w:val="000E4E56"/>
    <w:rsid w:val="001A1468"/>
    <w:rsid w:val="001A7F8F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4AD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29E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90D60"/>
  <w15:chartTrackingRefBased/>
  <w15:docId w15:val="{F0CE154F-C0C5-43E2-A4B8-FC5B93BC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2024-10-08T09:43:00Z</dcterms:created>
  <dcterms:modified xsi:type="dcterms:W3CDTF">2024-10-08T09:43:00Z</dcterms:modified>
</cp:coreProperties>
</file>