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063F3" w14:textId="77777777" w:rsidR="00D34297" w:rsidRPr="00471F3F" w:rsidRDefault="00643563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80054424"/>
      <w:r w:rsidRPr="00643563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643563">
        <w:rPr>
          <w:rFonts w:ascii="Arial" w:hAnsi="Arial" w:cs="Arial"/>
          <w:sz w:val="24"/>
          <w:szCs w:val="24"/>
        </w:rPr>
        <w:t>2024-10-17</w:t>
      </w:r>
    </w:p>
    <w:p w14:paraId="18C7374C" w14:textId="77777777" w:rsidR="00D34297" w:rsidRPr="00471F3F" w:rsidRDefault="00643563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4356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DA1262B" w14:textId="77777777" w:rsidR="00D34297" w:rsidRPr="00471F3F" w:rsidRDefault="00643563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643563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43563">
        <w:rPr>
          <w:rFonts w:ascii="Arial" w:hAnsi="Arial" w:cs="Arial"/>
          <w:sz w:val="24"/>
          <w:szCs w:val="24"/>
        </w:rPr>
        <w:t>4</w:t>
      </w:r>
    </w:p>
    <w:p w14:paraId="1A420502" w14:textId="77777777" w:rsidR="00D34297" w:rsidRPr="00471F3F" w:rsidRDefault="00643563" w:rsidP="00D34297">
      <w:pPr>
        <w:rPr>
          <w:rFonts w:ascii="Arial" w:hAnsi="Arial" w:cs="Arial"/>
          <w:sz w:val="24"/>
          <w:szCs w:val="24"/>
        </w:rPr>
      </w:pPr>
      <w:r w:rsidRPr="00643563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43563">
        <w:rPr>
          <w:rFonts w:ascii="Arial" w:hAnsi="Arial" w:cs="Arial"/>
          <w:sz w:val="24"/>
          <w:szCs w:val="24"/>
        </w:rPr>
        <w:t>Kolbuszowa</w:t>
      </w:r>
    </w:p>
    <w:p w14:paraId="71C6D8D8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79BC5E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7D3C638C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0C3E66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6E13002B" w14:textId="77777777" w:rsidTr="00D34297">
        <w:tc>
          <w:tcPr>
            <w:tcW w:w="9180" w:type="dxa"/>
            <w:shd w:val="clear" w:color="auto" w:fill="F2F2F2"/>
            <w:hideMark/>
          </w:tcPr>
          <w:p w14:paraId="4669B5BC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06DC45D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69FA7066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47B6DFC8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578724F3" w14:textId="77777777" w:rsidTr="00310284">
        <w:tc>
          <w:tcPr>
            <w:tcW w:w="2269" w:type="dxa"/>
            <w:shd w:val="clear" w:color="auto" w:fill="auto"/>
          </w:tcPr>
          <w:p w14:paraId="4DB3D69E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3D58DF" w14:textId="77777777" w:rsidR="00D34297" w:rsidRPr="00A624FF" w:rsidRDefault="0064356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624FF">
              <w:rPr>
                <w:rFonts w:ascii="Arial" w:hAnsi="Arial" w:cs="Arial"/>
                <w:b/>
                <w:sz w:val="24"/>
                <w:szCs w:val="24"/>
              </w:rPr>
              <w:t>Dostawa materiałów jednorazowego użytku ( obłożenia , zestawy, implanty ortopedyczne, membrany, akcesoria i narzędzia do zabiegów urologicznych i ortopedycznych) używanych na salach operacyjnych w 21 pakietach</w:t>
            </w:r>
          </w:p>
        </w:tc>
      </w:tr>
      <w:tr w:rsidR="00643563" w:rsidRPr="00D34297" w14:paraId="76F1CB53" w14:textId="77777777" w:rsidTr="00563F97">
        <w:tc>
          <w:tcPr>
            <w:tcW w:w="2269" w:type="dxa"/>
            <w:shd w:val="clear" w:color="auto" w:fill="auto"/>
          </w:tcPr>
          <w:p w14:paraId="76A1521E" w14:textId="77777777" w:rsidR="00643563" w:rsidRPr="00D34297" w:rsidRDefault="00643563" w:rsidP="00563F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D852EB" w14:textId="77777777" w:rsidR="00643563" w:rsidRPr="00A624FF" w:rsidRDefault="00643563" w:rsidP="00563F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624FF">
              <w:rPr>
                <w:rFonts w:ascii="Arial" w:hAnsi="Arial" w:cs="Arial"/>
                <w:b/>
                <w:sz w:val="24"/>
                <w:szCs w:val="24"/>
              </w:rPr>
              <w:t>Eap-2412/14/24/D</w:t>
            </w:r>
          </w:p>
        </w:tc>
      </w:tr>
    </w:tbl>
    <w:p w14:paraId="351213B5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118AD79B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643563" w:rsidRPr="00643563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43563" w:rsidRPr="00643563">
        <w:rPr>
          <w:rFonts w:ascii="Arial" w:hAnsi="Arial" w:cs="Arial"/>
          <w:sz w:val="24"/>
          <w:szCs w:val="24"/>
        </w:rPr>
        <w:t>(</w:t>
      </w:r>
      <w:proofErr w:type="spellStart"/>
      <w:r w:rsidR="00643563" w:rsidRPr="00643563">
        <w:rPr>
          <w:rFonts w:ascii="Arial" w:hAnsi="Arial" w:cs="Arial"/>
          <w:sz w:val="24"/>
          <w:szCs w:val="24"/>
        </w:rPr>
        <w:t>t.j</w:t>
      </w:r>
      <w:proofErr w:type="spellEnd"/>
      <w:r w:rsidR="00643563" w:rsidRPr="00643563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6ADDE8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E086A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7956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EDCC63C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643563" w:rsidRPr="00D34297" w14:paraId="5B02F33F" w14:textId="77777777" w:rsidTr="00563F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24F3" w14:textId="77777777" w:rsidR="00643563" w:rsidRPr="00D34297" w:rsidRDefault="00643563" w:rsidP="00563F9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356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648E" w14:textId="77777777" w:rsidR="00643563" w:rsidRPr="00D34297" w:rsidRDefault="00643563" w:rsidP="00563F9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43563">
              <w:rPr>
                <w:rFonts w:ascii="Arial" w:hAnsi="Arial" w:cs="Arial"/>
                <w:b/>
                <w:sz w:val="24"/>
                <w:szCs w:val="24"/>
              </w:rPr>
              <w:t>Pakiet 3 - Zestawy operacyjne I</w:t>
            </w:r>
          </w:p>
          <w:p w14:paraId="1A4A731B" w14:textId="77777777" w:rsidR="00643563" w:rsidRPr="00D34297" w:rsidRDefault="00643563" w:rsidP="00563F9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52E8C48" w14:textId="77777777" w:rsidR="00643563" w:rsidRPr="00D34297" w:rsidRDefault="00643563" w:rsidP="00563F9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356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4356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5C865D8" w14:textId="77777777" w:rsidR="00643563" w:rsidRPr="00D34297" w:rsidRDefault="00643563" w:rsidP="00563F9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F7F873" w14:textId="77777777" w:rsidR="00643563" w:rsidRPr="00D34297" w:rsidRDefault="00643563" w:rsidP="00563F9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3563">
              <w:rPr>
                <w:rFonts w:ascii="Arial" w:hAnsi="Arial" w:cs="Arial"/>
                <w:sz w:val="24"/>
                <w:szCs w:val="24"/>
              </w:rPr>
              <w:lastRenderedPageBreak/>
              <w:t>Zamawiający unieważnił postępowanie w  Pakiecie 3 -  Zestawy operacyjne I - , gdyż do terminu składania ofert, tj. do dnia 14.10.2024 r. godz. 09:00 nie złożono żadnej oferty w przedmiotowym pakiecie  postępowania.</w:t>
            </w:r>
          </w:p>
        </w:tc>
      </w:tr>
      <w:tr w:rsidR="00643563" w:rsidRPr="00D34297" w14:paraId="00937A46" w14:textId="77777777" w:rsidTr="00563F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9CD1" w14:textId="77777777" w:rsidR="00643563" w:rsidRPr="00D34297" w:rsidRDefault="00643563" w:rsidP="00563F9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3563">
              <w:rPr>
                <w:rFonts w:ascii="Arial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CB1A" w14:textId="77777777" w:rsidR="00643563" w:rsidRPr="00D34297" w:rsidRDefault="00643563" w:rsidP="00563F9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43563">
              <w:rPr>
                <w:rFonts w:ascii="Arial" w:hAnsi="Arial" w:cs="Arial"/>
                <w:b/>
                <w:sz w:val="24"/>
                <w:szCs w:val="24"/>
              </w:rPr>
              <w:t>Pakiet 15 -  Fartuchy operacyjne</w:t>
            </w:r>
          </w:p>
          <w:p w14:paraId="10E281BC" w14:textId="77777777" w:rsidR="00643563" w:rsidRPr="00D34297" w:rsidRDefault="00643563" w:rsidP="00563F9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C97C23E" w14:textId="77777777" w:rsidR="00643563" w:rsidRPr="00D34297" w:rsidRDefault="00643563" w:rsidP="00563F9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356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4356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503A029" w14:textId="77777777" w:rsidR="00643563" w:rsidRPr="00D34297" w:rsidRDefault="00643563" w:rsidP="00563F9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24245B" w14:textId="77777777" w:rsidR="00643563" w:rsidRPr="00D34297" w:rsidRDefault="00643563" w:rsidP="00563F9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3563">
              <w:rPr>
                <w:rFonts w:ascii="Arial" w:hAnsi="Arial" w:cs="Arial"/>
                <w:sz w:val="24"/>
                <w:szCs w:val="24"/>
              </w:rPr>
              <w:t>Zamawiający unieważnił postępowanie w Pakiecie 15 -  Fartuchy operacyjne- , gdyż do terminu składania ofert, tj. do dnia 14.10.2024 r. godz. 09:00 nie złożono żadnej oferty w przedmiotowym pakiecie  postępowania.</w:t>
            </w:r>
          </w:p>
        </w:tc>
      </w:tr>
      <w:tr w:rsidR="00643563" w:rsidRPr="00D34297" w14:paraId="640F0689" w14:textId="77777777" w:rsidTr="00563F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8049" w14:textId="77777777" w:rsidR="00643563" w:rsidRPr="00D34297" w:rsidRDefault="00643563" w:rsidP="00563F9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356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347B" w14:textId="77777777" w:rsidR="00643563" w:rsidRPr="00D34297" w:rsidRDefault="00643563" w:rsidP="00563F9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43563">
              <w:rPr>
                <w:rFonts w:ascii="Arial" w:hAnsi="Arial" w:cs="Arial"/>
                <w:b/>
                <w:sz w:val="24"/>
                <w:szCs w:val="24"/>
              </w:rPr>
              <w:t>Pakiet 21 -  Zestawy operacyjne II</w:t>
            </w:r>
          </w:p>
          <w:p w14:paraId="73CE2E5B" w14:textId="77777777" w:rsidR="00643563" w:rsidRPr="00D34297" w:rsidRDefault="00643563" w:rsidP="00563F9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7D54F25" w14:textId="77777777" w:rsidR="00643563" w:rsidRPr="00D34297" w:rsidRDefault="00643563" w:rsidP="00563F9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3563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43563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D4A2278" w14:textId="77777777" w:rsidR="00643563" w:rsidRPr="00D34297" w:rsidRDefault="00643563" w:rsidP="00563F9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19423E" w14:textId="365B2D57" w:rsidR="00643563" w:rsidRPr="00D34297" w:rsidRDefault="00A624FF" w:rsidP="00563F9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unieważnił postępowanie, gdyż j</w:t>
            </w:r>
            <w:r w:rsidR="00643563" w:rsidRPr="00643563">
              <w:rPr>
                <w:rFonts w:ascii="Arial" w:hAnsi="Arial" w:cs="Arial"/>
                <w:sz w:val="24"/>
                <w:szCs w:val="24"/>
              </w:rPr>
              <w:t>edyna złożona oferta cenowa w Pakiecie 21 - Zestawy operacyjne II , podlegała odrzuceniu.</w:t>
            </w:r>
          </w:p>
        </w:tc>
      </w:tr>
    </w:tbl>
    <w:p w14:paraId="2F7A9096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0C09914E" w14:textId="3DFD9D3F" w:rsidR="002A7DFF" w:rsidRDefault="00643563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43563">
        <w:rPr>
          <w:rFonts w:ascii="Arial" w:hAnsi="Arial" w:cs="Arial"/>
          <w:sz w:val="24"/>
          <w:szCs w:val="24"/>
        </w:rPr>
        <w:t xml:space="preserve">  </w:t>
      </w:r>
      <w:r w:rsidR="00A624FF">
        <w:rPr>
          <w:rFonts w:ascii="Arial" w:hAnsi="Arial" w:cs="Arial"/>
          <w:sz w:val="24"/>
          <w:szCs w:val="24"/>
        </w:rPr>
        <w:t>Dyrektor SP ZOZ Kolbuszowa</w:t>
      </w:r>
    </w:p>
    <w:p w14:paraId="45865034" w14:textId="627F029B" w:rsidR="00A624FF" w:rsidRDefault="00A624FF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A624F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F435F" w14:textId="77777777" w:rsidR="0065370C" w:rsidRDefault="0065370C" w:rsidP="00D34297">
      <w:r>
        <w:separator/>
      </w:r>
    </w:p>
  </w:endnote>
  <w:endnote w:type="continuationSeparator" w:id="0">
    <w:p w14:paraId="17FEB693" w14:textId="77777777" w:rsidR="0065370C" w:rsidRDefault="0065370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65EDC" w14:textId="77777777" w:rsidR="00643563" w:rsidRDefault="006435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4A01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5DEAB82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9A451" w14:textId="77777777" w:rsidR="00643563" w:rsidRDefault="006435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DF57F" w14:textId="77777777" w:rsidR="0065370C" w:rsidRDefault="0065370C" w:rsidP="00D34297">
      <w:r>
        <w:separator/>
      </w:r>
    </w:p>
  </w:footnote>
  <w:footnote w:type="continuationSeparator" w:id="0">
    <w:p w14:paraId="7D7F5A19" w14:textId="77777777" w:rsidR="0065370C" w:rsidRDefault="0065370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55459" w14:textId="77777777" w:rsidR="00643563" w:rsidRDefault="006435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5E47A" w14:textId="77777777" w:rsidR="00643563" w:rsidRDefault="006435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1EFBE" w14:textId="77777777" w:rsidR="00643563" w:rsidRDefault="006435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370C"/>
    <w:rsid w:val="00010B31"/>
    <w:rsid w:val="00104963"/>
    <w:rsid w:val="00150F65"/>
    <w:rsid w:val="002A7DFF"/>
    <w:rsid w:val="00310284"/>
    <w:rsid w:val="004E2226"/>
    <w:rsid w:val="005464E2"/>
    <w:rsid w:val="00643563"/>
    <w:rsid w:val="0065370C"/>
    <w:rsid w:val="00823326"/>
    <w:rsid w:val="00856A3E"/>
    <w:rsid w:val="00894412"/>
    <w:rsid w:val="009462DF"/>
    <w:rsid w:val="009500EB"/>
    <w:rsid w:val="00993EFC"/>
    <w:rsid w:val="00A624FF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5157EE"/>
  <w15:chartTrackingRefBased/>
  <w15:docId w15:val="{A872D878-B2D4-41C8-AF77-87954495B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2024-10-17T08:46:00Z</cp:lastPrinted>
  <dcterms:created xsi:type="dcterms:W3CDTF">2024-10-17T08:48:00Z</dcterms:created>
  <dcterms:modified xsi:type="dcterms:W3CDTF">2024-10-17T08:48:00Z</dcterms:modified>
</cp:coreProperties>
</file>