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33DBFB" w14:textId="77777777" w:rsidR="00D34297" w:rsidRPr="00471F3F" w:rsidRDefault="00A042AB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042AB">
        <w:rPr>
          <w:rFonts w:ascii="Arial" w:hAnsi="Arial" w:cs="Arial"/>
          <w:sz w:val="24"/>
          <w:szCs w:val="24"/>
        </w:rPr>
        <w:t>Kolbuszowa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A042AB">
        <w:rPr>
          <w:rFonts w:ascii="Arial" w:hAnsi="Arial" w:cs="Arial"/>
          <w:sz w:val="24"/>
          <w:szCs w:val="24"/>
        </w:rPr>
        <w:t>2024-10-22</w:t>
      </w:r>
    </w:p>
    <w:p w14:paraId="6B8AE3B4" w14:textId="77777777" w:rsidR="00D34297" w:rsidRPr="00471F3F" w:rsidRDefault="00A042AB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042AB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A4E6115" w14:textId="77777777" w:rsidR="00D34297" w:rsidRPr="00471F3F" w:rsidRDefault="00A042AB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A042AB">
        <w:rPr>
          <w:rFonts w:ascii="Arial" w:hAnsi="Arial" w:cs="Arial"/>
          <w:sz w:val="24"/>
          <w:szCs w:val="24"/>
        </w:rPr>
        <w:t>Grunwaldzka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042AB">
        <w:rPr>
          <w:rFonts w:ascii="Arial" w:hAnsi="Arial" w:cs="Arial"/>
          <w:sz w:val="24"/>
          <w:szCs w:val="24"/>
        </w:rPr>
        <w:t>4</w:t>
      </w:r>
    </w:p>
    <w:p w14:paraId="3BEF43A9" w14:textId="77777777" w:rsidR="00D34297" w:rsidRPr="00471F3F" w:rsidRDefault="00A042AB" w:rsidP="00D34297">
      <w:pPr>
        <w:rPr>
          <w:rFonts w:ascii="Arial" w:hAnsi="Arial" w:cs="Arial"/>
          <w:sz w:val="24"/>
          <w:szCs w:val="24"/>
        </w:rPr>
      </w:pPr>
      <w:r w:rsidRPr="00A042AB">
        <w:rPr>
          <w:rFonts w:ascii="Arial" w:hAnsi="Arial" w:cs="Arial"/>
          <w:sz w:val="24"/>
          <w:szCs w:val="24"/>
        </w:rPr>
        <w:t>36-100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A042AB">
        <w:rPr>
          <w:rFonts w:ascii="Arial" w:hAnsi="Arial" w:cs="Arial"/>
          <w:sz w:val="24"/>
          <w:szCs w:val="24"/>
        </w:rPr>
        <w:t>Kolbuszowa</w:t>
      </w:r>
    </w:p>
    <w:p w14:paraId="65038CD9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43F5498" w14:textId="77777777" w:rsidR="00D34297" w:rsidRPr="003261E7" w:rsidRDefault="00D34297" w:rsidP="00D34297">
      <w:pPr>
        <w:spacing w:after="480"/>
        <w:jc w:val="both"/>
        <w:rPr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1C9D3D69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5749B81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321A03DE" w14:textId="77777777" w:rsidTr="00D34297">
        <w:tc>
          <w:tcPr>
            <w:tcW w:w="9180" w:type="dxa"/>
            <w:shd w:val="clear" w:color="auto" w:fill="F2F2F2"/>
            <w:hideMark/>
          </w:tcPr>
          <w:p w14:paraId="4228271E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19717ECB" w14:textId="77777777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</w:p>
        </w:tc>
      </w:tr>
    </w:tbl>
    <w:p w14:paraId="2B13387C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1B6AC8E9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34C9EB82" w14:textId="77777777" w:rsidTr="00310284">
        <w:tc>
          <w:tcPr>
            <w:tcW w:w="2269" w:type="dxa"/>
            <w:shd w:val="clear" w:color="auto" w:fill="auto"/>
          </w:tcPr>
          <w:p w14:paraId="6AAA60A5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54A7727" w14:textId="77777777" w:rsidR="00D34297" w:rsidRPr="00D34297" w:rsidRDefault="00A042AB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042AB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10 pakietach</w:t>
            </w:r>
          </w:p>
        </w:tc>
      </w:tr>
      <w:tr w:rsidR="00A042AB" w:rsidRPr="00D34297" w14:paraId="4DF82895" w14:textId="77777777" w:rsidTr="00272DB4">
        <w:tc>
          <w:tcPr>
            <w:tcW w:w="2269" w:type="dxa"/>
            <w:shd w:val="clear" w:color="auto" w:fill="auto"/>
          </w:tcPr>
          <w:p w14:paraId="415CB9FC" w14:textId="77777777" w:rsidR="00A042AB" w:rsidRPr="00D34297" w:rsidRDefault="00A042AB" w:rsidP="00272DB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57D7A2" w14:textId="77777777" w:rsidR="00A042AB" w:rsidRPr="00D34297" w:rsidRDefault="00A042AB" w:rsidP="00272DB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042AB">
              <w:rPr>
                <w:rFonts w:ascii="Arial" w:hAnsi="Arial" w:cs="Arial"/>
                <w:bCs/>
                <w:sz w:val="24"/>
                <w:szCs w:val="24"/>
              </w:rPr>
              <w:t>Eap-2412/17/24/M</w:t>
            </w:r>
          </w:p>
        </w:tc>
      </w:tr>
    </w:tbl>
    <w:p w14:paraId="4439C7F3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77B89DB9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A042AB" w:rsidRPr="00A042AB">
        <w:rPr>
          <w:rFonts w:ascii="Arial" w:hAnsi="Arial" w:cs="Arial"/>
          <w:b/>
          <w:sz w:val="24"/>
          <w:szCs w:val="24"/>
        </w:rPr>
        <w:t>Samodzielny Publiczny Zespół Opieki Zdrowotnej w Kolbuszowej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A042AB" w:rsidRPr="00A042AB">
        <w:rPr>
          <w:rFonts w:ascii="Arial" w:hAnsi="Arial" w:cs="Arial"/>
          <w:sz w:val="24"/>
          <w:szCs w:val="24"/>
        </w:rPr>
        <w:t>(</w:t>
      </w:r>
      <w:proofErr w:type="spellStart"/>
      <w:r w:rsidR="00A042AB" w:rsidRPr="00A042AB">
        <w:rPr>
          <w:rFonts w:ascii="Arial" w:hAnsi="Arial" w:cs="Arial"/>
          <w:sz w:val="24"/>
          <w:szCs w:val="24"/>
        </w:rPr>
        <w:t>t.j</w:t>
      </w:r>
      <w:proofErr w:type="spellEnd"/>
      <w:r w:rsidR="00A042AB" w:rsidRPr="00A042AB">
        <w:rPr>
          <w:rFonts w:ascii="Arial" w:hAnsi="Arial" w:cs="Arial"/>
          <w:sz w:val="24"/>
          <w:szCs w:val="24"/>
        </w:rPr>
        <w:t>. Dz. U. z 2024 poz. 1320)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5D20BA9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7CA5B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ABA2E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3D756E99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A042AB" w:rsidRPr="00D34297" w14:paraId="6406CA13" w14:textId="77777777" w:rsidTr="00272DB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6ED2" w14:textId="77777777" w:rsidR="00A042AB" w:rsidRPr="00D34297" w:rsidRDefault="00A042AB" w:rsidP="00272DB4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042AB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24AD4" w14:textId="77777777" w:rsidR="00A042AB" w:rsidRPr="00D34297" w:rsidRDefault="00A042AB" w:rsidP="00272DB4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042AB">
              <w:rPr>
                <w:rFonts w:ascii="Arial" w:hAnsi="Arial" w:cs="Arial"/>
                <w:b/>
                <w:sz w:val="24"/>
                <w:szCs w:val="24"/>
              </w:rPr>
              <w:t>Pakiet 7 - Nabiał</w:t>
            </w:r>
          </w:p>
          <w:p w14:paraId="6E7D6700" w14:textId="77777777" w:rsidR="00A042AB" w:rsidRPr="00D34297" w:rsidRDefault="00A042AB" w:rsidP="00272DB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BE56FD9" w14:textId="77777777" w:rsidR="00A042AB" w:rsidRPr="00D34297" w:rsidRDefault="00A042AB" w:rsidP="00272DB4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42AB">
              <w:rPr>
                <w:rFonts w:ascii="Arial" w:hAnsi="Arial" w:cs="Arial"/>
                <w:sz w:val="24"/>
                <w:szCs w:val="24"/>
              </w:rPr>
              <w:t>Art. 255 pkt. 1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A042AB">
              <w:rPr>
                <w:rFonts w:ascii="Arial" w:hAnsi="Arial" w:cs="Arial"/>
                <w:sz w:val="24"/>
                <w:szCs w:val="24"/>
              </w:rPr>
              <w:t>nie złożono żadnego wniosku o dopuszczenie do udziału w postępowaniu albo żadnej oferty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C00B39F" w14:textId="77777777" w:rsidR="00A042AB" w:rsidRPr="00D34297" w:rsidRDefault="00A042AB" w:rsidP="00272DB4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11F7A1CC" w14:textId="77777777" w:rsidR="00A042AB" w:rsidRPr="00D34297" w:rsidRDefault="00A042AB" w:rsidP="00272DB4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042AB">
              <w:rPr>
                <w:rFonts w:ascii="Arial" w:hAnsi="Arial" w:cs="Arial"/>
                <w:sz w:val="24"/>
                <w:szCs w:val="24"/>
              </w:rPr>
              <w:t>Zamawiający unieważnił postępowanie w w/w Pakiecie, gdyż do terminu składania ofert, tj. do dnia 10.10.2024 r. godz. 09:00 nie złożono żadnej oferty w przedmiotowym pakiecie  postępowania.</w:t>
            </w:r>
          </w:p>
        </w:tc>
      </w:tr>
    </w:tbl>
    <w:p w14:paraId="7383393B" w14:textId="77777777" w:rsidR="00010B31" w:rsidRPr="00D34297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>Zamawiający</w:t>
      </w:r>
    </w:p>
    <w:p w14:paraId="0C376FB8" w14:textId="7FB8FAD6" w:rsidR="002A7DFF" w:rsidRDefault="00A042AB" w:rsidP="002A7DFF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A042AB">
        <w:rPr>
          <w:rFonts w:ascii="Arial" w:hAnsi="Arial" w:cs="Arial"/>
          <w:sz w:val="24"/>
          <w:szCs w:val="24"/>
        </w:rPr>
        <w:t xml:space="preserve">  </w:t>
      </w:r>
      <w:r w:rsidR="004E641A">
        <w:rPr>
          <w:rFonts w:ascii="Arial" w:hAnsi="Arial" w:cs="Arial"/>
          <w:sz w:val="24"/>
          <w:szCs w:val="24"/>
        </w:rPr>
        <w:t>Dyrektor SP ZOZ Kolbuszowa</w:t>
      </w:r>
    </w:p>
    <w:p w14:paraId="767BD987" w14:textId="33828EE0" w:rsidR="004E641A" w:rsidRDefault="004E641A" w:rsidP="002A7DFF">
      <w:pPr>
        <w:spacing w:line="360" w:lineRule="auto"/>
        <w:jc w:val="right"/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4E641A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67B8D" w14:textId="77777777" w:rsidR="00574064" w:rsidRDefault="00574064" w:rsidP="00D34297">
      <w:r>
        <w:separator/>
      </w:r>
    </w:p>
  </w:endnote>
  <w:endnote w:type="continuationSeparator" w:id="0">
    <w:p w14:paraId="5647C49B" w14:textId="77777777" w:rsidR="00574064" w:rsidRDefault="00574064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AF955" w14:textId="77777777" w:rsidR="00A042AB" w:rsidRDefault="00A042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A2D9A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F7454DF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E010A" w14:textId="77777777" w:rsidR="00A042AB" w:rsidRDefault="00A042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4D1163" w14:textId="77777777" w:rsidR="00574064" w:rsidRDefault="00574064" w:rsidP="00D34297">
      <w:r>
        <w:separator/>
      </w:r>
    </w:p>
  </w:footnote>
  <w:footnote w:type="continuationSeparator" w:id="0">
    <w:p w14:paraId="7D2AEE3D" w14:textId="77777777" w:rsidR="00574064" w:rsidRDefault="00574064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01C79" w14:textId="77777777" w:rsidR="00A042AB" w:rsidRDefault="00A042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8ABDD" w14:textId="77777777" w:rsidR="00A042AB" w:rsidRDefault="00A042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F4923" w14:textId="77777777" w:rsidR="00A042AB" w:rsidRDefault="00A042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74064"/>
    <w:rsid w:val="00010B31"/>
    <w:rsid w:val="00104963"/>
    <w:rsid w:val="00150F65"/>
    <w:rsid w:val="002A7DFF"/>
    <w:rsid w:val="00310284"/>
    <w:rsid w:val="004E2226"/>
    <w:rsid w:val="004E641A"/>
    <w:rsid w:val="005464E2"/>
    <w:rsid w:val="00574064"/>
    <w:rsid w:val="00823326"/>
    <w:rsid w:val="00856A3E"/>
    <w:rsid w:val="00894412"/>
    <w:rsid w:val="009462DF"/>
    <w:rsid w:val="009500EB"/>
    <w:rsid w:val="00993EFC"/>
    <w:rsid w:val="00A042AB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164E5BC"/>
  <w15:chartTrackingRefBased/>
  <w15:docId w15:val="{99D301BD-CBE4-44B9-ADF0-6488D4C33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158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dcterms:created xsi:type="dcterms:W3CDTF">2024-10-22T06:10:00Z</dcterms:created>
  <dcterms:modified xsi:type="dcterms:W3CDTF">2024-10-22T06:10:00Z</dcterms:modified>
</cp:coreProperties>
</file>