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48875" w14:textId="77777777" w:rsidR="00B36EDA" w:rsidRPr="00353FDC" w:rsidRDefault="00B341C3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341C3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B341C3">
        <w:rPr>
          <w:rFonts w:ascii="Arial" w:hAnsi="Arial" w:cs="Arial"/>
        </w:rPr>
        <w:t>2024-11-05</w:t>
      </w:r>
    </w:p>
    <w:p w14:paraId="6693D9DA" w14:textId="77777777" w:rsidR="00B36EDA" w:rsidRPr="00353FDC" w:rsidRDefault="00B341C3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B341C3">
        <w:rPr>
          <w:rFonts w:ascii="Arial" w:hAnsi="Arial" w:cs="Arial"/>
          <w:b/>
          <w:bCs/>
        </w:rPr>
        <w:t>Samodzielny Publiczny Zespół Opieki Zdrowotnej w Kolbuszowej</w:t>
      </w:r>
    </w:p>
    <w:p w14:paraId="51196905" w14:textId="77777777" w:rsidR="00B36EDA" w:rsidRPr="00353FDC" w:rsidRDefault="00B341C3" w:rsidP="00B36EDA">
      <w:pPr>
        <w:spacing w:line="360" w:lineRule="auto"/>
        <w:ind w:right="3969"/>
        <w:rPr>
          <w:rFonts w:ascii="Arial" w:hAnsi="Arial" w:cs="Arial"/>
        </w:rPr>
      </w:pPr>
      <w:r w:rsidRPr="00B341C3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B341C3">
        <w:rPr>
          <w:rFonts w:ascii="Arial" w:hAnsi="Arial" w:cs="Arial"/>
        </w:rPr>
        <w:t>4</w:t>
      </w:r>
    </w:p>
    <w:p w14:paraId="56DEC313" w14:textId="77777777" w:rsidR="00B36EDA" w:rsidRPr="00353FDC" w:rsidRDefault="00B341C3" w:rsidP="00B36EDA">
      <w:pPr>
        <w:ind w:right="3969"/>
        <w:rPr>
          <w:rFonts w:ascii="Arial" w:hAnsi="Arial" w:cs="Arial"/>
        </w:rPr>
      </w:pPr>
      <w:r w:rsidRPr="00B341C3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B341C3">
        <w:rPr>
          <w:rFonts w:ascii="Arial" w:hAnsi="Arial" w:cs="Arial"/>
        </w:rPr>
        <w:t>Kolbuszowa</w:t>
      </w:r>
    </w:p>
    <w:p w14:paraId="3AEE9D13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0CAE54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488B0D8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5BD2D9A7" w14:textId="77777777" w:rsidTr="00B36EDA">
        <w:tc>
          <w:tcPr>
            <w:tcW w:w="9923" w:type="dxa"/>
            <w:shd w:val="clear" w:color="auto" w:fill="F2F2F2"/>
            <w:hideMark/>
          </w:tcPr>
          <w:p w14:paraId="1AF530B4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B5A21E3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2F4D3DA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45703985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5CD88459" w14:textId="77777777" w:rsidTr="00B36EDA">
        <w:tc>
          <w:tcPr>
            <w:tcW w:w="2269" w:type="dxa"/>
            <w:shd w:val="clear" w:color="auto" w:fill="auto"/>
          </w:tcPr>
          <w:p w14:paraId="7D5B8FA9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CA33943" w14:textId="77777777" w:rsidR="00B36EDA" w:rsidRPr="00353FDC" w:rsidRDefault="00B341C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Dostawa różnych produktów spożywczych  w 10 pakietach</w:t>
            </w:r>
          </w:p>
        </w:tc>
      </w:tr>
      <w:tr w:rsidR="00B341C3" w:rsidRPr="00353FDC" w14:paraId="321F1135" w14:textId="77777777" w:rsidTr="00B56634">
        <w:tc>
          <w:tcPr>
            <w:tcW w:w="2269" w:type="dxa"/>
            <w:shd w:val="clear" w:color="auto" w:fill="auto"/>
          </w:tcPr>
          <w:p w14:paraId="795A2F55" w14:textId="77777777" w:rsidR="00B341C3" w:rsidRPr="00353FDC" w:rsidRDefault="00B341C3" w:rsidP="00B566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3D6CA64" w14:textId="77777777" w:rsidR="00B341C3" w:rsidRPr="00353FDC" w:rsidRDefault="00B341C3" w:rsidP="00B566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Eap-2412/17/24/M</w:t>
            </w:r>
          </w:p>
        </w:tc>
      </w:tr>
    </w:tbl>
    <w:p w14:paraId="6CE3DE8A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CDD4E7D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341C3" w:rsidRPr="00B341C3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B341C3" w:rsidRPr="00B341C3">
        <w:rPr>
          <w:rFonts w:ascii="Arial" w:hAnsi="Arial" w:cs="Arial"/>
        </w:rPr>
        <w:t>(</w:t>
      </w:r>
      <w:proofErr w:type="spellStart"/>
      <w:r w:rsidR="00B341C3" w:rsidRPr="00B341C3">
        <w:rPr>
          <w:rFonts w:ascii="Arial" w:hAnsi="Arial" w:cs="Arial"/>
        </w:rPr>
        <w:t>t.j</w:t>
      </w:r>
      <w:proofErr w:type="spellEnd"/>
      <w:r w:rsidR="00B341C3" w:rsidRPr="00B341C3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341C3" w14:paraId="0ACDE485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0313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1 - Pieczywo</w:t>
            </w:r>
          </w:p>
          <w:p w14:paraId="4797DEDF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>Zakład Produkcyjno-Handlowy Piekarnia WM-ka Witold Węgrzyn</w:t>
            </w:r>
          </w:p>
          <w:p w14:paraId="284DEB3A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Towarowa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045DE38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36-100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Kolbuszowa</w:t>
            </w:r>
          </w:p>
          <w:p w14:paraId="236AF57E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102 649.63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958B2DF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AD2F585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A21C75B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CE9D84F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021C17E9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341C3" w14:paraId="1410F3F6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6F81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 2  - Makarony</w:t>
            </w:r>
          </w:p>
          <w:p w14:paraId="65F66046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>WYTWÓRNIA MAKARONU KAZIMIERZ CHRZANOWSKI</w:t>
            </w:r>
          </w:p>
          <w:p w14:paraId="37D845C5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F95ABF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39-320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PRZECŁAW</w:t>
            </w:r>
          </w:p>
          <w:p w14:paraId="3F1B5CD4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10 627.05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7C50C35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D7202E6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9E633DC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F602D9B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17C24D02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341C3" w14:paraId="2D8177D0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BDA9D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 3 - Jajka</w:t>
            </w:r>
          </w:p>
          <w:p w14:paraId="69AEA65A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 xml:space="preserve">Ferma Drobiu Andrzej Żmuda, Bogusława Żmuda </w:t>
            </w:r>
            <w:proofErr w:type="spellStart"/>
            <w:r w:rsidRPr="00B341C3">
              <w:rPr>
                <w:rFonts w:ascii="Arial" w:hAnsi="Arial" w:cs="Arial"/>
                <w:b/>
              </w:rPr>
              <w:t>sp.jawna</w:t>
            </w:r>
            <w:proofErr w:type="spellEnd"/>
          </w:p>
          <w:p w14:paraId="6C30CB6B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brak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192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6F8CA53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39-204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Żyraków</w:t>
            </w:r>
          </w:p>
          <w:p w14:paraId="31768EC5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24 601.50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C4FF362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238CBF3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 xml:space="preserve">treść wybranej oferty odpowiada treści SWZ, </w:t>
            </w:r>
          </w:p>
          <w:p w14:paraId="27F4D87C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21D127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6761C9A4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341C3" w14:paraId="5484E68C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E3B3B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4 - Mięso i wędliny drobiowe</w:t>
            </w:r>
          </w:p>
          <w:p w14:paraId="1A932A04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>PUBLIMAR SP.J. L. STANISZEWSKI I SPÓŁKA</w:t>
            </w:r>
          </w:p>
          <w:p w14:paraId="1ABF9E4B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ZWIĄZKOWA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28579F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20-148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LUBLIN</w:t>
            </w:r>
          </w:p>
          <w:p w14:paraId="5AB64753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179 185.13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DB2FD1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CC637A5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 xml:space="preserve">treść wybranej oferty odpowiada treści SWZ, </w:t>
            </w:r>
          </w:p>
          <w:p w14:paraId="5B51A329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5ED3D39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5952B209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341C3" w14:paraId="5AE34266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D7C8D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 5 - Woda źródlana</w:t>
            </w:r>
          </w:p>
          <w:p w14:paraId="13EFF216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 xml:space="preserve">Centrum Plus </w:t>
            </w:r>
            <w:proofErr w:type="spellStart"/>
            <w:r w:rsidRPr="00B341C3">
              <w:rPr>
                <w:rFonts w:ascii="Arial" w:hAnsi="Arial" w:cs="Arial"/>
                <w:b/>
              </w:rPr>
              <w:t>sp.z</w:t>
            </w:r>
            <w:proofErr w:type="spellEnd"/>
            <w:r w:rsidRPr="00B341C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341C3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7726E6B1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towarowa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A6D170D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36-100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Kolbuszowa</w:t>
            </w:r>
          </w:p>
          <w:p w14:paraId="361A2637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861.00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438D350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0F7AE8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 xml:space="preserve">treść wybranej oferty odpowiada treści SWZ, </w:t>
            </w:r>
          </w:p>
          <w:p w14:paraId="73EADDC3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44A669F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054FA114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341C3" w14:paraId="12BFFA8D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1D7E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6 - Produkty mrożone</w:t>
            </w:r>
          </w:p>
          <w:p w14:paraId="03B34DD5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>Przedsiębiorstwo Handlowo Usługowe PRIMA Bąk Spółka Jawna</w:t>
            </w:r>
          </w:p>
          <w:p w14:paraId="10BD9CCE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Głowackiego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53535B2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39-300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Mielec</w:t>
            </w:r>
          </w:p>
          <w:p w14:paraId="7559C39B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76 536.18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FB1F843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98DEBFF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 xml:space="preserve">treść wybranej oferty odpowiada treści SWZ, </w:t>
            </w:r>
          </w:p>
          <w:p w14:paraId="14A35E52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A662A9B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1C7D6CB4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341C3" w14:paraId="42324897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BBFCC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8 - Produkty ogólnospożywcze</w:t>
            </w:r>
          </w:p>
          <w:p w14:paraId="79F9E75F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>Okręgowa Spółdzielnia Mleczarska</w:t>
            </w:r>
          </w:p>
          <w:p w14:paraId="032E27CB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Wygoda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147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B94907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32-700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Bochnia</w:t>
            </w:r>
          </w:p>
          <w:p w14:paraId="0B334074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145 634.87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83C6161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F70ABC4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 xml:space="preserve">treść wybranej oferty odpowiada treści SWZ, </w:t>
            </w:r>
          </w:p>
          <w:p w14:paraId="307A5CC4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1458785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436CDB9F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341C3" w14:paraId="3102365F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79CED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9 - Mięso i wędliny</w:t>
            </w:r>
          </w:p>
          <w:p w14:paraId="0AEC024C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 xml:space="preserve">Zakład Mięsny Nowy </w:t>
            </w:r>
            <w:proofErr w:type="spellStart"/>
            <w:r w:rsidRPr="00B341C3">
              <w:rPr>
                <w:rFonts w:ascii="Arial" w:hAnsi="Arial" w:cs="Arial"/>
                <w:b/>
              </w:rPr>
              <w:t>Maxpol</w:t>
            </w:r>
            <w:proofErr w:type="spellEnd"/>
            <w:r w:rsidRPr="00B341C3">
              <w:rPr>
                <w:rFonts w:ascii="Arial" w:hAnsi="Arial" w:cs="Arial"/>
                <w:b/>
              </w:rPr>
              <w:t xml:space="preserve"> R. J. Kizior sp. J</w:t>
            </w:r>
          </w:p>
          <w:p w14:paraId="1B20DB0E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Leśna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805976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39-207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Brzeźnica</w:t>
            </w:r>
          </w:p>
          <w:p w14:paraId="14F4F89C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54 844.91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4F22C00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98EBFBD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 xml:space="preserve">treść wybranej oferty odpowiada treści SWZ, </w:t>
            </w:r>
          </w:p>
          <w:p w14:paraId="645E70ED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61F27F1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444BF4FC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B341C3" w14:paraId="347A4E3A" w14:textId="77777777" w:rsidTr="00B341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CB7A6" w14:textId="77777777" w:rsidR="00B341C3" w:rsidRPr="00F245C5" w:rsidRDefault="00B341C3" w:rsidP="00B5663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341C3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341C3">
              <w:rPr>
                <w:rFonts w:ascii="Arial" w:hAnsi="Arial" w:cs="Arial"/>
              </w:rPr>
              <w:t>Pakiet 10 - Owoce, warzywa i ziemniaki</w:t>
            </w:r>
          </w:p>
          <w:p w14:paraId="604E2CAD" w14:textId="77777777" w:rsidR="00B341C3" w:rsidRPr="00F245C5" w:rsidRDefault="00B341C3" w:rsidP="00B5663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341C3">
              <w:rPr>
                <w:rFonts w:ascii="Arial" w:hAnsi="Arial" w:cs="Arial"/>
                <w:b/>
              </w:rPr>
              <w:t xml:space="preserve">Centrum Plus </w:t>
            </w:r>
            <w:proofErr w:type="spellStart"/>
            <w:r w:rsidRPr="00B341C3">
              <w:rPr>
                <w:rFonts w:ascii="Arial" w:hAnsi="Arial" w:cs="Arial"/>
                <w:b/>
              </w:rPr>
              <w:t>sp.z</w:t>
            </w:r>
            <w:proofErr w:type="spellEnd"/>
            <w:r w:rsidRPr="00B341C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341C3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3214CCBA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towarowa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2FEDA47" w14:textId="77777777" w:rsidR="00B341C3" w:rsidRPr="00F245C5" w:rsidRDefault="00B341C3" w:rsidP="00B5663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341C3">
              <w:rPr>
                <w:rFonts w:ascii="Arial" w:hAnsi="Arial" w:cs="Arial"/>
                <w:bCs/>
              </w:rPr>
              <w:t>36-100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341C3">
              <w:rPr>
                <w:rFonts w:ascii="Arial" w:hAnsi="Arial" w:cs="Arial"/>
                <w:bCs/>
              </w:rPr>
              <w:t>Kolbuszowa</w:t>
            </w:r>
          </w:p>
          <w:p w14:paraId="6608C668" w14:textId="77777777" w:rsidR="00B341C3" w:rsidRPr="00F245C5" w:rsidRDefault="00B341C3" w:rsidP="00B5663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341C3">
              <w:rPr>
                <w:rFonts w:ascii="Arial" w:hAnsi="Arial" w:cs="Arial"/>
                <w:b/>
              </w:rPr>
              <w:t>196 947.93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B08435" w14:textId="77777777" w:rsidR="00B341C3" w:rsidRPr="00F245C5" w:rsidRDefault="00B341C3" w:rsidP="00B5663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3CCCBD6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 xml:space="preserve">treść wybranej oferty odpowiada treści SWZ, </w:t>
            </w:r>
          </w:p>
          <w:p w14:paraId="62B4777A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</w:t>
            </w:r>
            <w:r w:rsidRPr="00B341C3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0588000" w14:textId="77777777" w:rsidR="00B341C3" w:rsidRPr="00B341C3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I. Kryterium: Cena oferty - 100 punktów</w:t>
            </w:r>
          </w:p>
          <w:p w14:paraId="1E33636F" w14:textId="77777777" w:rsidR="00B341C3" w:rsidRPr="00F245C5" w:rsidRDefault="00B341C3" w:rsidP="00B5663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341C3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5317C3B0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0F365B34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BB0EC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31D77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23791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E8920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341C3" w14:paraId="2D0291D3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592C3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1 - Pieczywo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C1782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Zakład Produkcyjno-Handlowy Piekarnia WM-ka Witold Węgrzyn</w:t>
            </w:r>
          </w:p>
          <w:p w14:paraId="204EB9CF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73AFD1D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CFCE0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182E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61E45A56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21E5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 2  - Makarony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E2AA6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UNIMA-POL BIERNACKI, DOMINIKOWSKI SP. K</w:t>
            </w:r>
          </w:p>
          <w:p w14:paraId="14D7280E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ZDROJOWA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1D285D68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65-142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24D2E" w14:textId="77777777" w:rsidR="00B341C3" w:rsidRDefault="00B341C3" w:rsidP="00B5663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  <w:p w14:paraId="780EABA3" w14:textId="77777777" w:rsidR="009B5D8A" w:rsidRDefault="009B5D8A" w:rsidP="00B5663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  <w:p w14:paraId="30941ABA" w14:textId="4BEB454C" w:rsidR="009B5D8A" w:rsidRPr="007D7932" w:rsidRDefault="009B5D8A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REZYGNACJA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21109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519DB09F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A8DCE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 2  - Makarony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ED546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WYTWÓRNIA MAKARONU KAZIMIERZ CHRZANOWSKI</w:t>
            </w:r>
          </w:p>
          <w:p w14:paraId="33D8DC89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21914226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39-320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PRZECŁAW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35F21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- 85.27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55F17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85,27</w:t>
            </w:r>
          </w:p>
        </w:tc>
      </w:tr>
      <w:tr w:rsidR="00B341C3" w14:paraId="0B793E29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B79B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 3 - Jajka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978BF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Ferma Drobiu Andrzej Żmuda, Bogusława Żmuda </w:t>
            </w: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sp.jawna</w:t>
            </w:r>
            <w:proofErr w:type="spellEnd"/>
          </w:p>
          <w:p w14:paraId="1829FD26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brak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192</w:t>
            </w:r>
          </w:p>
          <w:p w14:paraId="1DE15267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39-204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Żyraków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0AB7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EB65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5A22DDC7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74C6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4 - Mięso i wędliny drobiowe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6AD85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PUBLIMAR SP.J. L. STANISZEWSKI I SPÓŁKA</w:t>
            </w:r>
          </w:p>
          <w:p w14:paraId="234B75C6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ZWIĄZKOWA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20F1F816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lastRenderedPageBreak/>
              <w:t>20-148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71E95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3BFA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3C0C985B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1415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 5 - Woda źródlana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6159D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50B7F36A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C01F902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A90DA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CDD8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395AFE46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C070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6 - Produkty mrożone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C5950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Handlowo Usługowe PRIMA Bąk Spółka Jawna</w:t>
            </w:r>
          </w:p>
          <w:p w14:paraId="7ACB169E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Głowackiego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27</w:t>
            </w:r>
          </w:p>
          <w:p w14:paraId="5C2FB351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Mielec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F1773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5544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79851AF3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A4D5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584AE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Okręgowa Spółdzielnia Mleczarska</w:t>
            </w:r>
          </w:p>
          <w:p w14:paraId="5D0FC014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Wygoda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147</w:t>
            </w:r>
          </w:p>
          <w:p w14:paraId="4048BA4C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32-700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Bochnia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D930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EFA2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66A0EEF1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DB49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2E7F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Almax</w:t>
            </w:r>
            <w:proofErr w:type="spellEnd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-Dystrybucja Sp. z o.o.</w:t>
            </w:r>
          </w:p>
          <w:p w14:paraId="6988BA11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Panieńszczyzna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3D571FA7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21-002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Jastków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1EB6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- 88.79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50C2D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88,79</w:t>
            </w:r>
          </w:p>
        </w:tc>
      </w:tr>
      <w:tr w:rsidR="00B341C3" w14:paraId="3235BCCD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7029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AC237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32C99258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7A00160D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F9FD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- 84.62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561E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84,62</w:t>
            </w:r>
          </w:p>
        </w:tc>
      </w:tr>
      <w:tr w:rsidR="00B341C3" w14:paraId="1389C301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E0B5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8 - Produkty ogólnospożywcze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17098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UNIMA-POL BIERNACKI, DOMINIKOWSKI SP. K</w:t>
            </w:r>
          </w:p>
          <w:p w14:paraId="42796630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ZDROJOWA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465219A7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65-142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E9D1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- 80.88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E214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80,88</w:t>
            </w:r>
          </w:p>
        </w:tc>
      </w:tr>
      <w:tr w:rsidR="00B341C3" w14:paraId="2976CAFD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B782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9 - Mięso i wędliny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ECE44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Mięsny Nowy </w:t>
            </w: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Maxpol</w:t>
            </w:r>
            <w:proofErr w:type="spellEnd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 J. Kizior sp. J</w:t>
            </w:r>
          </w:p>
          <w:p w14:paraId="5BABF0F3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Leśna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E4789D8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39-207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Brzeźnica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00F11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ED2B8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3A718920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2633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10 - Owoce, warzywa i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47A4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Plus </w:t>
            </w: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283D6BF8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towarowa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5763D9A4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36-100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14C89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E316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341C3" w14:paraId="22596F4F" w14:textId="77777777" w:rsidTr="00B341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66B11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341C3">
              <w:rPr>
                <w:rFonts w:ascii="Arial" w:hAnsi="Arial" w:cs="Arial"/>
                <w:sz w:val="22"/>
                <w:szCs w:val="22"/>
              </w:rPr>
              <w:t>Pakiet 10 - Owoce, warzywa i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627DD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>Tropicana</w:t>
            </w:r>
            <w:proofErr w:type="spellEnd"/>
            <w:r w:rsidRPr="00B341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9144E6F" w14:textId="77777777" w:rsidR="00B341C3" w:rsidRPr="007D7932" w:rsidRDefault="00B341C3" w:rsidP="00B5663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Pużaka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49</w:t>
            </w:r>
          </w:p>
          <w:p w14:paraId="3B11C99F" w14:textId="77777777" w:rsidR="00B341C3" w:rsidRPr="007D7932" w:rsidRDefault="00B341C3" w:rsidP="00B5663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38-400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41C3">
              <w:rPr>
                <w:rFonts w:ascii="Arial" w:hAnsi="Arial" w:cs="Arial"/>
                <w:sz w:val="22"/>
                <w:szCs w:val="22"/>
              </w:rPr>
              <w:t>Krosno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0B5AD" w14:textId="77777777" w:rsidR="00B341C3" w:rsidRPr="007D7932" w:rsidRDefault="00B341C3" w:rsidP="00B5663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6A50" w14:textId="77777777" w:rsidR="00B341C3" w:rsidRPr="007D7932" w:rsidRDefault="00B341C3" w:rsidP="00B5663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341C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5C0FE0EC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6834928D" w14:textId="4545AB1A" w:rsidR="008642B3" w:rsidRDefault="009B5D8A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1CC1CEDA" w14:textId="3562D9DB" w:rsidR="009B5D8A" w:rsidRPr="00B36EDA" w:rsidRDefault="009B5D8A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9B5D8A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A7277" w14:textId="77777777" w:rsidR="00930D5F" w:rsidRDefault="00930D5F">
      <w:r>
        <w:separator/>
      </w:r>
    </w:p>
  </w:endnote>
  <w:endnote w:type="continuationSeparator" w:id="0">
    <w:p w14:paraId="48C838D0" w14:textId="77777777" w:rsidR="00930D5F" w:rsidRDefault="0093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15C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F59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713E4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6E4B1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5E1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4F879" w14:textId="77777777" w:rsidR="00930D5F" w:rsidRDefault="00930D5F">
      <w:r>
        <w:separator/>
      </w:r>
    </w:p>
  </w:footnote>
  <w:footnote w:type="continuationSeparator" w:id="0">
    <w:p w14:paraId="1018CE98" w14:textId="77777777" w:rsidR="00930D5F" w:rsidRDefault="0093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A35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E06A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6385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D5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0D5F"/>
    <w:rsid w:val="00952256"/>
    <w:rsid w:val="00967BF4"/>
    <w:rsid w:val="0097748A"/>
    <w:rsid w:val="009B5D8A"/>
    <w:rsid w:val="009F0E5C"/>
    <w:rsid w:val="00A029B8"/>
    <w:rsid w:val="00A91321"/>
    <w:rsid w:val="00AA02AC"/>
    <w:rsid w:val="00B32D12"/>
    <w:rsid w:val="00B341C3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77D542"/>
  <w15:chartTrackingRefBased/>
  <w15:docId w15:val="{3CF03D08-6F8D-4949-A02D-D0EA4617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1248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2024-11-05T07:52:00Z</dcterms:created>
  <dcterms:modified xsi:type="dcterms:W3CDTF">2024-11-05T07:52:00Z</dcterms:modified>
</cp:coreProperties>
</file>