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FA2AB" w14:textId="77777777" w:rsidR="00081D13" w:rsidRPr="00353FDC" w:rsidRDefault="00E750FD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E750FD">
        <w:rPr>
          <w:rFonts w:ascii="Arial" w:hAnsi="Arial" w:cs="Arial"/>
        </w:rPr>
        <w:t>Kolbuszowa</w:t>
      </w:r>
      <w:r w:rsidR="00081D13" w:rsidRPr="00353FDC">
        <w:rPr>
          <w:rFonts w:ascii="Arial" w:hAnsi="Arial" w:cs="Arial"/>
        </w:rPr>
        <w:t xml:space="preserve"> dnia: </w:t>
      </w:r>
      <w:r w:rsidRPr="00E750FD">
        <w:rPr>
          <w:rFonts w:ascii="Arial" w:hAnsi="Arial" w:cs="Arial"/>
        </w:rPr>
        <w:t>2024-11-05</w:t>
      </w:r>
    </w:p>
    <w:p w14:paraId="53803C5B" w14:textId="77777777" w:rsidR="00081D13" w:rsidRPr="00353FDC" w:rsidRDefault="00E750FD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E750FD">
        <w:rPr>
          <w:rFonts w:ascii="Arial" w:hAnsi="Arial" w:cs="Arial"/>
          <w:b/>
          <w:bCs/>
        </w:rPr>
        <w:t>Samodzielny Publiczny Zespół Opieki Zdrowotnej w Kolbuszowej</w:t>
      </w:r>
    </w:p>
    <w:p w14:paraId="79985EC6" w14:textId="77777777" w:rsidR="00081D13" w:rsidRPr="00353FDC" w:rsidRDefault="00E750FD" w:rsidP="00081D13">
      <w:pPr>
        <w:spacing w:line="360" w:lineRule="auto"/>
        <w:ind w:right="3969"/>
        <w:rPr>
          <w:rFonts w:ascii="Arial" w:hAnsi="Arial" w:cs="Arial"/>
        </w:rPr>
      </w:pPr>
      <w:r w:rsidRPr="00E750FD">
        <w:rPr>
          <w:rFonts w:ascii="Arial" w:hAnsi="Arial" w:cs="Arial"/>
        </w:rPr>
        <w:t>Grunwaldzka</w:t>
      </w:r>
      <w:r w:rsidR="00081D13" w:rsidRPr="00353FDC">
        <w:rPr>
          <w:rFonts w:ascii="Arial" w:hAnsi="Arial" w:cs="Arial"/>
        </w:rPr>
        <w:t xml:space="preserve"> </w:t>
      </w:r>
      <w:r w:rsidRPr="00E750FD">
        <w:rPr>
          <w:rFonts w:ascii="Arial" w:hAnsi="Arial" w:cs="Arial"/>
        </w:rPr>
        <w:t>4</w:t>
      </w:r>
    </w:p>
    <w:p w14:paraId="6578CB76" w14:textId="77777777" w:rsidR="00081D13" w:rsidRPr="00353FDC" w:rsidRDefault="00E750FD" w:rsidP="00081D13">
      <w:pPr>
        <w:ind w:right="3969"/>
        <w:rPr>
          <w:rFonts w:ascii="Arial" w:hAnsi="Arial" w:cs="Arial"/>
        </w:rPr>
      </w:pPr>
      <w:r w:rsidRPr="00E750FD">
        <w:rPr>
          <w:rFonts w:ascii="Arial" w:hAnsi="Arial" w:cs="Arial"/>
        </w:rPr>
        <w:t>36-100</w:t>
      </w:r>
      <w:r w:rsidR="00081D13" w:rsidRPr="00353FDC">
        <w:rPr>
          <w:rFonts w:ascii="Arial" w:hAnsi="Arial" w:cs="Arial"/>
        </w:rPr>
        <w:t xml:space="preserve"> </w:t>
      </w:r>
      <w:r w:rsidRPr="00E750FD">
        <w:rPr>
          <w:rFonts w:ascii="Arial" w:hAnsi="Arial" w:cs="Arial"/>
        </w:rPr>
        <w:t>Kolbuszowa</w:t>
      </w:r>
    </w:p>
    <w:p w14:paraId="66225FAE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FBD930A" w14:textId="77777777"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36BED800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499AE5A2" w14:textId="77777777" w:rsidTr="00C13EA9">
        <w:tc>
          <w:tcPr>
            <w:tcW w:w="10065" w:type="dxa"/>
            <w:shd w:val="clear" w:color="auto" w:fill="F2F2F2"/>
            <w:hideMark/>
          </w:tcPr>
          <w:p w14:paraId="52714B05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5F57E28B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56684A59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79F911A5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416DA4E9" w14:textId="77777777" w:rsidTr="00081D13">
        <w:tc>
          <w:tcPr>
            <w:tcW w:w="2269" w:type="dxa"/>
            <w:shd w:val="clear" w:color="auto" w:fill="auto"/>
          </w:tcPr>
          <w:p w14:paraId="6326D48F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63B56842" w14:textId="77777777" w:rsidR="00081D13" w:rsidRPr="00353FDC" w:rsidRDefault="00E750FD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750FD">
              <w:rPr>
                <w:rFonts w:ascii="Arial" w:hAnsi="Arial" w:cs="Arial"/>
                <w:bCs/>
              </w:rPr>
              <w:t>Dostawa różnych produktów spożywczych- nabiał - powtórzenie</w:t>
            </w:r>
          </w:p>
        </w:tc>
      </w:tr>
      <w:tr w:rsidR="00E750FD" w:rsidRPr="00353FDC" w14:paraId="1DD524D5" w14:textId="77777777" w:rsidTr="00CD1DDC">
        <w:tc>
          <w:tcPr>
            <w:tcW w:w="2269" w:type="dxa"/>
            <w:shd w:val="clear" w:color="auto" w:fill="auto"/>
          </w:tcPr>
          <w:p w14:paraId="265C5EEE" w14:textId="77777777" w:rsidR="00E750FD" w:rsidRPr="00353FDC" w:rsidRDefault="00E750FD" w:rsidP="00CD1DD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40B29399" w14:textId="77777777" w:rsidR="00E750FD" w:rsidRPr="00353FDC" w:rsidRDefault="00E750FD" w:rsidP="00CD1DD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750FD">
              <w:rPr>
                <w:rFonts w:ascii="Arial" w:hAnsi="Arial" w:cs="Arial"/>
                <w:bCs/>
              </w:rPr>
              <w:t>Eap-2412/19/24/M</w:t>
            </w:r>
          </w:p>
        </w:tc>
      </w:tr>
    </w:tbl>
    <w:p w14:paraId="14F2C776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40DAC9AB" w14:textId="77777777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E750FD" w:rsidRPr="00E750FD">
        <w:rPr>
          <w:rFonts w:ascii="Arial" w:hAnsi="Arial" w:cs="Arial"/>
          <w:b/>
        </w:rPr>
        <w:t>Samodzielny Publiczny Zespół Opieki Zdrowotnej w Kolbuszowej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E750FD" w:rsidRPr="00E750FD">
        <w:rPr>
          <w:rFonts w:ascii="Arial" w:hAnsi="Arial" w:cs="Arial"/>
        </w:rPr>
        <w:t>(</w:t>
      </w:r>
      <w:proofErr w:type="spellStart"/>
      <w:r w:rsidR="00E750FD" w:rsidRPr="00E750FD">
        <w:rPr>
          <w:rFonts w:ascii="Arial" w:hAnsi="Arial" w:cs="Arial"/>
        </w:rPr>
        <w:t>t.j</w:t>
      </w:r>
      <w:proofErr w:type="spellEnd"/>
      <w:r w:rsidR="00E750FD" w:rsidRPr="00E750FD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750FD" w:rsidRPr="00E1738E" w14:paraId="3EF05841" w14:textId="77777777" w:rsidTr="00CD1D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247769C2" w14:textId="77777777" w:rsidR="00E750FD" w:rsidRDefault="00E750FD" w:rsidP="00CD1DDC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E750FD">
              <w:rPr>
                <w:rFonts w:ascii="Arial" w:hAnsi="Arial" w:cs="Arial"/>
                <w:b/>
              </w:rPr>
              <w:lastRenderedPageBreak/>
              <w:t>Spółdzielnia Mleczarska MLEKOVITA</w:t>
            </w:r>
          </w:p>
          <w:p w14:paraId="1420F9A4" w14:textId="77777777" w:rsidR="00E750FD" w:rsidRPr="00AC1F4A" w:rsidRDefault="00E750FD" w:rsidP="00CD1DDC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E750FD">
              <w:rPr>
                <w:rFonts w:ascii="Arial" w:hAnsi="Arial" w:cs="Arial"/>
                <w:bCs/>
              </w:rPr>
              <w:t>Ludowa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750FD">
              <w:rPr>
                <w:rFonts w:ascii="Arial" w:hAnsi="Arial" w:cs="Arial"/>
                <w:bCs/>
              </w:rPr>
              <w:t>122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5015CAF7" w14:textId="77777777" w:rsidR="00E750FD" w:rsidRPr="00E1738E" w:rsidRDefault="00E750FD" w:rsidP="00CD1DDC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E750FD">
              <w:rPr>
                <w:rFonts w:ascii="Arial" w:hAnsi="Arial" w:cs="Arial"/>
                <w:bCs/>
              </w:rPr>
              <w:t>18-200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750FD">
              <w:rPr>
                <w:rFonts w:ascii="Arial" w:hAnsi="Arial" w:cs="Arial"/>
                <w:bCs/>
              </w:rPr>
              <w:t>Wysokie Mazowieckie</w:t>
            </w:r>
          </w:p>
          <w:p w14:paraId="6F183D05" w14:textId="77777777" w:rsidR="00E750FD" w:rsidRPr="00BC506C" w:rsidRDefault="00E750FD" w:rsidP="00CD1DDC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E750FD">
              <w:rPr>
                <w:rFonts w:ascii="Arial" w:hAnsi="Arial" w:cs="Arial"/>
                <w:b/>
              </w:rPr>
              <w:t>167 260.72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0FE9DA1C" w14:textId="77777777" w:rsidR="00E750FD" w:rsidRPr="00E1738E" w:rsidRDefault="00E750FD" w:rsidP="00CD1DDC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1961303A" w14:textId="77777777" w:rsidR="00E750FD" w:rsidRPr="00E750FD" w:rsidRDefault="00E750FD" w:rsidP="00CD1DD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750FD">
              <w:rPr>
                <w:rFonts w:ascii="Arial" w:hAnsi="Arial" w:cs="Arial"/>
              </w:rPr>
              <w:t xml:space="preserve">treść wybranej oferty odpowiada treści SWZ, </w:t>
            </w:r>
          </w:p>
          <w:p w14:paraId="4083E28F" w14:textId="77777777" w:rsidR="00E750FD" w:rsidRPr="00E750FD" w:rsidRDefault="00E750FD" w:rsidP="00CD1DD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750FD">
              <w:rPr>
                <w:rFonts w:ascii="Arial" w:hAnsi="Arial" w:cs="Arial"/>
              </w:rPr>
              <w:t>-</w:t>
            </w:r>
            <w:r w:rsidRPr="00E750FD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E97585A" w14:textId="77777777" w:rsidR="00E750FD" w:rsidRPr="00E750FD" w:rsidRDefault="00E750FD" w:rsidP="00CD1DD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750FD">
              <w:rPr>
                <w:rFonts w:ascii="Arial" w:hAnsi="Arial" w:cs="Arial"/>
              </w:rPr>
              <w:t>I. Kryterium: Cena oferty - 100 punktów</w:t>
            </w:r>
          </w:p>
          <w:p w14:paraId="2F25245A" w14:textId="77777777" w:rsidR="00E750FD" w:rsidRPr="00E1738E" w:rsidRDefault="00E750FD" w:rsidP="00CD1DD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750FD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</w:tbl>
    <w:p w14:paraId="25767B00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8567C7" w14:paraId="7E2C756F" w14:textId="77777777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D596A1E" w14:textId="77777777"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7A48E6CC" w14:textId="77777777"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9CB2182" w14:textId="77777777" w:rsidR="00081D13" w:rsidRPr="00553EDC" w:rsidRDefault="00E750FD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750FD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60D16CBD" w14:textId="77777777"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5D4579CE" w14:textId="77777777"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4D5ECA4C" w14:textId="77777777"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14:paraId="4883A61E" w14:textId="77777777"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7D88A4F0" w14:textId="77777777"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E750FD" w:rsidRPr="008567C7" w14:paraId="6C314DEA" w14:textId="77777777" w:rsidTr="00CD1DDC">
        <w:tc>
          <w:tcPr>
            <w:tcW w:w="851" w:type="dxa"/>
            <w:vAlign w:val="center"/>
          </w:tcPr>
          <w:p w14:paraId="0AA2130C" w14:textId="77777777" w:rsidR="00E750FD" w:rsidRPr="00553EDC" w:rsidRDefault="00E750FD" w:rsidP="00CD1D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750FD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06C1603F" w14:textId="77777777" w:rsidR="00E750FD" w:rsidRPr="00553EDC" w:rsidRDefault="00E750FD" w:rsidP="00CD1DDC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750FD">
              <w:rPr>
                <w:rFonts w:ascii="Arial" w:hAnsi="Arial" w:cs="Arial"/>
                <w:b/>
                <w:sz w:val="22"/>
                <w:szCs w:val="22"/>
              </w:rPr>
              <w:t>Spółdzielnia Mleczarska MLEKOVITA</w:t>
            </w:r>
          </w:p>
          <w:p w14:paraId="4395FCCB" w14:textId="77777777" w:rsidR="00E750FD" w:rsidRPr="00553EDC" w:rsidRDefault="00E750FD" w:rsidP="00CD1DDC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750FD">
              <w:rPr>
                <w:rFonts w:ascii="Arial" w:hAnsi="Arial" w:cs="Arial"/>
                <w:bCs/>
                <w:sz w:val="22"/>
                <w:szCs w:val="22"/>
              </w:rPr>
              <w:t>Ludowa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750FD">
              <w:rPr>
                <w:rFonts w:ascii="Arial" w:hAnsi="Arial" w:cs="Arial"/>
                <w:bCs/>
                <w:sz w:val="22"/>
                <w:szCs w:val="22"/>
              </w:rPr>
              <w:t>122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6C0FE284" w14:textId="77777777" w:rsidR="00E750FD" w:rsidRPr="00553EDC" w:rsidRDefault="00E750FD" w:rsidP="00CD1DDC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750FD">
              <w:rPr>
                <w:rFonts w:ascii="Arial" w:hAnsi="Arial" w:cs="Arial"/>
                <w:bCs/>
                <w:sz w:val="22"/>
                <w:szCs w:val="22"/>
              </w:rPr>
              <w:t>18-200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750FD">
              <w:rPr>
                <w:rFonts w:ascii="Arial" w:hAnsi="Arial" w:cs="Arial"/>
                <w:bCs/>
                <w:sz w:val="22"/>
                <w:szCs w:val="22"/>
              </w:rPr>
              <w:t>Wysokie Mazowieckie</w:t>
            </w:r>
          </w:p>
        </w:tc>
        <w:tc>
          <w:tcPr>
            <w:tcW w:w="1134" w:type="dxa"/>
            <w:vAlign w:val="center"/>
          </w:tcPr>
          <w:p w14:paraId="3871DBF0" w14:textId="77777777" w:rsidR="00E750FD" w:rsidRPr="00553EDC" w:rsidRDefault="00E750FD" w:rsidP="00CD1D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750F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275" w:type="dxa"/>
            <w:vAlign w:val="center"/>
          </w:tcPr>
          <w:p w14:paraId="030F54F1" w14:textId="77777777" w:rsidR="00E750FD" w:rsidRPr="00553EDC" w:rsidRDefault="00E750FD" w:rsidP="00CD1D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E3A515A" w14:textId="77777777" w:rsidR="00E750FD" w:rsidRPr="00553EDC" w:rsidRDefault="00E750FD" w:rsidP="00CD1D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E4FE58E" w14:textId="77777777" w:rsidR="00E750FD" w:rsidRPr="00553EDC" w:rsidRDefault="00E750FD" w:rsidP="00CD1D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7A264CBA" w14:textId="77777777" w:rsidR="00E750FD" w:rsidRPr="00553EDC" w:rsidRDefault="00E750FD" w:rsidP="00CD1D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A5A7B1A" w14:textId="77777777" w:rsidR="00E750FD" w:rsidRPr="00553EDC" w:rsidRDefault="00E750FD" w:rsidP="00CD1D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750F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750FD" w:rsidRPr="008567C7" w14:paraId="0D7EFECC" w14:textId="77777777" w:rsidTr="00CD1DDC">
        <w:tc>
          <w:tcPr>
            <w:tcW w:w="851" w:type="dxa"/>
            <w:vAlign w:val="center"/>
          </w:tcPr>
          <w:p w14:paraId="3A86F010" w14:textId="77777777" w:rsidR="00E750FD" w:rsidRPr="00553EDC" w:rsidRDefault="00E750FD" w:rsidP="00CD1D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750FD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14:paraId="65B45892" w14:textId="77777777" w:rsidR="00E750FD" w:rsidRPr="00553EDC" w:rsidRDefault="00E750FD" w:rsidP="00CD1DDC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750FD">
              <w:rPr>
                <w:rFonts w:ascii="Arial" w:hAnsi="Arial" w:cs="Arial"/>
                <w:b/>
                <w:sz w:val="22"/>
                <w:szCs w:val="22"/>
              </w:rPr>
              <w:t xml:space="preserve">Bruno </w:t>
            </w:r>
            <w:proofErr w:type="spellStart"/>
            <w:r w:rsidRPr="00E750FD">
              <w:rPr>
                <w:rFonts w:ascii="Arial" w:hAnsi="Arial" w:cs="Arial"/>
                <w:b/>
                <w:sz w:val="22"/>
                <w:szCs w:val="22"/>
              </w:rPr>
              <w:t>Tassi</w:t>
            </w:r>
            <w:proofErr w:type="spellEnd"/>
            <w:r w:rsidRPr="00E750FD">
              <w:rPr>
                <w:rFonts w:ascii="Arial" w:hAnsi="Arial" w:cs="Arial"/>
                <w:b/>
                <w:sz w:val="22"/>
                <w:szCs w:val="22"/>
              </w:rPr>
              <w:t xml:space="preserve"> spółka z ograniczoną odpowiedzialnością</w:t>
            </w:r>
          </w:p>
          <w:p w14:paraId="52B6D32C" w14:textId="77777777" w:rsidR="00E750FD" w:rsidRPr="00553EDC" w:rsidRDefault="00E750FD" w:rsidP="00CD1DDC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750FD">
              <w:rPr>
                <w:rFonts w:ascii="Arial" w:hAnsi="Arial" w:cs="Arial"/>
                <w:bCs/>
                <w:sz w:val="22"/>
                <w:szCs w:val="22"/>
              </w:rPr>
              <w:t>Staniewicka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750FD">
              <w:rPr>
                <w:rFonts w:ascii="Arial" w:hAnsi="Arial" w:cs="Arial"/>
                <w:bCs/>
                <w:sz w:val="22"/>
                <w:szCs w:val="22"/>
              </w:rPr>
              <w:t>12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4AD01BAC" w14:textId="77777777" w:rsidR="00E750FD" w:rsidRPr="00553EDC" w:rsidRDefault="00E750FD" w:rsidP="00CD1DDC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750FD">
              <w:rPr>
                <w:rFonts w:ascii="Arial" w:hAnsi="Arial" w:cs="Arial"/>
                <w:bCs/>
                <w:sz w:val="22"/>
                <w:szCs w:val="22"/>
              </w:rPr>
              <w:t>03-310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750FD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134" w:type="dxa"/>
            <w:vAlign w:val="center"/>
          </w:tcPr>
          <w:p w14:paraId="2CC26369" w14:textId="77777777" w:rsidR="00E750FD" w:rsidRPr="00553EDC" w:rsidRDefault="00E750FD" w:rsidP="00CD1D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750FD">
              <w:rPr>
                <w:rFonts w:ascii="Arial" w:hAnsi="Arial" w:cs="Arial"/>
                <w:sz w:val="22"/>
                <w:szCs w:val="22"/>
              </w:rPr>
              <w:t xml:space="preserve">  69,74</w:t>
            </w:r>
          </w:p>
        </w:tc>
        <w:tc>
          <w:tcPr>
            <w:tcW w:w="1275" w:type="dxa"/>
            <w:vAlign w:val="center"/>
          </w:tcPr>
          <w:p w14:paraId="386C8963" w14:textId="77777777" w:rsidR="00E750FD" w:rsidRPr="00553EDC" w:rsidRDefault="00E750FD" w:rsidP="00CD1D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6DF776D" w14:textId="77777777" w:rsidR="00E750FD" w:rsidRPr="00553EDC" w:rsidRDefault="00E750FD" w:rsidP="00CD1D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5F56FFB" w14:textId="77777777" w:rsidR="00E750FD" w:rsidRPr="00553EDC" w:rsidRDefault="00E750FD" w:rsidP="00CD1D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23D5D2CB" w14:textId="77777777" w:rsidR="00E750FD" w:rsidRPr="00553EDC" w:rsidRDefault="00E750FD" w:rsidP="00CD1D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D046AB8" w14:textId="77777777" w:rsidR="00E750FD" w:rsidRPr="00553EDC" w:rsidRDefault="00E750FD" w:rsidP="00CD1D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750FD">
              <w:rPr>
                <w:rFonts w:ascii="Arial" w:hAnsi="Arial" w:cs="Arial"/>
                <w:sz w:val="22"/>
                <w:szCs w:val="22"/>
              </w:rPr>
              <w:t xml:space="preserve">  69,74</w:t>
            </w:r>
          </w:p>
        </w:tc>
      </w:tr>
    </w:tbl>
    <w:p w14:paraId="5C018571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416915C5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7774F89C" w14:textId="77777777"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bookmarkEnd w:id="0"/>
    <w:p w14:paraId="5D7274E7" w14:textId="3AC39CAF" w:rsidR="008642B3" w:rsidRDefault="00E31182" w:rsidP="0000583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Dyrektor SP ZOZ Kolbuszowa</w:t>
      </w:r>
    </w:p>
    <w:p w14:paraId="7D5EA6FC" w14:textId="63914B2F" w:rsidR="00E31182" w:rsidRPr="00005838" w:rsidRDefault="00E31182" w:rsidP="00005838">
      <w:pPr>
        <w:jc w:val="right"/>
        <w:rPr>
          <w:sz w:val="32"/>
          <w:szCs w:val="32"/>
        </w:rPr>
      </w:pPr>
      <w:r>
        <w:rPr>
          <w:rFonts w:ascii="Arial" w:hAnsi="Arial" w:cs="Arial"/>
        </w:rPr>
        <w:t xml:space="preserve">Zbigniew Strzelczyk </w:t>
      </w:r>
    </w:p>
    <w:sectPr w:rsidR="00E31182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7C41CF" w14:textId="77777777" w:rsidR="00D110CE" w:rsidRDefault="00D110CE">
      <w:r>
        <w:separator/>
      </w:r>
    </w:p>
  </w:endnote>
  <w:endnote w:type="continuationSeparator" w:id="0">
    <w:p w14:paraId="47ED9627" w14:textId="77777777" w:rsidR="00D110CE" w:rsidRDefault="00D11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0D7FB" w14:textId="77777777" w:rsidR="00E750FD" w:rsidRDefault="00E750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FA1FC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B462135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A3D1A" w14:textId="77777777" w:rsidR="00E750FD" w:rsidRDefault="00E750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723C0" w14:textId="77777777" w:rsidR="00D110CE" w:rsidRDefault="00D110CE">
      <w:r>
        <w:separator/>
      </w:r>
    </w:p>
  </w:footnote>
  <w:footnote w:type="continuationSeparator" w:id="0">
    <w:p w14:paraId="1474DF42" w14:textId="77777777" w:rsidR="00D110CE" w:rsidRDefault="00D110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33C80" w14:textId="77777777" w:rsidR="00E750FD" w:rsidRDefault="00E750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5A109" w14:textId="77777777" w:rsidR="00E750FD" w:rsidRDefault="00E750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EFFA7" w14:textId="77777777" w:rsidR="00E750FD" w:rsidRDefault="00E750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10CE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110CE"/>
    <w:rsid w:val="00D26ED6"/>
    <w:rsid w:val="00D42C90"/>
    <w:rsid w:val="00D8427E"/>
    <w:rsid w:val="00E30B2D"/>
    <w:rsid w:val="00E31182"/>
    <w:rsid w:val="00E62859"/>
    <w:rsid w:val="00E750FD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D5944B"/>
  <w15:chartTrackingRefBased/>
  <w15:docId w15:val="{394C79BE-1652-418F-8F57-42EA8266C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232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1601-01-01T00:00:00Z</cp:lastPrinted>
  <dcterms:created xsi:type="dcterms:W3CDTF">2024-11-05T09:12:00Z</dcterms:created>
  <dcterms:modified xsi:type="dcterms:W3CDTF">2024-11-05T09:12:00Z</dcterms:modified>
</cp:coreProperties>
</file>