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615EE">
        <w:rPr>
          <w:b/>
          <w:bCs/>
          <w:sz w:val="24"/>
          <w:szCs w:val="24"/>
        </w:rPr>
        <w:t>1</w:t>
      </w:r>
      <w:r w:rsidR="00DE43C4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E43C4">
        <w:rPr>
          <w:sz w:val="24"/>
          <w:szCs w:val="24"/>
        </w:rPr>
        <w:t>0</w:t>
      </w:r>
      <w:r w:rsidR="001A600F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DE43C4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6E524F" w:rsidRDefault="006E524F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</w:t>
      </w:r>
      <w:r w:rsidR="00D5504C">
        <w:rPr>
          <w:rFonts w:ascii="Times New Roman" w:hAnsi="Times New Roman"/>
          <w:sz w:val="24"/>
          <w:szCs w:val="24"/>
        </w:rPr>
        <w:t>YFIKACJI WARUNKÓW ZAMÓWIENIA - 5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9144F3" w:rsidRDefault="00C16F5D" w:rsidP="00C16F5D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postępowania o udzielenie zamówienia publicznego, prowadzonego </w:t>
      </w:r>
    </w:p>
    <w:p w:rsidR="009144F3" w:rsidRDefault="009144F3" w:rsidP="007420AD">
      <w:pPr>
        <w:rPr>
          <w:bCs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="00C16F5D">
        <w:rPr>
          <w:i/>
          <w:sz w:val="22"/>
          <w:szCs w:val="22"/>
        </w:rPr>
        <w:t>w trybie p</w:t>
      </w:r>
      <w:r>
        <w:rPr>
          <w:i/>
          <w:sz w:val="22"/>
          <w:szCs w:val="22"/>
        </w:rPr>
        <w:t>rzetargu nieograniczonego</w:t>
      </w:r>
      <w:r>
        <w:rPr>
          <w:b/>
          <w:i/>
          <w:sz w:val="22"/>
          <w:szCs w:val="22"/>
        </w:rPr>
        <w:t xml:space="preserve"> </w:t>
      </w:r>
      <w:r w:rsidR="00C16F5D">
        <w:rPr>
          <w:i/>
          <w:sz w:val="22"/>
          <w:szCs w:val="22"/>
        </w:rPr>
        <w:t>p</w:t>
      </w:r>
      <w:r w:rsidR="00C16F5D">
        <w:rPr>
          <w:bCs/>
          <w:i/>
          <w:sz w:val="22"/>
          <w:szCs w:val="22"/>
        </w:rPr>
        <w:t>n.</w:t>
      </w:r>
    </w:p>
    <w:p w:rsidR="009144F3" w:rsidRDefault="009144F3" w:rsidP="00C16F5D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="00C16F5D">
        <w:rPr>
          <w:b/>
          <w:i/>
          <w:sz w:val="22"/>
          <w:szCs w:val="22"/>
        </w:rPr>
        <w:t xml:space="preserve"> </w:t>
      </w:r>
      <w:r w:rsidR="00C16F5D">
        <w:rPr>
          <w:b/>
          <w:bCs/>
          <w:sz w:val="22"/>
          <w:szCs w:val="22"/>
        </w:rPr>
        <w:t>”</w:t>
      </w:r>
      <w:r w:rsidRPr="009144F3">
        <w:rPr>
          <w:b/>
          <w:bCs/>
          <w:i/>
          <w:sz w:val="22"/>
          <w:szCs w:val="22"/>
        </w:rPr>
        <w:t>Dostawa produktów leczniczych oraz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9144F3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</w:t>
      </w:r>
      <w:r w:rsidR="00C16F5D">
        <w:rPr>
          <w:bCs/>
          <w:i/>
          <w:sz w:val="22"/>
          <w:szCs w:val="22"/>
        </w:rPr>
        <w:t>r postępowania:</w:t>
      </w:r>
      <w:r w:rsidR="00C16F5D"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5</w:t>
      </w:r>
      <w:r w:rsidR="00C16F5D">
        <w:rPr>
          <w:b/>
          <w:i/>
          <w:sz w:val="22"/>
          <w:szCs w:val="22"/>
        </w:rPr>
        <w:t>/P/2024</w:t>
      </w:r>
    </w:p>
    <w:p w:rsidR="009144F3" w:rsidRDefault="009144F3" w:rsidP="00C16F5D">
      <w:pPr>
        <w:jc w:val="both"/>
        <w:rPr>
          <w:b/>
          <w:sz w:val="22"/>
          <w:szCs w:val="22"/>
        </w:rPr>
      </w:pPr>
    </w:p>
    <w:p w:rsidR="00C16F5D" w:rsidRDefault="009144F3" w:rsidP="00BF5013">
      <w:pPr>
        <w:spacing w:line="360" w:lineRule="auto"/>
        <w:jc w:val="both"/>
        <w:rPr>
          <w:i/>
          <w:sz w:val="24"/>
          <w:szCs w:val="24"/>
        </w:rPr>
      </w:pPr>
      <w:r w:rsidRPr="009144F3">
        <w:rPr>
          <w:i/>
          <w:sz w:val="24"/>
          <w:szCs w:val="24"/>
        </w:rPr>
        <w:t>Szanowni Państwo,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</w:t>
      </w:r>
      <w:r w:rsidR="00DE43C4">
        <w:rPr>
          <w:sz w:val="24"/>
          <w:szCs w:val="24"/>
        </w:rPr>
        <w:t xml:space="preserve">art. 135 ust. 6 </w:t>
      </w:r>
      <w:r w:rsidR="009144F3">
        <w:rPr>
          <w:sz w:val="24"/>
          <w:szCs w:val="24"/>
        </w:rPr>
        <w:t>U</w:t>
      </w:r>
      <w:r>
        <w:rPr>
          <w:sz w:val="24"/>
          <w:szCs w:val="24"/>
        </w:rPr>
        <w:t xml:space="preserve">stawy z dnia 11 września 2019 r. </w:t>
      </w:r>
      <w:r w:rsidR="009144F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144F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144F3">
        <w:rPr>
          <w:sz w:val="24"/>
          <w:szCs w:val="24"/>
        </w:rPr>
        <w:t>t.j</w:t>
      </w:r>
      <w:proofErr w:type="spellEnd"/>
      <w:r w:rsidR="009144F3">
        <w:rPr>
          <w:sz w:val="24"/>
          <w:szCs w:val="24"/>
        </w:rPr>
        <w:t>. Dz. U. z 2024</w:t>
      </w:r>
      <w:r>
        <w:rPr>
          <w:sz w:val="24"/>
          <w:szCs w:val="24"/>
        </w:rPr>
        <w:t xml:space="preserve"> r. poz. 1</w:t>
      </w:r>
      <w:r w:rsidR="009144F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DB6CFB" w:rsidRPr="00DB6CFB" w:rsidRDefault="00DB6CFB" w:rsidP="00DB6CFB">
      <w:pPr>
        <w:jc w:val="both"/>
        <w:rPr>
          <w:bCs/>
          <w:sz w:val="24"/>
          <w:szCs w:val="24"/>
          <w:u w:val="single"/>
          <w:lang w:eastAsia="ar-SA"/>
        </w:rPr>
      </w:pPr>
      <w:r w:rsidRPr="00DB6CFB">
        <w:rPr>
          <w:bCs/>
          <w:sz w:val="24"/>
          <w:szCs w:val="24"/>
          <w:u w:val="single"/>
          <w:lang w:eastAsia="ar-SA"/>
        </w:rPr>
        <w:t>Dot. pakietu nr 19, 20 – leki z importu docelowego</w:t>
      </w:r>
    </w:p>
    <w:p w:rsidR="00DB6CFB" w:rsidRPr="00DB6CFB" w:rsidRDefault="00DB6CFB" w:rsidP="00DB6CFB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DB6CFB">
        <w:rPr>
          <w:bCs/>
          <w:sz w:val="24"/>
          <w:szCs w:val="24"/>
          <w:lang w:eastAsia="ar-SA"/>
        </w:rPr>
        <w:t xml:space="preserve">Prosimy o wydłużenie terminu dostawy dla produktów sprowadzanych w ramach importu docelowego do 3 tygodni. </w:t>
      </w:r>
    </w:p>
    <w:p w:rsidR="00DB6CFB" w:rsidRPr="002522FB" w:rsidRDefault="00DB6CFB" w:rsidP="00DB6CFB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DB6CFB" w:rsidRDefault="001A600F" w:rsidP="00DB6CFB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</w:t>
      </w:r>
      <w:r w:rsidR="00C47CB8">
        <w:rPr>
          <w:bCs/>
          <w:sz w:val="24"/>
          <w:szCs w:val="24"/>
          <w:lang w:eastAsia="ar-SA"/>
        </w:rPr>
        <w:t>wyraża zgodę na</w:t>
      </w:r>
      <w:r>
        <w:rPr>
          <w:bCs/>
          <w:sz w:val="24"/>
          <w:szCs w:val="24"/>
          <w:lang w:eastAsia="ar-SA"/>
        </w:rPr>
        <w:t xml:space="preserve"> </w:t>
      </w:r>
      <w:r w:rsidRPr="00DB6CFB">
        <w:rPr>
          <w:bCs/>
          <w:sz w:val="24"/>
          <w:szCs w:val="24"/>
          <w:lang w:eastAsia="ar-SA"/>
        </w:rPr>
        <w:t xml:space="preserve">wydłużenie terminu dostawy dla produktów sprowadzanych </w:t>
      </w:r>
      <w:r w:rsidR="00C47CB8">
        <w:rPr>
          <w:bCs/>
          <w:sz w:val="24"/>
          <w:szCs w:val="24"/>
          <w:lang w:eastAsia="ar-SA"/>
        </w:rPr>
        <w:t xml:space="preserve">  </w:t>
      </w:r>
      <w:r w:rsidRPr="00DB6CFB">
        <w:rPr>
          <w:bCs/>
          <w:sz w:val="24"/>
          <w:szCs w:val="24"/>
          <w:lang w:eastAsia="ar-SA"/>
        </w:rPr>
        <w:t>w ramach importu docelowego do 3 tygodni.</w:t>
      </w:r>
    </w:p>
    <w:p w:rsidR="00C47CB8" w:rsidRDefault="00C47CB8" w:rsidP="00DB6CFB">
      <w:pPr>
        <w:jc w:val="both"/>
        <w:rPr>
          <w:bCs/>
          <w:sz w:val="24"/>
          <w:szCs w:val="24"/>
          <w:lang w:eastAsia="ar-SA"/>
        </w:rPr>
      </w:pPr>
    </w:p>
    <w:p w:rsidR="00DB6CFB" w:rsidRPr="00DB6CFB" w:rsidRDefault="00DB6CFB" w:rsidP="00DB6CFB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DB6CFB">
        <w:rPr>
          <w:bCs/>
          <w:sz w:val="24"/>
          <w:szCs w:val="24"/>
          <w:lang w:eastAsia="ar-SA"/>
        </w:rPr>
        <w:t xml:space="preserve">Zwracamy się z prośbą o odstąpienie dla pakietów nr 19 oraz 20 zapisów dotyczących dostaw na cito, z uwagi na fakt iż niniejsze produkty nie są lekami na ratunek życia. Leki </w:t>
      </w:r>
      <w:r>
        <w:rPr>
          <w:bCs/>
          <w:sz w:val="24"/>
          <w:szCs w:val="24"/>
          <w:lang w:eastAsia="ar-SA"/>
        </w:rPr>
        <w:t xml:space="preserve">    </w:t>
      </w:r>
      <w:r w:rsidRPr="00DB6CFB">
        <w:rPr>
          <w:bCs/>
          <w:sz w:val="24"/>
          <w:szCs w:val="24"/>
          <w:lang w:eastAsia="ar-SA"/>
        </w:rPr>
        <w:t>z wyżej wymienionych pakietów są sprowadzane na teren kraju w ramach importu docelowego.</w:t>
      </w:r>
    </w:p>
    <w:p w:rsidR="00DB6CFB" w:rsidRPr="002522FB" w:rsidRDefault="00DB6CFB" w:rsidP="00DB6CFB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DB6CFB" w:rsidRDefault="001A600F" w:rsidP="00C16F5D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</w:t>
      </w:r>
      <w:r w:rsidR="000F53A1">
        <w:rPr>
          <w:bCs/>
          <w:sz w:val="24"/>
          <w:szCs w:val="24"/>
          <w:lang w:eastAsia="ar-SA"/>
        </w:rPr>
        <w:t>odstępuje dla P</w:t>
      </w:r>
      <w:r w:rsidR="000F53A1" w:rsidRPr="00DB6CFB">
        <w:rPr>
          <w:bCs/>
          <w:sz w:val="24"/>
          <w:szCs w:val="24"/>
          <w:lang w:eastAsia="ar-SA"/>
        </w:rPr>
        <w:t xml:space="preserve">akietów nr 19 oraz 20 </w:t>
      </w:r>
      <w:r w:rsidR="000F53A1">
        <w:rPr>
          <w:bCs/>
          <w:sz w:val="24"/>
          <w:szCs w:val="24"/>
          <w:lang w:eastAsia="ar-SA"/>
        </w:rPr>
        <w:t xml:space="preserve">od </w:t>
      </w:r>
      <w:r w:rsidR="000F53A1" w:rsidRPr="00DB6CFB">
        <w:rPr>
          <w:bCs/>
          <w:sz w:val="24"/>
          <w:szCs w:val="24"/>
          <w:lang w:eastAsia="ar-SA"/>
        </w:rPr>
        <w:t>zapisów dotyczących dostaw na cito</w:t>
      </w:r>
      <w:r w:rsidR="00C47CB8">
        <w:rPr>
          <w:bCs/>
          <w:sz w:val="24"/>
          <w:szCs w:val="24"/>
          <w:lang w:eastAsia="ar-SA"/>
        </w:rPr>
        <w:t>.</w:t>
      </w:r>
    </w:p>
    <w:p w:rsidR="00DB6CFB" w:rsidRDefault="00DB6CFB" w:rsidP="00C16F5D">
      <w:pPr>
        <w:jc w:val="both"/>
        <w:rPr>
          <w:bCs/>
          <w:sz w:val="24"/>
          <w:szCs w:val="24"/>
          <w:lang w:eastAsia="ar-SA"/>
        </w:rPr>
      </w:pPr>
    </w:p>
    <w:p w:rsidR="00C47CB8" w:rsidRPr="00FA3F1D" w:rsidRDefault="00C47CB8" w:rsidP="00C47CB8">
      <w:pPr>
        <w:pStyle w:val="Tekstpodstawowy"/>
        <w:widowControl w:val="0"/>
        <w:tabs>
          <w:tab w:val="left" w:pos="284"/>
        </w:tabs>
        <w:suppressAutoHyphens/>
        <w:rPr>
          <w:i/>
          <w:szCs w:val="24"/>
        </w:rPr>
      </w:pPr>
    </w:p>
    <w:p w:rsidR="00DB6CFB" w:rsidRDefault="00DB6CFB" w:rsidP="00C16F5D">
      <w:pPr>
        <w:jc w:val="both"/>
        <w:rPr>
          <w:bCs/>
          <w:sz w:val="24"/>
          <w:szCs w:val="24"/>
          <w:lang w:eastAsia="ar-SA"/>
        </w:rPr>
      </w:pPr>
    </w:p>
    <w:p w:rsidR="002522FB" w:rsidRDefault="002522FB" w:rsidP="002522FB">
      <w:pPr>
        <w:jc w:val="both"/>
        <w:rPr>
          <w:bCs/>
          <w:sz w:val="24"/>
          <w:szCs w:val="24"/>
          <w:lang w:eastAsia="ar-SA"/>
        </w:rPr>
      </w:pPr>
    </w:p>
    <w:p w:rsidR="006E524F" w:rsidRDefault="006E524F" w:rsidP="006E524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E524F" w:rsidRDefault="006E524F" w:rsidP="006E524F">
      <w:pPr>
        <w:jc w:val="right"/>
        <w:rPr>
          <w:i/>
          <w:sz w:val="24"/>
          <w:szCs w:val="24"/>
        </w:rPr>
      </w:pPr>
    </w:p>
    <w:p w:rsidR="006E524F" w:rsidRDefault="006E524F" w:rsidP="006E524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Z-ca Dyrektora</w:t>
      </w:r>
    </w:p>
    <w:p w:rsidR="006E524F" w:rsidRDefault="006E524F" w:rsidP="006E524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C16F5D" w:rsidRDefault="006E524F" w:rsidP="006E524F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Wioletta Janoszka  </w:t>
      </w:r>
    </w:p>
    <w:sectPr w:rsidR="00C16F5D" w:rsidSect="00C038F8">
      <w:footerReference w:type="even" r:id="rId7"/>
      <w:footerReference w:type="default" r:id="rId8"/>
      <w:footerReference w:type="first" r:id="rId9"/>
      <w:pgSz w:w="11906" w:h="16838" w:code="9"/>
      <w:pgMar w:top="709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21B9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21B9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21B9A" w:rsidRPr="00B862CC">
      <w:rPr>
        <w:rFonts w:ascii="Arial" w:hAnsi="Arial"/>
        <w:sz w:val="18"/>
        <w:szCs w:val="24"/>
      </w:rPr>
      <w:fldChar w:fldCharType="separate"/>
    </w:r>
    <w:r w:rsidR="006E524F">
      <w:rPr>
        <w:rFonts w:ascii="Arial" w:hAnsi="Arial"/>
        <w:noProof/>
        <w:sz w:val="18"/>
        <w:szCs w:val="24"/>
      </w:rPr>
      <w:t>1</w:t>
    </w:r>
    <w:r w:rsidR="00D21B9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21B9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21B9A" w:rsidRPr="00B862CC">
      <w:rPr>
        <w:rFonts w:ascii="Arial" w:hAnsi="Arial"/>
        <w:sz w:val="18"/>
        <w:szCs w:val="24"/>
      </w:rPr>
      <w:fldChar w:fldCharType="separate"/>
    </w:r>
    <w:r w:rsidR="006E524F">
      <w:rPr>
        <w:rFonts w:ascii="Arial" w:hAnsi="Arial"/>
        <w:noProof/>
        <w:sz w:val="18"/>
        <w:szCs w:val="24"/>
      </w:rPr>
      <w:t>1</w:t>
    </w:r>
    <w:r w:rsidR="00D21B9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21B9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E524F" w:rsidRPr="006E524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79B1BF9"/>
    <w:multiLevelType w:val="hybridMultilevel"/>
    <w:tmpl w:val="F45CF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3E0497"/>
    <w:multiLevelType w:val="hybridMultilevel"/>
    <w:tmpl w:val="2DDA7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B3346AF"/>
    <w:multiLevelType w:val="hybridMultilevel"/>
    <w:tmpl w:val="404E6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5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8"/>
  </w:num>
  <w:num w:numId="4">
    <w:abstractNumId w:val="12"/>
  </w:num>
  <w:num w:numId="5">
    <w:abstractNumId w:val="1"/>
  </w:num>
  <w:num w:numId="6">
    <w:abstractNumId w:val="6"/>
  </w:num>
  <w:num w:numId="7">
    <w:abstractNumId w:val="11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5"/>
  </w:num>
  <w:num w:numId="13">
    <w:abstractNumId w:val="0"/>
  </w:num>
  <w:num w:numId="14">
    <w:abstractNumId w:val="5"/>
  </w:num>
  <w:num w:numId="15">
    <w:abstractNumId w:val="7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0F53A1"/>
    <w:rsid w:val="00103397"/>
    <w:rsid w:val="0012774F"/>
    <w:rsid w:val="00144B7A"/>
    <w:rsid w:val="00164A72"/>
    <w:rsid w:val="00180C6E"/>
    <w:rsid w:val="00187016"/>
    <w:rsid w:val="001A600F"/>
    <w:rsid w:val="001D6DE7"/>
    <w:rsid w:val="002269EB"/>
    <w:rsid w:val="002522FB"/>
    <w:rsid w:val="0029606A"/>
    <w:rsid w:val="002F24DD"/>
    <w:rsid w:val="00322561"/>
    <w:rsid w:val="0032384F"/>
    <w:rsid w:val="00347AFD"/>
    <w:rsid w:val="003C2CE8"/>
    <w:rsid w:val="0042376C"/>
    <w:rsid w:val="004354FB"/>
    <w:rsid w:val="004848F3"/>
    <w:rsid w:val="004A75F2"/>
    <w:rsid w:val="004E4B64"/>
    <w:rsid w:val="005144A9"/>
    <w:rsid w:val="00520165"/>
    <w:rsid w:val="00580F1E"/>
    <w:rsid w:val="005A0776"/>
    <w:rsid w:val="005B1B08"/>
    <w:rsid w:val="005F4FED"/>
    <w:rsid w:val="00605F68"/>
    <w:rsid w:val="00632C3C"/>
    <w:rsid w:val="00655EB4"/>
    <w:rsid w:val="00662BDB"/>
    <w:rsid w:val="006A5621"/>
    <w:rsid w:val="006A5DF1"/>
    <w:rsid w:val="006B7198"/>
    <w:rsid w:val="006D4AB3"/>
    <w:rsid w:val="006E524F"/>
    <w:rsid w:val="006E7A06"/>
    <w:rsid w:val="006F3B81"/>
    <w:rsid w:val="006F58BB"/>
    <w:rsid w:val="00722E77"/>
    <w:rsid w:val="007420AD"/>
    <w:rsid w:val="0075270B"/>
    <w:rsid w:val="00770C2B"/>
    <w:rsid w:val="0078622A"/>
    <w:rsid w:val="007D066E"/>
    <w:rsid w:val="007D7198"/>
    <w:rsid w:val="00826A25"/>
    <w:rsid w:val="00843A88"/>
    <w:rsid w:val="00864A4B"/>
    <w:rsid w:val="00870F9F"/>
    <w:rsid w:val="008804B6"/>
    <w:rsid w:val="00897AB0"/>
    <w:rsid w:val="008A3553"/>
    <w:rsid w:val="008C6699"/>
    <w:rsid w:val="009144F3"/>
    <w:rsid w:val="00957724"/>
    <w:rsid w:val="009615EE"/>
    <w:rsid w:val="00965BDD"/>
    <w:rsid w:val="009F715A"/>
    <w:rsid w:val="00A905AC"/>
    <w:rsid w:val="00A96CD6"/>
    <w:rsid w:val="00AA3490"/>
    <w:rsid w:val="00B35C26"/>
    <w:rsid w:val="00B73AF1"/>
    <w:rsid w:val="00BA6584"/>
    <w:rsid w:val="00BE7BFD"/>
    <w:rsid w:val="00BF5013"/>
    <w:rsid w:val="00C038F8"/>
    <w:rsid w:val="00C14B55"/>
    <w:rsid w:val="00C16F5D"/>
    <w:rsid w:val="00C370F2"/>
    <w:rsid w:val="00C44EEC"/>
    <w:rsid w:val="00C46732"/>
    <w:rsid w:val="00C47CB8"/>
    <w:rsid w:val="00CC5F30"/>
    <w:rsid w:val="00D023DD"/>
    <w:rsid w:val="00D21B9A"/>
    <w:rsid w:val="00D22FFA"/>
    <w:rsid w:val="00D5504C"/>
    <w:rsid w:val="00D7249D"/>
    <w:rsid w:val="00D8461B"/>
    <w:rsid w:val="00D915F2"/>
    <w:rsid w:val="00DA359D"/>
    <w:rsid w:val="00DB3593"/>
    <w:rsid w:val="00DB6CFB"/>
    <w:rsid w:val="00DE43C4"/>
    <w:rsid w:val="00DF32E8"/>
    <w:rsid w:val="00DF53CA"/>
    <w:rsid w:val="00E15A81"/>
    <w:rsid w:val="00E21B49"/>
    <w:rsid w:val="00E2789F"/>
    <w:rsid w:val="00E72428"/>
    <w:rsid w:val="00E74BC3"/>
    <w:rsid w:val="00E77DEC"/>
    <w:rsid w:val="00E935D6"/>
    <w:rsid w:val="00E97CED"/>
    <w:rsid w:val="00EA14B3"/>
    <w:rsid w:val="00EA416E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2024-11-06T12:00:00Z</cp:lastPrinted>
  <dcterms:created xsi:type="dcterms:W3CDTF">2024-11-06T12:00:00Z</dcterms:created>
  <dcterms:modified xsi:type="dcterms:W3CDTF">2024-11-06T12:00:00Z</dcterms:modified>
</cp:coreProperties>
</file>