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9E753" w14:textId="77777777" w:rsidR="00081D13" w:rsidRPr="00353FDC" w:rsidRDefault="00877EFC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81876818"/>
      <w:r w:rsidRPr="00877EFC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877EFC">
        <w:rPr>
          <w:rFonts w:ascii="Arial" w:hAnsi="Arial" w:cs="Arial"/>
        </w:rPr>
        <w:t>2024-11-07</w:t>
      </w:r>
    </w:p>
    <w:p w14:paraId="025C118E" w14:textId="77777777" w:rsidR="00081D13" w:rsidRPr="00353FDC" w:rsidRDefault="00877EFC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77EFC">
        <w:rPr>
          <w:rFonts w:ascii="Arial" w:hAnsi="Arial" w:cs="Arial"/>
          <w:b/>
          <w:bCs/>
        </w:rPr>
        <w:t>Samodzielny Publiczny Zespół Opieki Zdrowotnej w Kolbuszowej</w:t>
      </w:r>
    </w:p>
    <w:p w14:paraId="211A231E" w14:textId="77777777" w:rsidR="00081D13" w:rsidRPr="00353FDC" w:rsidRDefault="00877EFC" w:rsidP="00081D13">
      <w:pPr>
        <w:spacing w:line="360" w:lineRule="auto"/>
        <w:ind w:right="3969"/>
        <w:rPr>
          <w:rFonts w:ascii="Arial" w:hAnsi="Arial" w:cs="Arial"/>
        </w:rPr>
      </w:pPr>
      <w:r w:rsidRPr="00877EFC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877EFC">
        <w:rPr>
          <w:rFonts w:ascii="Arial" w:hAnsi="Arial" w:cs="Arial"/>
        </w:rPr>
        <w:t>4</w:t>
      </w:r>
    </w:p>
    <w:p w14:paraId="02C20807" w14:textId="77777777" w:rsidR="00081D13" w:rsidRPr="00353FDC" w:rsidRDefault="00877EFC" w:rsidP="00081D13">
      <w:pPr>
        <w:ind w:right="3969"/>
        <w:rPr>
          <w:rFonts w:ascii="Arial" w:hAnsi="Arial" w:cs="Arial"/>
        </w:rPr>
      </w:pPr>
      <w:r w:rsidRPr="00877EFC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877EFC">
        <w:rPr>
          <w:rFonts w:ascii="Arial" w:hAnsi="Arial" w:cs="Arial"/>
        </w:rPr>
        <w:t>Kolbuszowa</w:t>
      </w:r>
    </w:p>
    <w:p w14:paraId="68BA9BA7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9F24ED4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FC700D8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288E3C52" w14:textId="77777777" w:rsidTr="00C13EA9">
        <w:tc>
          <w:tcPr>
            <w:tcW w:w="10065" w:type="dxa"/>
            <w:shd w:val="clear" w:color="auto" w:fill="F2F2F2"/>
            <w:hideMark/>
          </w:tcPr>
          <w:p w14:paraId="5078328A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E37AA55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3ACED87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4C2148C8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2482FD97" w14:textId="77777777" w:rsidTr="00081D13">
        <w:tc>
          <w:tcPr>
            <w:tcW w:w="2269" w:type="dxa"/>
            <w:shd w:val="clear" w:color="auto" w:fill="auto"/>
          </w:tcPr>
          <w:p w14:paraId="33F1FA7F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523ABCE" w14:textId="77777777" w:rsidR="00081D13" w:rsidRPr="00353FDC" w:rsidRDefault="00877EF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7EFC">
              <w:rPr>
                <w:rFonts w:ascii="Arial" w:hAnsi="Arial" w:cs="Arial"/>
                <w:bCs/>
              </w:rPr>
              <w:t>Dostawa myjni - dezynfektorów do SP ZOZ w Kolbuszowej</w:t>
            </w:r>
          </w:p>
        </w:tc>
      </w:tr>
      <w:tr w:rsidR="00877EFC" w:rsidRPr="00353FDC" w14:paraId="29A82095" w14:textId="77777777" w:rsidTr="0007699D">
        <w:tc>
          <w:tcPr>
            <w:tcW w:w="2269" w:type="dxa"/>
            <w:shd w:val="clear" w:color="auto" w:fill="auto"/>
          </w:tcPr>
          <w:p w14:paraId="50475814" w14:textId="77777777" w:rsidR="00877EFC" w:rsidRPr="00353FDC" w:rsidRDefault="00877EFC" w:rsidP="000769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C0AE961" w14:textId="77777777" w:rsidR="00877EFC" w:rsidRPr="00353FDC" w:rsidRDefault="00877EFC" w:rsidP="000769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7EFC">
              <w:rPr>
                <w:rFonts w:ascii="Arial" w:hAnsi="Arial" w:cs="Arial"/>
                <w:bCs/>
              </w:rPr>
              <w:t>Eap-2412/20/24/M</w:t>
            </w:r>
          </w:p>
        </w:tc>
      </w:tr>
    </w:tbl>
    <w:p w14:paraId="31F6AEA6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5F96EAD2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77EFC" w:rsidRPr="00877EFC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77EFC" w:rsidRPr="00877EFC">
        <w:rPr>
          <w:rFonts w:ascii="Arial" w:hAnsi="Arial" w:cs="Arial"/>
        </w:rPr>
        <w:t>(</w:t>
      </w:r>
      <w:proofErr w:type="spellStart"/>
      <w:r w:rsidR="00877EFC" w:rsidRPr="00877EFC">
        <w:rPr>
          <w:rFonts w:ascii="Arial" w:hAnsi="Arial" w:cs="Arial"/>
        </w:rPr>
        <w:t>t.j</w:t>
      </w:r>
      <w:proofErr w:type="spellEnd"/>
      <w:r w:rsidR="00877EFC" w:rsidRPr="00877EFC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77EFC" w:rsidRPr="00E1738E" w14:paraId="632737CB" w14:textId="77777777" w:rsidTr="000769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BBB764C" w14:textId="77777777" w:rsidR="00877EFC" w:rsidRDefault="00877EFC" w:rsidP="0007699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77EFC">
              <w:rPr>
                <w:rFonts w:ascii="Arial" w:hAnsi="Arial" w:cs="Arial"/>
                <w:b/>
              </w:rPr>
              <w:lastRenderedPageBreak/>
              <w:t>SMS spółka z ograniczoną odpowiedzialnością</w:t>
            </w:r>
          </w:p>
          <w:p w14:paraId="21B60CB1" w14:textId="77777777" w:rsidR="00877EFC" w:rsidRPr="00AC1F4A" w:rsidRDefault="00877EFC" w:rsidP="0007699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77EFC">
              <w:rPr>
                <w:rFonts w:ascii="Arial" w:hAnsi="Arial" w:cs="Arial"/>
                <w:bCs/>
              </w:rPr>
              <w:t>Norberta Adamowicza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77EFC">
              <w:rPr>
                <w:rFonts w:ascii="Arial" w:hAnsi="Arial" w:cs="Arial"/>
                <w:bCs/>
              </w:rPr>
              <w:t>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601195ED" w14:textId="77777777" w:rsidR="00877EFC" w:rsidRPr="00E1738E" w:rsidRDefault="00877EFC" w:rsidP="0007699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77EFC">
              <w:rPr>
                <w:rFonts w:ascii="Arial" w:hAnsi="Arial" w:cs="Arial"/>
                <w:bCs/>
              </w:rPr>
              <w:t>05-530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77EFC">
              <w:rPr>
                <w:rFonts w:ascii="Arial" w:hAnsi="Arial" w:cs="Arial"/>
                <w:bCs/>
              </w:rPr>
              <w:t>Góra Kalwaria</w:t>
            </w:r>
          </w:p>
          <w:p w14:paraId="1DB184B5" w14:textId="77777777" w:rsidR="00877EFC" w:rsidRPr="00BC506C" w:rsidRDefault="00877EFC" w:rsidP="0007699D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877EFC">
              <w:rPr>
                <w:rFonts w:ascii="Arial" w:hAnsi="Arial" w:cs="Arial"/>
                <w:b/>
              </w:rPr>
              <w:t>491 041.81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3E3CE4E7" w14:textId="77777777" w:rsidR="00877EFC" w:rsidRPr="00E1738E" w:rsidRDefault="00877EFC" w:rsidP="0007699D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12640E5" w14:textId="77777777" w:rsidR="00877EFC" w:rsidRPr="00877EFC" w:rsidRDefault="00877EFC" w:rsidP="000769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77EFC">
              <w:rPr>
                <w:rFonts w:ascii="Arial" w:hAnsi="Arial" w:cs="Arial"/>
              </w:rPr>
              <w:t>-</w:t>
            </w:r>
            <w:r w:rsidRPr="00877EFC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39455E6" w14:textId="77777777" w:rsidR="00877EFC" w:rsidRPr="00877EFC" w:rsidRDefault="00877EFC" w:rsidP="000769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77EFC">
              <w:rPr>
                <w:rFonts w:ascii="Arial" w:hAnsi="Arial" w:cs="Arial"/>
              </w:rPr>
              <w:t>-</w:t>
            </w:r>
            <w:r w:rsidRPr="00877EFC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CB0480D" w14:textId="77777777" w:rsidR="00877EFC" w:rsidRPr="00877EFC" w:rsidRDefault="00877EFC" w:rsidP="000769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77EFC">
              <w:rPr>
                <w:rFonts w:ascii="Arial" w:hAnsi="Arial" w:cs="Arial"/>
              </w:rPr>
              <w:t>I. Kryterium: Cena oferty - 60 punktów</w:t>
            </w:r>
          </w:p>
          <w:p w14:paraId="31C8D8FD" w14:textId="77777777" w:rsidR="00877EFC" w:rsidRPr="00877EFC" w:rsidRDefault="00877EFC" w:rsidP="000769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77EFC">
              <w:rPr>
                <w:rFonts w:ascii="Arial" w:hAnsi="Arial" w:cs="Arial"/>
              </w:rPr>
              <w:t>II. Termin udzielenia gwarancji i - 30 punktów</w:t>
            </w:r>
          </w:p>
          <w:p w14:paraId="01393995" w14:textId="77777777" w:rsidR="00877EFC" w:rsidRPr="00877EFC" w:rsidRDefault="00877EFC" w:rsidP="000769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77EFC">
              <w:rPr>
                <w:rFonts w:ascii="Arial" w:hAnsi="Arial" w:cs="Arial"/>
              </w:rPr>
              <w:t>III. Termin dostawy  - 10 punktów</w:t>
            </w:r>
          </w:p>
          <w:p w14:paraId="0B62AA2D" w14:textId="77777777" w:rsidR="00877EFC" w:rsidRPr="00E1738E" w:rsidRDefault="00877EFC" w:rsidP="000769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77EFC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</w:tbl>
    <w:p w14:paraId="72945BF8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417"/>
        <w:gridCol w:w="1418"/>
        <w:gridCol w:w="1417"/>
        <w:gridCol w:w="1843"/>
      </w:tblGrid>
      <w:tr w:rsidR="00AF33FF" w:rsidRPr="008567C7" w14:paraId="586B2A6D" w14:textId="77777777" w:rsidTr="00AF33F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0992CEF" w14:textId="77777777" w:rsidR="00AF33FF" w:rsidRPr="00553EDC" w:rsidRDefault="00AF33F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F5D9FC5" w14:textId="77777777" w:rsidR="00AF33FF" w:rsidRPr="00553EDC" w:rsidRDefault="00AF33F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55C72554" w14:textId="77777777" w:rsidR="00AF33FF" w:rsidRPr="00553EDC" w:rsidRDefault="00AF33F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77EF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53EFDC69" w14:textId="77777777" w:rsidR="00AF33FF" w:rsidRPr="00553EDC" w:rsidRDefault="00AF33F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77EFC">
              <w:rPr>
                <w:rFonts w:ascii="Arial" w:hAnsi="Arial" w:cs="Arial"/>
                <w:bCs/>
                <w:sz w:val="24"/>
                <w:szCs w:val="24"/>
              </w:rPr>
              <w:t>Okres udzielonej gwarancji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33E77A44" w14:textId="77777777" w:rsidR="00AF33FF" w:rsidRPr="00553EDC" w:rsidRDefault="00AF33F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77EFC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63F60A3" w14:textId="77777777" w:rsidR="00AF33FF" w:rsidRPr="00553EDC" w:rsidRDefault="00AF33F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AF33FF" w:rsidRPr="008567C7" w14:paraId="1A678952" w14:textId="77777777" w:rsidTr="00AF33FF">
        <w:tc>
          <w:tcPr>
            <w:tcW w:w="851" w:type="dxa"/>
            <w:vAlign w:val="center"/>
          </w:tcPr>
          <w:p w14:paraId="22476FF1" w14:textId="77777777" w:rsidR="00AF33FF" w:rsidRPr="00553EDC" w:rsidRDefault="00AF33FF" w:rsidP="0007699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7EF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14:paraId="299E29F3" w14:textId="77777777" w:rsidR="00AF33FF" w:rsidRPr="00553EDC" w:rsidRDefault="00AF33FF" w:rsidP="0007699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77EFC">
              <w:rPr>
                <w:rFonts w:ascii="Arial" w:hAnsi="Arial" w:cs="Arial"/>
                <w:b/>
                <w:sz w:val="22"/>
                <w:szCs w:val="22"/>
              </w:rPr>
              <w:t>SMS spółka z ograniczoną odpowiedzialnością</w:t>
            </w:r>
          </w:p>
          <w:p w14:paraId="33BC0800" w14:textId="77777777" w:rsidR="00AF33FF" w:rsidRPr="00553EDC" w:rsidRDefault="00AF33FF" w:rsidP="0007699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77EFC">
              <w:rPr>
                <w:rFonts w:ascii="Arial" w:hAnsi="Arial" w:cs="Arial"/>
                <w:bCs/>
                <w:sz w:val="22"/>
                <w:szCs w:val="22"/>
              </w:rPr>
              <w:t>Norberta Adamowicza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77EFC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F8BAEBB" w14:textId="77777777" w:rsidR="00AF33FF" w:rsidRPr="00553EDC" w:rsidRDefault="00AF33FF" w:rsidP="0007699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77EFC">
              <w:rPr>
                <w:rFonts w:ascii="Arial" w:hAnsi="Arial" w:cs="Arial"/>
                <w:bCs/>
                <w:sz w:val="22"/>
                <w:szCs w:val="22"/>
              </w:rPr>
              <w:t>05-530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77EFC">
              <w:rPr>
                <w:rFonts w:ascii="Arial" w:hAnsi="Arial" w:cs="Arial"/>
                <w:bCs/>
                <w:sz w:val="22"/>
                <w:szCs w:val="22"/>
              </w:rPr>
              <w:t>Góra Kalwaria</w:t>
            </w:r>
          </w:p>
        </w:tc>
        <w:tc>
          <w:tcPr>
            <w:tcW w:w="1417" w:type="dxa"/>
            <w:vAlign w:val="center"/>
          </w:tcPr>
          <w:p w14:paraId="3CBB27C2" w14:textId="77777777" w:rsidR="00AF33FF" w:rsidRPr="00553EDC" w:rsidRDefault="00AF33FF" w:rsidP="0007699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7EFC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72F0FF8F" w14:textId="77777777" w:rsidR="00AF33FF" w:rsidRPr="00553EDC" w:rsidRDefault="00AF33FF" w:rsidP="0007699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7EFC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22891919" w14:textId="77777777" w:rsidR="00AF33FF" w:rsidRPr="00553EDC" w:rsidRDefault="00AF33FF" w:rsidP="0007699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7EFC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14:paraId="5B45A8BF" w14:textId="77777777" w:rsidR="00AF33FF" w:rsidRPr="00553EDC" w:rsidRDefault="00AF33FF" w:rsidP="0007699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7E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10BD1C7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D7B819C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5627E7A1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53EE00E6" w14:textId="18764680" w:rsidR="008642B3" w:rsidRDefault="00877EFC" w:rsidP="00005838">
      <w:pPr>
        <w:jc w:val="right"/>
        <w:rPr>
          <w:rFonts w:ascii="Arial" w:hAnsi="Arial" w:cs="Arial"/>
        </w:rPr>
      </w:pPr>
      <w:r w:rsidRPr="00877EFC">
        <w:rPr>
          <w:rFonts w:ascii="Arial" w:hAnsi="Arial" w:cs="Arial"/>
        </w:rPr>
        <w:t xml:space="preserve">  </w:t>
      </w:r>
      <w:bookmarkEnd w:id="0"/>
      <w:r w:rsidR="00AF33FF">
        <w:rPr>
          <w:rFonts w:ascii="Arial" w:hAnsi="Arial" w:cs="Arial"/>
        </w:rPr>
        <w:t>Dyrektor SP ZOZ Kolbuszowa</w:t>
      </w:r>
    </w:p>
    <w:p w14:paraId="0C7B51C7" w14:textId="5D876F20" w:rsidR="00AF33FF" w:rsidRPr="00005838" w:rsidRDefault="00AF33FF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Zbigniew Strzelczyk</w:t>
      </w:r>
      <w:bookmarkEnd w:id="1"/>
    </w:p>
    <w:sectPr w:rsidR="00AF33FF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380EB" w14:textId="77777777" w:rsidR="003001F2" w:rsidRDefault="003001F2">
      <w:r>
        <w:separator/>
      </w:r>
    </w:p>
  </w:endnote>
  <w:endnote w:type="continuationSeparator" w:id="0">
    <w:p w14:paraId="12102ECB" w14:textId="77777777" w:rsidR="003001F2" w:rsidRDefault="00300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63375" w14:textId="77777777" w:rsidR="00877EFC" w:rsidRDefault="00877E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79B7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F140C15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5EBE0" w14:textId="77777777" w:rsidR="00877EFC" w:rsidRDefault="00877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D0315" w14:textId="77777777" w:rsidR="003001F2" w:rsidRDefault="003001F2">
      <w:r>
        <w:separator/>
      </w:r>
    </w:p>
  </w:footnote>
  <w:footnote w:type="continuationSeparator" w:id="0">
    <w:p w14:paraId="31DF3B1E" w14:textId="77777777" w:rsidR="003001F2" w:rsidRDefault="00300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B8997" w14:textId="77777777" w:rsidR="00877EFC" w:rsidRDefault="00877E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7DCBC" w14:textId="77777777" w:rsidR="00877EFC" w:rsidRDefault="00877E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D6C4D" w14:textId="77777777" w:rsidR="00877EFC" w:rsidRDefault="00877E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1F2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001F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7EFC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33FF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ACB27"/>
  <w15:chartTrackingRefBased/>
  <w15:docId w15:val="{238C9BAD-A079-4B10-B7D3-07084AB3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249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2024-11-07T11:59:00Z</cp:lastPrinted>
  <dcterms:created xsi:type="dcterms:W3CDTF">2024-11-07T12:00:00Z</dcterms:created>
  <dcterms:modified xsi:type="dcterms:W3CDTF">2024-11-07T12:00:00Z</dcterms:modified>
</cp:coreProperties>
</file>