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CF51" w14:textId="77777777" w:rsidR="00986737" w:rsidRPr="009432A1" w:rsidRDefault="006D44D1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D44D1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D44D1">
        <w:rPr>
          <w:rFonts w:ascii="Arial" w:hAnsi="Arial" w:cs="Arial"/>
          <w:sz w:val="24"/>
          <w:szCs w:val="24"/>
        </w:rPr>
        <w:t>2024-11-08</w:t>
      </w:r>
    </w:p>
    <w:p w14:paraId="37DD1990" w14:textId="77777777" w:rsidR="00986737" w:rsidRPr="009432A1" w:rsidRDefault="006D44D1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D44D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82A7990" w14:textId="77777777" w:rsidR="00986737" w:rsidRPr="009432A1" w:rsidRDefault="006D44D1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D44D1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D44D1">
        <w:rPr>
          <w:rFonts w:ascii="Arial" w:hAnsi="Arial" w:cs="Arial"/>
          <w:sz w:val="24"/>
          <w:szCs w:val="24"/>
        </w:rPr>
        <w:t>4</w:t>
      </w:r>
    </w:p>
    <w:p w14:paraId="50865165" w14:textId="77777777" w:rsidR="00986737" w:rsidRPr="009432A1" w:rsidRDefault="006D44D1" w:rsidP="00986737">
      <w:pPr>
        <w:rPr>
          <w:rFonts w:ascii="Arial" w:hAnsi="Arial" w:cs="Arial"/>
          <w:sz w:val="24"/>
          <w:szCs w:val="24"/>
        </w:rPr>
      </w:pPr>
      <w:r w:rsidRPr="006D44D1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D44D1">
        <w:rPr>
          <w:rFonts w:ascii="Arial" w:hAnsi="Arial" w:cs="Arial"/>
          <w:sz w:val="24"/>
          <w:szCs w:val="24"/>
        </w:rPr>
        <w:t>Kolbuszowa</w:t>
      </w:r>
    </w:p>
    <w:p w14:paraId="4BED5F7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752968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D68902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C2634E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F6F532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D5EC7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60B7D5C" w14:textId="77777777" w:rsidTr="005A632E">
        <w:tc>
          <w:tcPr>
            <w:tcW w:w="2269" w:type="dxa"/>
            <w:shd w:val="clear" w:color="auto" w:fill="auto"/>
          </w:tcPr>
          <w:p w14:paraId="45DE51C6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F3F503" w14:textId="77777777" w:rsidR="00986737" w:rsidRPr="004E4B64" w:rsidRDefault="006D44D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4D1">
              <w:rPr>
                <w:rFonts w:ascii="Arial" w:hAnsi="Arial" w:cs="Arial"/>
                <w:bCs/>
                <w:sz w:val="24"/>
                <w:szCs w:val="24"/>
              </w:rPr>
              <w:t>Dostawa preparatów do mycia, pielęgnacji i dezynfekcji rąk , skóry , ran, dezynfekcji powierzchni, narzędzi, sprzętu i urządzeń medycznych w 13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D44D1" w:rsidRPr="004E4B64" w14:paraId="442401C0" w14:textId="77777777" w:rsidTr="00261ABE">
        <w:tc>
          <w:tcPr>
            <w:tcW w:w="2269" w:type="dxa"/>
            <w:shd w:val="clear" w:color="auto" w:fill="auto"/>
          </w:tcPr>
          <w:p w14:paraId="71D50344" w14:textId="77777777" w:rsidR="006D44D1" w:rsidRPr="004E4B64" w:rsidRDefault="006D44D1" w:rsidP="00261A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EB4789" w14:textId="77777777" w:rsidR="006D44D1" w:rsidRPr="004E4B64" w:rsidRDefault="006D44D1" w:rsidP="00261A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D44D1">
              <w:rPr>
                <w:rFonts w:ascii="Arial" w:hAnsi="Arial" w:cs="Arial"/>
                <w:bCs/>
                <w:sz w:val="24"/>
                <w:szCs w:val="24"/>
              </w:rPr>
              <w:t>Eap-2412/18/24/M</w:t>
            </w:r>
          </w:p>
        </w:tc>
      </w:tr>
    </w:tbl>
    <w:p w14:paraId="3463F852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7A3A25E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D44D1" w:rsidRPr="006D44D1">
        <w:rPr>
          <w:rFonts w:ascii="Arial" w:hAnsi="Arial" w:cs="Arial"/>
          <w:sz w:val="24"/>
          <w:szCs w:val="24"/>
        </w:rPr>
        <w:t>(</w:t>
      </w:r>
      <w:proofErr w:type="spellStart"/>
      <w:r w:rsidR="006D44D1" w:rsidRPr="006D44D1">
        <w:rPr>
          <w:rFonts w:ascii="Arial" w:hAnsi="Arial" w:cs="Arial"/>
          <w:sz w:val="24"/>
          <w:szCs w:val="24"/>
        </w:rPr>
        <w:t>t.j</w:t>
      </w:r>
      <w:proofErr w:type="spellEnd"/>
      <w:r w:rsidR="006D44D1" w:rsidRPr="006D44D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3CCC6AB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D44D1" w:rsidRPr="006D44D1">
        <w:rPr>
          <w:rFonts w:ascii="Arial" w:hAnsi="Arial" w:cs="Arial"/>
          <w:sz w:val="24"/>
          <w:szCs w:val="24"/>
        </w:rPr>
        <w:t>08/11/2024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D44D1" w:rsidRPr="006D44D1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488B7679" w14:textId="77777777" w:rsidTr="005A632E">
        <w:tc>
          <w:tcPr>
            <w:tcW w:w="1276" w:type="dxa"/>
            <w:shd w:val="clear" w:color="auto" w:fill="F2F2F2"/>
            <w:vAlign w:val="center"/>
          </w:tcPr>
          <w:p w14:paraId="01EE46F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D2652F2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248CB22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DA5B131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D44D1" w:rsidRPr="00BB547B" w14:paraId="79C98C3D" w14:textId="77777777" w:rsidTr="00261ABE">
        <w:tc>
          <w:tcPr>
            <w:tcW w:w="1276" w:type="dxa"/>
            <w:shd w:val="clear" w:color="auto" w:fill="auto"/>
            <w:vAlign w:val="center"/>
          </w:tcPr>
          <w:p w14:paraId="294CD959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AF990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584AEB3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SUTURA MED SP. Z O.O.</w:t>
            </w:r>
          </w:p>
          <w:p w14:paraId="2E2EFB5F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Mała Odrzańska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21/2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6E2608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B5D56D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12 139.20 zł</w:t>
            </w:r>
          </w:p>
        </w:tc>
      </w:tr>
      <w:tr w:rsidR="006D44D1" w:rsidRPr="00BB547B" w14:paraId="586A48C9" w14:textId="77777777" w:rsidTr="00261ABE">
        <w:tc>
          <w:tcPr>
            <w:tcW w:w="1276" w:type="dxa"/>
            <w:shd w:val="clear" w:color="auto" w:fill="auto"/>
            <w:vAlign w:val="center"/>
          </w:tcPr>
          <w:p w14:paraId="4415F19A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27B16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398C22D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KIKGEL Sp. z o.o.</w:t>
            </w:r>
          </w:p>
          <w:p w14:paraId="565E0140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F62EA56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97-225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Ujazd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C4C946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5 400.00 zł</w:t>
            </w:r>
          </w:p>
        </w:tc>
      </w:tr>
      <w:tr w:rsidR="006D44D1" w:rsidRPr="00BB547B" w14:paraId="5C9FC047" w14:textId="77777777" w:rsidTr="00261ABE">
        <w:tc>
          <w:tcPr>
            <w:tcW w:w="1276" w:type="dxa"/>
            <w:shd w:val="clear" w:color="auto" w:fill="auto"/>
            <w:vAlign w:val="center"/>
          </w:tcPr>
          <w:p w14:paraId="0077365E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6D6479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17B47C3C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Sani System sp. z o.o. sp. k.</w:t>
            </w:r>
          </w:p>
          <w:p w14:paraId="020EB5A2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Borówkowa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5AC54C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65-124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4FA5FC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18 473.37 zł</w:t>
            </w:r>
          </w:p>
        </w:tc>
      </w:tr>
      <w:tr w:rsidR="006D44D1" w:rsidRPr="00BB547B" w14:paraId="16CA49CC" w14:textId="77777777" w:rsidTr="00261ABE">
        <w:tc>
          <w:tcPr>
            <w:tcW w:w="1276" w:type="dxa"/>
            <w:shd w:val="clear" w:color="auto" w:fill="auto"/>
            <w:vAlign w:val="center"/>
          </w:tcPr>
          <w:p w14:paraId="77A04B91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FE978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52C7ABB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266D457B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0F4897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lastRenderedPageBreak/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609894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lastRenderedPageBreak/>
              <w:t>14 040.00 zł</w:t>
            </w:r>
          </w:p>
        </w:tc>
      </w:tr>
      <w:tr w:rsidR="006D44D1" w:rsidRPr="00BB547B" w14:paraId="22FC17AA" w14:textId="77777777" w:rsidTr="00261ABE">
        <w:tc>
          <w:tcPr>
            <w:tcW w:w="1276" w:type="dxa"/>
            <w:shd w:val="clear" w:color="auto" w:fill="auto"/>
            <w:vAlign w:val="center"/>
          </w:tcPr>
          <w:p w14:paraId="697DDD64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32DB5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B1D2D34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695C036C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FC36C8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CE4364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52 279.35 zł</w:t>
            </w:r>
          </w:p>
        </w:tc>
      </w:tr>
      <w:tr w:rsidR="006D44D1" w:rsidRPr="00BB547B" w14:paraId="5C8029DF" w14:textId="77777777" w:rsidTr="00261ABE">
        <w:tc>
          <w:tcPr>
            <w:tcW w:w="1276" w:type="dxa"/>
            <w:shd w:val="clear" w:color="auto" w:fill="auto"/>
            <w:vAlign w:val="center"/>
          </w:tcPr>
          <w:p w14:paraId="3C24A169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510C03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446CB40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7AF008E6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9257AA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39F531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4 033.80 zł</w:t>
            </w:r>
          </w:p>
        </w:tc>
      </w:tr>
      <w:tr w:rsidR="006D44D1" w:rsidRPr="00BB547B" w14:paraId="47EAE8DB" w14:textId="77777777" w:rsidTr="00261ABE">
        <w:tc>
          <w:tcPr>
            <w:tcW w:w="1276" w:type="dxa"/>
            <w:shd w:val="clear" w:color="auto" w:fill="auto"/>
            <w:vAlign w:val="center"/>
          </w:tcPr>
          <w:p w14:paraId="3BD33E62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CFE6F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789B115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FRESENIUS MEDICAL CARE POLSKA S.A.</w:t>
            </w:r>
          </w:p>
          <w:p w14:paraId="385B346B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UL. KRZYWA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F6B2C8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356831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46 029.60 zł</w:t>
            </w:r>
          </w:p>
        </w:tc>
      </w:tr>
      <w:tr w:rsidR="006D44D1" w:rsidRPr="00BB547B" w14:paraId="2B8EB4E7" w14:textId="77777777" w:rsidTr="00261ABE">
        <w:tc>
          <w:tcPr>
            <w:tcW w:w="1276" w:type="dxa"/>
            <w:shd w:val="clear" w:color="auto" w:fill="auto"/>
            <w:vAlign w:val="center"/>
          </w:tcPr>
          <w:p w14:paraId="19F3F739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FFB22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0320E62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SCHULKE POLSKA SP. Z O.O.</w:t>
            </w:r>
          </w:p>
          <w:p w14:paraId="7B5EA6EE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36F6C9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A686D0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121 409.54 zł</w:t>
            </w:r>
          </w:p>
        </w:tc>
      </w:tr>
      <w:tr w:rsidR="006D44D1" w:rsidRPr="00BB547B" w14:paraId="05BB3052" w14:textId="77777777" w:rsidTr="00261ABE">
        <w:tc>
          <w:tcPr>
            <w:tcW w:w="1276" w:type="dxa"/>
            <w:shd w:val="clear" w:color="auto" w:fill="auto"/>
            <w:vAlign w:val="center"/>
          </w:tcPr>
          <w:p w14:paraId="1CBEC581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ABB98F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FFA78AB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66F40A2A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36E97D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A84065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65 421.98 zł</w:t>
            </w:r>
          </w:p>
        </w:tc>
      </w:tr>
      <w:tr w:rsidR="006D44D1" w:rsidRPr="00BB547B" w14:paraId="6840BF38" w14:textId="77777777" w:rsidTr="00261ABE">
        <w:tc>
          <w:tcPr>
            <w:tcW w:w="1276" w:type="dxa"/>
            <w:shd w:val="clear" w:color="auto" w:fill="auto"/>
            <w:vAlign w:val="center"/>
          </w:tcPr>
          <w:p w14:paraId="79397428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A0F7B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4A0995A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00281054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0718F2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54B8C2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49 726.34 zł</w:t>
            </w:r>
          </w:p>
        </w:tc>
      </w:tr>
      <w:tr w:rsidR="006D44D1" w:rsidRPr="00BB547B" w14:paraId="152B5848" w14:textId="77777777" w:rsidTr="00261ABE">
        <w:tc>
          <w:tcPr>
            <w:tcW w:w="1276" w:type="dxa"/>
            <w:shd w:val="clear" w:color="auto" w:fill="auto"/>
            <w:vAlign w:val="center"/>
          </w:tcPr>
          <w:p w14:paraId="16F4B1E5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595CE8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334E0B65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HENRY KRUSE SP. Z O.O.</w:t>
            </w:r>
          </w:p>
          <w:p w14:paraId="5417F6BC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616A5B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55-040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BIELANY WROCŁAWSKIE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9F9A7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42 495.01 zł</w:t>
            </w:r>
          </w:p>
        </w:tc>
      </w:tr>
      <w:tr w:rsidR="006D44D1" w:rsidRPr="00BB547B" w14:paraId="62282D18" w14:textId="77777777" w:rsidTr="00261ABE">
        <w:tc>
          <w:tcPr>
            <w:tcW w:w="1276" w:type="dxa"/>
            <w:shd w:val="clear" w:color="auto" w:fill="auto"/>
            <w:vAlign w:val="center"/>
          </w:tcPr>
          <w:p w14:paraId="3AE6891D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6F7E6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7010EA5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6D44D1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6D44D1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6E9B8C7B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6941E5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11C7BB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12 873.60 zł</w:t>
            </w:r>
          </w:p>
        </w:tc>
      </w:tr>
      <w:tr w:rsidR="006D44D1" w:rsidRPr="00BB547B" w14:paraId="7C54BA43" w14:textId="77777777" w:rsidTr="00261ABE">
        <w:tc>
          <w:tcPr>
            <w:tcW w:w="1276" w:type="dxa"/>
            <w:shd w:val="clear" w:color="auto" w:fill="auto"/>
            <w:vAlign w:val="center"/>
          </w:tcPr>
          <w:p w14:paraId="3A56DB98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3322F2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11D077C2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Centrum Zaopatrzenia Medycznego "</w:t>
            </w:r>
            <w:proofErr w:type="spellStart"/>
            <w:r w:rsidRPr="006D44D1">
              <w:rPr>
                <w:rFonts w:ascii="Arial" w:hAnsi="Arial" w:cs="Arial"/>
                <w:sz w:val="24"/>
                <w:szCs w:val="24"/>
              </w:rPr>
              <w:t>Cezal</w:t>
            </w:r>
            <w:proofErr w:type="spellEnd"/>
            <w:r w:rsidRPr="006D44D1">
              <w:rPr>
                <w:rFonts w:ascii="Arial" w:hAnsi="Arial" w:cs="Arial"/>
                <w:sz w:val="24"/>
                <w:szCs w:val="24"/>
              </w:rPr>
              <w:t>" SA Wrocław</w:t>
            </w:r>
          </w:p>
          <w:p w14:paraId="058EF8CA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EB1068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E15A5F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36 643.50 zł</w:t>
            </w:r>
          </w:p>
        </w:tc>
      </w:tr>
      <w:tr w:rsidR="006D44D1" w:rsidRPr="00BB547B" w14:paraId="2D4854F3" w14:textId="77777777" w:rsidTr="00261ABE">
        <w:tc>
          <w:tcPr>
            <w:tcW w:w="1276" w:type="dxa"/>
            <w:shd w:val="clear" w:color="auto" w:fill="auto"/>
            <w:vAlign w:val="center"/>
          </w:tcPr>
          <w:p w14:paraId="597A8EAE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C08A3E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E844EFA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D44D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D44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4D6C095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A70666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AD2A9B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13 500.00 zł</w:t>
            </w:r>
          </w:p>
        </w:tc>
      </w:tr>
      <w:tr w:rsidR="006D44D1" w:rsidRPr="00BB547B" w14:paraId="5B7A29C1" w14:textId="77777777" w:rsidTr="00261ABE">
        <w:tc>
          <w:tcPr>
            <w:tcW w:w="1276" w:type="dxa"/>
            <w:shd w:val="clear" w:color="auto" w:fill="auto"/>
            <w:vAlign w:val="center"/>
          </w:tcPr>
          <w:p w14:paraId="4AEFC38C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2DA075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0719719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D44D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D44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0BE77D2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076FAF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544F7C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60 885.10 zł</w:t>
            </w:r>
          </w:p>
        </w:tc>
      </w:tr>
      <w:tr w:rsidR="006D44D1" w:rsidRPr="00BB547B" w14:paraId="0B2671A0" w14:textId="77777777" w:rsidTr="00261ABE">
        <w:tc>
          <w:tcPr>
            <w:tcW w:w="1276" w:type="dxa"/>
            <w:shd w:val="clear" w:color="auto" w:fill="auto"/>
            <w:vAlign w:val="center"/>
          </w:tcPr>
          <w:p w14:paraId="78A0A58E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FC2DA0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66F2279" w14:textId="77777777" w:rsidR="006D44D1" w:rsidRPr="00986737" w:rsidRDefault="006D44D1" w:rsidP="00261A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D44D1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6D44D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08A6383" w14:textId="77777777" w:rsidR="006D44D1" w:rsidRPr="00986737" w:rsidRDefault="006D44D1" w:rsidP="00261ABE">
            <w:pPr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Konopnickiej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11 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184D43" w14:textId="77777777" w:rsidR="006D44D1" w:rsidRPr="00986737" w:rsidRDefault="006D44D1" w:rsidP="00261AB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12-230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D44D1">
              <w:rPr>
                <w:rFonts w:ascii="Arial" w:hAnsi="Arial" w:cs="Arial"/>
                <w:sz w:val="24"/>
                <w:szCs w:val="24"/>
              </w:rPr>
              <w:t>Biała  Piska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58F7C7" w14:textId="77777777" w:rsidR="006D44D1" w:rsidRPr="00986737" w:rsidRDefault="006D44D1" w:rsidP="00261AB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44D1">
              <w:rPr>
                <w:rFonts w:ascii="Arial" w:hAnsi="Arial" w:cs="Arial"/>
                <w:sz w:val="24"/>
                <w:szCs w:val="24"/>
              </w:rPr>
              <w:t>18 653.22 zł</w:t>
            </w:r>
          </w:p>
        </w:tc>
      </w:tr>
    </w:tbl>
    <w:p w14:paraId="5CE1C2E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lastRenderedPageBreak/>
        <w:t>Zamawiający</w:t>
      </w:r>
    </w:p>
    <w:p w14:paraId="156D6E21" w14:textId="77777777" w:rsidR="00FA30A0" w:rsidRDefault="006D44D1" w:rsidP="00FA30A0">
      <w:pPr>
        <w:jc w:val="right"/>
        <w:rPr>
          <w:rFonts w:ascii="Arial" w:hAnsi="Arial" w:cs="Arial"/>
          <w:sz w:val="24"/>
          <w:szCs w:val="24"/>
        </w:rPr>
      </w:pPr>
      <w:r w:rsidRPr="006D44D1">
        <w:rPr>
          <w:rFonts w:ascii="Arial" w:hAnsi="Arial" w:cs="Arial"/>
          <w:sz w:val="24"/>
          <w:szCs w:val="24"/>
        </w:rPr>
        <w:t xml:space="preserve">  </w:t>
      </w:r>
      <w:bookmarkEnd w:id="0"/>
      <w:r w:rsidR="00FA30A0">
        <w:rPr>
          <w:rFonts w:ascii="Arial" w:hAnsi="Arial" w:cs="Arial"/>
          <w:sz w:val="24"/>
          <w:szCs w:val="24"/>
        </w:rPr>
        <w:t>Dyrektor SP ZOZ Kolbuszowa</w:t>
      </w:r>
    </w:p>
    <w:p w14:paraId="5F717703" w14:textId="5F95EB36" w:rsidR="00FA30A0" w:rsidRPr="00FA30A0" w:rsidRDefault="00FA30A0" w:rsidP="00FA30A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Zbigniew Strzelczyk </w:t>
      </w:r>
    </w:p>
    <w:sectPr w:rsidR="00FA30A0" w:rsidRPr="00FA30A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5FC31" w14:textId="77777777" w:rsidR="00174E19" w:rsidRDefault="00174E19">
      <w:r>
        <w:separator/>
      </w:r>
    </w:p>
  </w:endnote>
  <w:endnote w:type="continuationSeparator" w:id="0">
    <w:p w14:paraId="6D379A25" w14:textId="77777777" w:rsidR="00174E19" w:rsidRDefault="00174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0A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416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76F76" w14:textId="77777777" w:rsidR="00986737" w:rsidRPr="00986737" w:rsidRDefault="00FA30A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092BF8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9BD4A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C4B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BF2041" w14:textId="77777777" w:rsidR="009F189D" w:rsidRDefault="009F189D">
    <w:pPr>
      <w:pStyle w:val="Stopka"/>
      <w:tabs>
        <w:tab w:val="clear" w:pos="4536"/>
      </w:tabs>
      <w:jc w:val="center"/>
    </w:pPr>
  </w:p>
  <w:p w14:paraId="1E454E9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1ABA6" w14:textId="77777777" w:rsidR="00174E19" w:rsidRDefault="00174E19">
      <w:r>
        <w:separator/>
      </w:r>
    </w:p>
  </w:footnote>
  <w:footnote w:type="continuationSeparator" w:id="0">
    <w:p w14:paraId="36AEFE75" w14:textId="77777777" w:rsidR="00174E19" w:rsidRDefault="00174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3D39" w14:textId="77777777" w:rsidR="006D44D1" w:rsidRDefault="006D44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5456" w14:textId="77777777" w:rsidR="006D44D1" w:rsidRDefault="006D44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CD45" w14:textId="77777777" w:rsidR="006D44D1" w:rsidRDefault="006D44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E19"/>
    <w:rsid w:val="00007727"/>
    <w:rsid w:val="00017720"/>
    <w:rsid w:val="00035488"/>
    <w:rsid w:val="000D7F25"/>
    <w:rsid w:val="000E00E5"/>
    <w:rsid w:val="00173B20"/>
    <w:rsid w:val="00174E19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44D1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30A0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731D5B"/>
  <w15:chartTrackingRefBased/>
  <w15:docId w15:val="{729E0729-DA19-49A7-94CD-47554F9E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352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2024-11-08T09:40:00Z</cp:lastPrinted>
  <dcterms:created xsi:type="dcterms:W3CDTF">2024-11-08T09:40:00Z</dcterms:created>
  <dcterms:modified xsi:type="dcterms:W3CDTF">2024-11-08T09:40:00Z</dcterms:modified>
</cp:coreProperties>
</file>