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366E4" w14:textId="77777777" w:rsidR="009432A1" w:rsidRPr="009432A1" w:rsidRDefault="00E57E4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2815807"/>
      <w:r w:rsidRPr="00E57E42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57E42">
        <w:rPr>
          <w:rFonts w:ascii="Arial" w:hAnsi="Arial" w:cs="Arial"/>
          <w:sz w:val="24"/>
          <w:szCs w:val="24"/>
        </w:rPr>
        <w:t>2024-11-18</w:t>
      </w:r>
    </w:p>
    <w:p w14:paraId="0C3F17B1" w14:textId="77777777" w:rsidR="009432A1" w:rsidRPr="009432A1" w:rsidRDefault="00E57E4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7E4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B7C9320" w14:textId="77777777" w:rsidR="009432A1" w:rsidRPr="009432A1" w:rsidRDefault="00E57E4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57E42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57E42">
        <w:rPr>
          <w:rFonts w:ascii="Arial" w:hAnsi="Arial" w:cs="Arial"/>
          <w:sz w:val="24"/>
          <w:szCs w:val="24"/>
        </w:rPr>
        <w:t>4</w:t>
      </w:r>
    </w:p>
    <w:p w14:paraId="25252AD0" w14:textId="77777777" w:rsidR="009432A1" w:rsidRPr="009432A1" w:rsidRDefault="00E57E42" w:rsidP="009432A1">
      <w:pPr>
        <w:rPr>
          <w:rFonts w:ascii="Arial" w:hAnsi="Arial" w:cs="Arial"/>
          <w:sz w:val="24"/>
          <w:szCs w:val="24"/>
        </w:rPr>
      </w:pPr>
      <w:r w:rsidRPr="00E57E42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57E42">
        <w:rPr>
          <w:rFonts w:ascii="Arial" w:hAnsi="Arial" w:cs="Arial"/>
          <w:sz w:val="24"/>
          <w:szCs w:val="24"/>
        </w:rPr>
        <w:t>Kolbuszowa</w:t>
      </w:r>
    </w:p>
    <w:p w14:paraId="1DE82E87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4DB706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F7C9C2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73540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A6C155E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A7F585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6BCE3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AA2EC4A" w14:textId="77777777" w:rsidTr="00A652DF">
        <w:tc>
          <w:tcPr>
            <w:tcW w:w="2269" w:type="dxa"/>
            <w:shd w:val="clear" w:color="auto" w:fill="auto"/>
          </w:tcPr>
          <w:p w14:paraId="5CD366C1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19D23B" w14:textId="77777777" w:rsidR="009432A1" w:rsidRPr="00980206" w:rsidRDefault="00E57E4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80206">
              <w:rPr>
                <w:rFonts w:ascii="Arial" w:hAnsi="Arial" w:cs="Arial"/>
                <w:b/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9432A1" w:rsidRPr="0098020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57E42" w:rsidRPr="004E4B64" w14:paraId="1EBE2B6B" w14:textId="77777777" w:rsidTr="00861894">
        <w:tc>
          <w:tcPr>
            <w:tcW w:w="2269" w:type="dxa"/>
            <w:shd w:val="clear" w:color="auto" w:fill="auto"/>
          </w:tcPr>
          <w:p w14:paraId="174F97F8" w14:textId="77777777" w:rsidR="00E57E42" w:rsidRPr="004E4B64" w:rsidRDefault="00E57E42" w:rsidP="008618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85CAB3" w14:textId="77777777" w:rsidR="00E57E42" w:rsidRPr="00980206" w:rsidRDefault="00E57E42" w:rsidP="008618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80206">
              <w:rPr>
                <w:rFonts w:ascii="Arial" w:hAnsi="Arial" w:cs="Arial"/>
                <w:b/>
                <w:sz w:val="24"/>
                <w:szCs w:val="24"/>
              </w:rPr>
              <w:t>Eap-2412/22/24/M</w:t>
            </w:r>
          </w:p>
        </w:tc>
      </w:tr>
    </w:tbl>
    <w:p w14:paraId="00945B0D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57E42" w:rsidRPr="00E57E42">
        <w:rPr>
          <w:rFonts w:ascii="Arial" w:hAnsi="Arial" w:cs="Arial"/>
          <w:sz w:val="24"/>
          <w:szCs w:val="24"/>
        </w:rPr>
        <w:t>(</w:t>
      </w:r>
      <w:proofErr w:type="spellStart"/>
      <w:r w:rsidR="00E57E42" w:rsidRPr="00E57E42">
        <w:rPr>
          <w:rFonts w:ascii="Arial" w:hAnsi="Arial" w:cs="Arial"/>
          <w:sz w:val="24"/>
          <w:szCs w:val="24"/>
        </w:rPr>
        <w:t>t.j</w:t>
      </w:r>
      <w:proofErr w:type="spellEnd"/>
      <w:r w:rsidR="00E57E42" w:rsidRPr="00E57E4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675B785" w14:textId="77777777" w:rsidR="0069085C" w:rsidRPr="00382A4A" w:rsidRDefault="00E57E4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57E42">
        <w:rPr>
          <w:rFonts w:ascii="Arial" w:hAnsi="Arial" w:cs="Arial"/>
          <w:b/>
          <w:sz w:val="24"/>
          <w:szCs w:val="24"/>
        </w:rPr>
        <w:t>480 000.00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D0E533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99A56F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108202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FC6FFEA" w14:textId="05104924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CD297C8" w14:textId="5623299F" w:rsidR="007C2F4D" w:rsidRDefault="007C2F4D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1E00A27D" w14:textId="25CE481A" w:rsidR="007C2F4D" w:rsidRPr="009432A1" w:rsidRDefault="007C2F4D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20549C3C" w14:textId="52AE13B7" w:rsidR="00C236D3" w:rsidRPr="00382A4A" w:rsidRDefault="00E57E42" w:rsidP="00173B20">
      <w:pPr>
        <w:jc w:val="right"/>
        <w:rPr>
          <w:rFonts w:ascii="Arial" w:hAnsi="Arial" w:cs="Arial"/>
          <w:sz w:val="22"/>
          <w:szCs w:val="22"/>
        </w:rPr>
      </w:pPr>
      <w:r w:rsidRPr="00E57E42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0A738" w14:textId="77777777" w:rsidR="00B75D0C" w:rsidRDefault="00B75D0C">
      <w:r>
        <w:separator/>
      </w:r>
    </w:p>
  </w:endnote>
  <w:endnote w:type="continuationSeparator" w:id="0">
    <w:p w14:paraId="5CA031DB" w14:textId="77777777" w:rsidR="00B75D0C" w:rsidRDefault="00B7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DAE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99CC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56C9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C3C0F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155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6C9DFA" w14:textId="77777777" w:rsidR="009F189D" w:rsidRDefault="009F189D">
    <w:pPr>
      <w:pStyle w:val="Stopka"/>
      <w:tabs>
        <w:tab w:val="clear" w:pos="4536"/>
      </w:tabs>
      <w:jc w:val="center"/>
    </w:pPr>
  </w:p>
  <w:p w14:paraId="13F554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ED0F0" w14:textId="77777777" w:rsidR="00B75D0C" w:rsidRDefault="00B75D0C">
      <w:r>
        <w:separator/>
      </w:r>
    </w:p>
  </w:footnote>
  <w:footnote w:type="continuationSeparator" w:id="0">
    <w:p w14:paraId="11E78F73" w14:textId="77777777" w:rsidR="00B75D0C" w:rsidRDefault="00B75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E0D17" w14:textId="77777777" w:rsidR="00E57E42" w:rsidRDefault="00E57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B1CC1" w14:textId="77777777" w:rsidR="00E57E42" w:rsidRDefault="00E57E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13A6" w14:textId="77777777" w:rsidR="00E57E42" w:rsidRDefault="00E57E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D0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2F4D"/>
    <w:rsid w:val="00843263"/>
    <w:rsid w:val="00861E75"/>
    <w:rsid w:val="00890B92"/>
    <w:rsid w:val="009432A1"/>
    <w:rsid w:val="00980206"/>
    <w:rsid w:val="009D19BD"/>
    <w:rsid w:val="009F189D"/>
    <w:rsid w:val="00A652DF"/>
    <w:rsid w:val="00A80738"/>
    <w:rsid w:val="00B426D2"/>
    <w:rsid w:val="00B75D0C"/>
    <w:rsid w:val="00C236D3"/>
    <w:rsid w:val="00C659E2"/>
    <w:rsid w:val="00CB0802"/>
    <w:rsid w:val="00D7128F"/>
    <w:rsid w:val="00E57E4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ED1AF"/>
  <w15:chartTrackingRefBased/>
  <w15:docId w15:val="{1CE41489-98A8-4036-9F35-B24AE335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2024-11-18T08:49:00Z</cp:lastPrinted>
  <dcterms:created xsi:type="dcterms:W3CDTF">2024-11-18T08:53:00Z</dcterms:created>
  <dcterms:modified xsi:type="dcterms:W3CDTF">2024-11-18T08:53:00Z</dcterms:modified>
</cp:coreProperties>
</file>