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894" w:rsidRDefault="00C64894" w:rsidP="00C648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64894" w:rsidRDefault="00C64894" w:rsidP="00C64894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64894" w:rsidRDefault="00C64894" w:rsidP="00C6489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64894" w:rsidRDefault="00C64894" w:rsidP="00C6489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64894" w:rsidRDefault="00C64894" w:rsidP="00D36748">
      <w:pPr>
        <w:pStyle w:val="Nagwek"/>
        <w:tabs>
          <w:tab w:val="clear" w:pos="4536"/>
          <w:tab w:val="clear" w:pos="9072"/>
          <w:tab w:val="right" w:pos="935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AZP/15/P/2024</w:t>
      </w:r>
      <w:r>
        <w:rPr>
          <w:sz w:val="24"/>
          <w:szCs w:val="24"/>
        </w:rPr>
        <w:tab/>
        <w:t xml:space="preserve"> Katowice dnia: </w:t>
      </w:r>
      <w:r w:rsidR="00D36748">
        <w:rPr>
          <w:sz w:val="24"/>
          <w:szCs w:val="24"/>
        </w:rPr>
        <w:t>18</w:t>
      </w:r>
      <w:r>
        <w:rPr>
          <w:sz w:val="24"/>
          <w:szCs w:val="24"/>
        </w:rPr>
        <w:t>.11.2024 r.</w:t>
      </w:r>
    </w:p>
    <w:p w:rsidR="00C64894" w:rsidRDefault="00C64894" w:rsidP="00C64894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64894" w:rsidRDefault="00C64894" w:rsidP="00C64894">
      <w:pPr>
        <w:rPr>
          <w:sz w:val="16"/>
          <w:szCs w:val="16"/>
        </w:rPr>
      </w:pPr>
    </w:p>
    <w:p w:rsidR="00E15B42" w:rsidRDefault="00E15B42" w:rsidP="00E15B4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</w:p>
    <w:p w:rsidR="00E15B42" w:rsidRPr="000B6CF4" w:rsidRDefault="00E15B42" w:rsidP="00E15B4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E15B42" w:rsidRPr="000B6CF4" w:rsidRDefault="00E15B42" w:rsidP="00E15B4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E15B42" w:rsidRPr="000D0A27" w:rsidRDefault="00E15B42" w:rsidP="00E15B4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E15B42" w:rsidRDefault="00E15B42" w:rsidP="00E15B4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15B42" w:rsidRDefault="00E15B42" w:rsidP="00E15B4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E15B42" w:rsidRDefault="00E15B42" w:rsidP="00E15B4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 xml:space="preserve">w trybie </w:t>
      </w:r>
      <w:r>
        <w:rPr>
          <w:b/>
          <w:sz w:val="24"/>
          <w:szCs w:val="24"/>
        </w:rPr>
        <w:t xml:space="preserve">przetargu nieograniczonego </w:t>
      </w:r>
      <w:r w:rsidRPr="00E15B42">
        <w:rPr>
          <w:sz w:val="24"/>
          <w:szCs w:val="24"/>
        </w:rPr>
        <w:t xml:space="preserve">(art. </w:t>
      </w:r>
      <w:r>
        <w:rPr>
          <w:sz w:val="24"/>
          <w:szCs w:val="24"/>
        </w:rPr>
        <w:t xml:space="preserve">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E15B42" w:rsidRDefault="00E15B42" w:rsidP="00E15B42">
      <w:pPr>
        <w:jc w:val="center"/>
        <w:rPr>
          <w:b/>
          <w:sz w:val="24"/>
          <w:szCs w:val="24"/>
        </w:rPr>
      </w:pPr>
    </w:p>
    <w:p w:rsidR="00E15B42" w:rsidRPr="00B300B0" w:rsidRDefault="00E15B42" w:rsidP="00E15B42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Pr="00CC14AF">
        <w:rPr>
          <w:b/>
          <w:bCs/>
          <w:szCs w:val="24"/>
        </w:rPr>
        <w:t>Dostawa produktów leczniczych oraz wyrobów medycznych</w:t>
      </w:r>
      <w:r w:rsidRPr="00B300B0">
        <w:rPr>
          <w:b/>
          <w:szCs w:val="24"/>
        </w:rPr>
        <w:t>”</w:t>
      </w:r>
    </w:p>
    <w:p w:rsidR="00E15B42" w:rsidRPr="00B300B0" w:rsidRDefault="00E15B42" w:rsidP="00E15B42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FE66F5">
        <w:rPr>
          <w:b/>
          <w:szCs w:val="24"/>
        </w:rPr>
        <w:t>15</w:t>
      </w:r>
      <w:r w:rsidRPr="00B300B0">
        <w:rPr>
          <w:b/>
          <w:szCs w:val="24"/>
        </w:rPr>
        <w:t>/P/2024</w:t>
      </w:r>
    </w:p>
    <w:p w:rsidR="00E15B42" w:rsidRDefault="00E15B42" w:rsidP="00E15B42">
      <w:pPr>
        <w:jc w:val="center"/>
        <w:rPr>
          <w:sz w:val="22"/>
          <w:szCs w:val="22"/>
        </w:rPr>
      </w:pPr>
    </w:p>
    <w:p w:rsidR="00E15B42" w:rsidRDefault="00E15B42" w:rsidP="00E15B42">
      <w:pPr>
        <w:jc w:val="both"/>
        <w:rPr>
          <w:sz w:val="24"/>
          <w:szCs w:val="24"/>
        </w:rPr>
      </w:pPr>
    </w:p>
    <w:p w:rsidR="00E15B42" w:rsidRDefault="00E15B42" w:rsidP="00E15B4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>r. Prawo zamówień publicznych</w:t>
      </w:r>
      <w:r>
        <w:rPr>
          <w:sz w:val="24"/>
          <w:szCs w:val="24"/>
        </w:rPr>
        <w:t xml:space="preserve"> (</w:t>
      </w:r>
      <w:proofErr w:type="spellStart"/>
      <w:r w:rsidR="00FE66F5">
        <w:rPr>
          <w:sz w:val="24"/>
          <w:szCs w:val="24"/>
        </w:rPr>
        <w:t>t.j</w:t>
      </w:r>
      <w:proofErr w:type="spellEnd"/>
      <w:r w:rsidR="00FE66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="00FE66F5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</w:t>
      </w:r>
      <w:r w:rsidR="00FE66F5">
        <w:rPr>
          <w:sz w:val="24"/>
          <w:szCs w:val="24"/>
        </w:rPr>
        <w:t>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C64894" w:rsidRDefault="00C64894" w:rsidP="00C64894"/>
    <w:tbl>
      <w:tblPr>
        <w:tblpPr w:leftFromText="141" w:rightFromText="141" w:vertAnchor="text" w:horzAnchor="page" w:tblpX="2631" w:tblpY="174"/>
        <w:tblW w:w="829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292"/>
      </w:tblGrid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 zamówienia w wysokości 119 595.96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 zamówienia w wysokości 110 005.99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 zamówienia w wysokości 59 737.61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4 zamówienia w wysokości 1 421.82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5 zamówienia w wysokości 13 002.77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6 zamówienia w wysokości 155 188.22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7 zamówienia w wysokości 2 268.00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8 zamówienia w wysokości 174 153.67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9 zamówienia w wysokości 4 163.40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10 zamówienia w wysokości 158 768.64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11 zamówienia w wysokości 54 145.58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12 zamówienia w wysokości 201 937.90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13 zamówienia w wysokości 18 536.58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14 zamówienia w wysokości 206 595.79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lastRenderedPageBreak/>
              <w:t>części 15 zamówienia w wysokości 47 834.28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16 zamówienia w wysokości 111 780.00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17 zamówienia w wysokości 1 814.40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18 zamówienia w wysokości 972.00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19 zamówienia w wysokości 6 804.00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20 zamówienia w wysokości 22 032.00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21 zamówienia w wysokości 140 400.00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22 zamówienia w wysokości 24 300.00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23 zamówienia w wysokości 13 608.00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24 zamówienia w wysokości 51 840.00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25 zamówienia w wysokości 44 712.00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26 zamówienia w wysokości 44 064.00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27 zamówienia w wysokości 10 162.80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28 zamówienia w wysokości 38 340.00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29 zamówienia w wysokości 3 888.00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30 zamówienia w wysokości 11 156.10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31 zamówienia w wysokości 16 416.00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32 zamówienia w wysokości 7 560.00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33 zamówienia w wysokości 2 460.00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P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34 zamówienia w wysokości 7 164.75 zł brutto;</w:t>
            </w:r>
          </w:p>
        </w:tc>
      </w:tr>
      <w:tr w:rsidR="007D69E1" w:rsidRPr="007D69E1" w:rsidTr="00E068AD">
        <w:trPr>
          <w:trHeight w:val="70"/>
        </w:trPr>
        <w:tc>
          <w:tcPr>
            <w:tcW w:w="8292" w:type="dxa"/>
          </w:tcPr>
          <w:p w:rsidR="007D69E1" w:rsidRDefault="007D69E1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7D69E1">
              <w:rPr>
                <w:sz w:val="24"/>
                <w:szCs w:val="24"/>
              </w:rPr>
              <w:t>części 35 zamówienia w wysokości 11 880.00 zł brutto</w:t>
            </w:r>
            <w:r>
              <w:rPr>
                <w:sz w:val="24"/>
                <w:szCs w:val="24"/>
              </w:rPr>
              <w:t>.</w:t>
            </w:r>
          </w:p>
          <w:p w:rsidR="00790797" w:rsidRDefault="00790797" w:rsidP="007D69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  <w:p w:rsidR="00AB4E6C" w:rsidRDefault="00AB4E6C" w:rsidP="00790797">
            <w:pPr>
              <w:jc w:val="right"/>
              <w:rPr>
                <w:i/>
                <w:sz w:val="24"/>
                <w:szCs w:val="24"/>
              </w:rPr>
            </w:pPr>
          </w:p>
          <w:p w:rsidR="00790797" w:rsidRDefault="00790797" w:rsidP="00790797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Zamawiający </w:t>
            </w:r>
          </w:p>
          <w:p w:rsidR="00790797" w:rsidRDefault="00790797" w:rsidP="00790797">
            <w:pPr>
              <w:jc w:val="right"/>
              <w:rPr>
                <w:i/>
                <w:sz w:val="24"/>
                <w:szCs w:val="24"/>
              </w:rPr>
            </w:pPr>
          </w:p>
          <w:p w:rsidR="00790797" w:rsidRDefault="00790797" w:rsidP="00790797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Dyrektor</w:t>
            </w:r>
          </w:p>
          <w:p w:rsidR="00790797" w:rsidRPr="007D69E1" w:rsidRDefault="00AB4E6C" w:rsidP="00CE4FD6">
            <w:pPr>
              <w:jc w:val="right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Adam </w:t>
            </w:r>
            <w:proofErr w:type="spellStart"/>
            <w:r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C64894" w:rsidRPr="007D69E1" w:rsidRDefault="00C64894" w:rsidP="00C64894">
      <w:pPr>
        <w:jc w:val="both"/>
        <w:rPr>
          <w:b/>
          <w:sz w:val="24"/>
          <w:szCs w:val="24"/>
        </w:rPr>
      </w:pPr>
    </w:p>
    <w:p w:rsidR="00890B92" w:rsidRPr="007D69E1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7D69E1" w:rsidRDefault="00510EC8" w:rsidP="00A80738">
      <w:pPr>
        <w:spacing w:before="120" w:after="120"/>
        <w:jc w:val="both"/>
        <w:rPr>
          <w:sz w:val="22"/>
          <w:szCs w:val="22"/>
        </w:rPr>
      </w:pPr>
    </w:p>
    <w:sectPr w:rsidR="00510EC8" w:rsidRPr="007D69E1" w:rsidSect="0079079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1418" w:left="1134" w:header="142" w:footer="22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6DA" w:rsidRDefault="002676DA">
      <w:r>
        <w:separator/>
      </w:r>
    </w:p>
  </w:endnote>
  <w:endnote w:type="continuationSeparator" w:id="0">
    <w:p w:rsidR="002676DA" w:rsidRDefault="002676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3676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676D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676DB" w:rsidRPr="00B862CC">
      <w:rPr>
        <w:rFonts w:ascii="Arial" w:hAnsi="Arial"/>
        <w:sz w:val="18"/>
        <w:szCs w:val="24"/>
      </w:rPr>
      <w:fldChar w:fldCharType="separate"/>
    </w:r>
    <w:r w:rsidR="00CE4FD6">
      <w:rPr>
        <w:rFonts w:ascii="Arial" w:hAnsi="Arial"/>
        <w:noProof/>
        <w:sz w:val="18"/>
        <w:szCs w:val="24"/>
      </w:rPr>
      <w:t>1</w:t>
    </w:r>
    <w:r w:rsidR="003676D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676D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676DB" w:rsidRPr="00B862CC">
      <w:rPr>
        <w:rFonts w:ascii="Arial" w:hAnsi="Arial"/>
        <w:sz w:val="18"/>
        <w:szCs w:val="24"/>
      </w:rPr>
      <w:fldChar w:fldCharType="separate"/>
    </w:r>
    <w:r w:rsidR="00CE4FD6">
      <w:rPr>
        <w:rFonts w:ascii="Arial" w:hAnsi="Arial"/>
        <w:noProof/>
        <w:sz w:val="18"/>
        <w:szCs w:val="24"/>
      </w:rPr>
      <w:t>2</w:t>
    </w:r>
    <w:r w:rsidR="003676DB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676D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676DB">
      <w:rPr>
        <w:rStyle w:val="Numerstrony"/>
      </w:rPr>
      <w:fldChar w:fldCharType="separate"/>
    </w:r>
    <w:r>
      <w:rPr>
        <w:rStyle w:val="Numerstrony"/>
        <w:noProof/>
      </w:rPr>
      <w:t>1</w:t>
    </w:r>
    <w:r w:rsidR="003676DB">
      <w:rPr>
        <w:rStyle w:val="Numerstrony"/>
      </w:rPr>
      <w:fldChar w:fldCharType="end"/>
    </w:r>
    <w:r>
      <w:rPr>
        <w:rStyle w:val="Numerstrony"/>
      </w:rPr>
      <w:t>/</w:t>
    </w:r>
    <w:r w:rsidR="003676D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676DB">
      <w:rPr>
        <w:rStyle w:val="Numerstrony"/>
      </w:rPr>
      <w:fldChar w:fldCharType="separate"/>
    </w:r>
    <w:r w:rsidR="00CE4FD6">
      <w:rPr>
        <w:rStyle w:val="Numerstrony"/>
        <w:noProof/>
      </w:rPr>
      <w:t>2</w:t>
    </w:r>
    <w:r w:rsidR="003676D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6DA" w:rsidRDefault="002676DA">
      <w:r>
        <w:separator/>
      </w:r>
    </w:p>
  </w:footnote>
  <w:footnote w:type="continuationSeparator" w:id="0">
    <w:p w:rsidR="002676DA" w:rsidRDefault="002676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748" w:rsidRDefault="003676DB" w:rsidP="00D36748">
    <w:pPr>
      <w:pStyle w:val="Nagwek"/>
      <w:tabs>
        <w:tab w:val="clear" w:pos="9072"/>
      </w:tabs>
      <w:rPr>
        <w:i/>
        <w:iCs/>
      </w:rPr>
    </w:pPr>
    <w:r w:rsidRPr="003676DB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27B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76DA"/>
    <w:rsid w:val="003676DB"/>
    <w:rsid w:val="003D72FD"/>
    <w:rsid w:val="003E6519"/>
    <w:rsid w:val="00423179"/>
    <w:rsid w:val="00485001"/>
    <w:rsid w:val="0049054E"/>
    <w:rsid w:val="00490DC0"/>
    <w:rsid w:val="00493F8C"/>
    <w:rsid w:val="004C7E9B"/>
    <w:rsid w:val="00510EC8"/>
    <w:rsid w:val="00524583"/>
    <w:rsid w:val="0069085C"/>
    <w:rsid w:val="00790797"/>
    <w:rsid w:val="007D69E1"/>
    <w:rsid w:val="00804A9B"/>
    <w:rsid w:val="008327B8"/>
    <w:rsid w:val="00843263"/>
    <w:rsid w:val="00861E75"/>
    <w:rsid w:val="00890B92"/>
    <w:rsid w:val="009D19BD"/>
    <w:rsid w:val="009F189D"/>
    <w:rsid w:val="00A47FF6"/>
    <w:rsid w:val="00A80738"/>
    <w:rsid w:val="00AB3BF5"/>
    <w:rsid w:val="00AB4E6C"/>
    <w:rsid w:val="00AE3ECD"/>
    <w:rsid w:val="00BE7129"/>
    <w:rsid w:val="00C236D3"/>
    <w:rsid w:val="00C64894"/>
    <w:rsid w:val="00C659E2"/>
    <w:rsid w:val="00C902DE"/>
    <w:rsid w:val="00CB0802"/>
    <w:rsid w:val="00CE4FD6"/>
    <w:rsid w:val="00D36748"/>
    <w:rsid w:val="00D7128F"/>
    <w:rsid w:val="00D92F89"/>
    <w:rsid w:val="00DC054D"/>
    <w:rsid w:val="00E068AD"/>
    <w:rsid w:val="00E15B42"/>
    <w:rsid w:val="00EA3476"/>
    <w:rsid w:val="00F95C33"/>
    <w:rsid w:val="00FE66F5"/>
    <w:rsid w:val="00FF07BA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paragraph" w:styleId="Nagwek1">
    <w:name w:val="heading 1"/>
    <w:basedOn w:val="Normalny"/>
    <w:next w:val="Normalny"/>
    <w:link w:val="Nagwek1Znak"/>
    <w:qFormat/>
    <w:rsid w:val="00C6489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6489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64894"/>
  </w:style>
  <w:style w:type="character" w:customStyle="1" w:styleId="TekstpodstawowywcityZnak">
    <w:name w:val="Tekst podstawowy wcięty Znak"/>
    <w:basedOn w:val="Domylnaczcionkaakapitu"/>
    <w:link w:val="Tekstpodstawowywcity"/>
    <w:rsid w:val="00E15B4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2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2024-11-18T07:37:00Z</cp:lastPrinted>
  <dcterms:created xsi:type="dcterms:W3CDTF">2024-11-18T07:38:00Z</dcterms:created>
  <dcterms:modified xsi:type="dcterms:W3CDTF">2024-11-18T07:38:00Z</dcterms:modified>
</cp:coreProperties>
</file>