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8B76CA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87637F">
        <w:rPr>
          <w:rFonts w:ascii="Times New Roman" w:hAnsi="Times New Roman"/>
          <w:sz w:val="24"/>
          <w:szCs w:val="24"/>
        </w:rPr>
        <w:t>8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87637F" w:rsidRPr="00502FAE" w:rsidRDefault="0087637F" w:rsidP="0087637F">
      <w:pPr>
        <w:jc w:val="both"/>
        <w:rPr>
          <w:sz w:val="24"/>
          <w:szCs w:val="24"/>
          <w:u w:val="single"/>
        </w:rPr>
      </w:pPr>
      <w:r w:rsidRPr="00502FAE">
        <w:rPr>
          <w:sz w:val="24"/>
          <w:szCs w:val="24"/>
          <w:u w:val="single"/>
        </w:rPr>
        <w:t>Pakiet 6, poz. 1</w:t>
      </w:r>
    </w:p>
    <w:p w:rsidR="0087637F" w:rsidRPr="00502FAE" w:rsidRDefault="0087637F" w:rsidP="00502FAE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502FAE">
        <w:rPr>
          <w:sz w:val="24"/>
          <w:szCs w:val="24"/>
        </w:rPr>
        <w:t xml:space="preserve">Proszę o dopuszczenie zestawu gazików (gazik suchy + gazik mokry) nasączonych 70% alkoholem izopropylowym. Gaziki złożone czterokrotnie, 8 warstw. Pakowane </w:t>
      </w:r>
      <w:r w:rsidR="00502FAE">
        <w:rPr>
          <w:sz w:val="24"/>
          <w:szCs w:val="24"/>
        </w:rPr>
        <w:t xml:space="preserve">                             </w:t>
      </w:r>
      <w:r w:rsidRPr="00502FAE">
        <w:rPr>
          <w:sz w:val="24"/>
          <w:szCs w:val="24"/>
        </w:rPr>
        <w:t xml:space="preserve">w saszetkach o wymiarach 6 x 7 </w:t>
      </w:r>
      <w:proofErr w:type="spellStart"/>
      <w:r w:rsidRPr="00502FAE">
        <w:rPr>
          <w:sz w:val="24"/>
          <w:szCs w:val="24"/>
        </w:rPr>
        <w:t>cm</w:t>
      </w:r>
      <w:proofErr w:type="spellEnd"/>
      <w:r w:rsidRPr="00502FAE">
        <w:rPr>
          <w:sz w:val="24"/>
          <w:szCs w:val="24"/>
        </w:rPr>
        <w:t>. Gaziki o wymiarze 4 x 5 cm złożony i 16 x 10 cm po rozłożeniu, wykonany z włókniny o gramaturze 50 g/m2. Wyrób medyczny klasy I. Opakowanie zawiera 25 zestawów gazików</w:t>
      </w:r>
      <w:r w:rsidR="008B76CA">
        <w:rPr>
          <w:sz w:val="24"/>
          <w:szCs w:val="24"/>
        </w:rPr>
        <w:t>.</w:t>
      </w:r>
    </w:p>
    <w:p w:rsidR="0087637F" w:rsidRPr="00502FAE" w:rsidRDefault="00502FAE" w:rsidP="0087637F">
      <w:pPr>
        <w:jc w:val="both"/>
        <w:rPr>
          <w:b/>
          <w:sz w:val="24"/>
          <w:szCs w:val="24"/>
        </w:rPr>
      </w:pPr>
      <w:r w:rsidRPr="00502FAE">
        <w:rPr>
          <w:b/>
          <w:sz w:val="24"/>
          <w:szCs w:val="24"/>
        </w:rPr>
        <w:t>Odp.:</w:t>
      </w:r>
    </w:p>
    <w:p w:rsidR="00502FAE" w:rsidRDefault="008B76CA" w:rsidP="008763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6 poz. 1 </w:t>
      </w:r>
      <w:r w:rsidR="005F0B36">
        <w:rPr>
          <w:sz w:val="24"/>
          <w:szCs w:val="24"/>
        </w:rPr>
        <w:t xml:space="preserve">zaoferowany </w:t>
      </w:r>
      <w:r>
        <w:rPr>
          <w:sz w:val="24"/>
          <w:szCs w:val="24"/>
        </w:rPr>
        <w:t>zestaw gazików</w:t>
      </w:r>
      <w:r w:rsidR="005F0B36">
        <w:rPr>
          <w:sz w:val="24"/>
          <w:szCs w:val="24"/>
        </w:rPr>
        <w:t xml:space="preserve">. </w:t>
      </w:r>
    </w:p>
    <w:p w:rsidR="008B76CA" w:rsidRDefault="008B76CA" w:rsidP="0087637F">
      <w:pPr>
        <w:jc w:val="both"/>
        <w:rPr>
          <w:sz w:val="24"/>
          <w:szCs w:val="24"/>
        </w:rPr>
      </w:pPr>
    </w:p>
    <w:p w:rsidR="0087637F" w:rsidRPr="00502FAE" w:rsidRDefault="0087637F" w:rsidP="0087637F">
      <w:pPr>
        <w:jc w:val="both"/>
        <w:rPr>
          <w:sz w:val="24"/>
          <w:szCs w:val="24"/>
          <w:u w:val="single"/>
        </w:rPr>
      </w:pPr>
      <w:r w:rsidRPr="00502FAE">
        <w:rPr>
          <w:sz w:val="24"/>
          <w:szCs w:val="24"/>
          <w:u w:val="single"/>
        </w:rPr>
        <w:t>Pakiet 6, poz. 1</w:t>
      </w:r>
    </w:p>
    <w:p w:rsidR="0087637F" w:rsidRPr="00502FAE" w:rsidRDefault="0087637F" w:rsidP="00502FAE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502FAE">
        <w:rPr>
          <w:sz w:val="24"/>
          <w:szCs w:val="24"/>
        </w:rPr>
        <w:t xml:space="preserve">Proszę o dopuszczenie zestawu gazików (gazik suchy + gazik mokry) nasączonych 70% alkoholem izopropylowym. Gaziki złożone czterokrotnie, 8 warstw. Pakowane </w:t>
      </w:r>
      <w:r w:rsidR="00502FAE">
        <w:rPr>
          <w:sz w:val="24"/>
          <w:szCs w:val="24"/>
        </w:rPr>
        <w:t xml:space="preserve">                            </w:t>
      </w:r>
      <w:r w:rsidRPr="00502FAE">
        <w:rPr>
          <w:sz w:val="24"/>
          <w:szCs w:val="24"/>
        </w:rPr>
        <w:t xml:space="preserve">w saszetkach o wymiarach 6 x 7 </w:t>
      </w:r>
      <w:proofErr w:type="spellStart"/>
      <w:r w:rsidRPr="00502FAE">
        <w:rPr>
          <w:sz w:val="24"/>
          <w:szCs w:val="24"/>
        </w:rPr>
        <w:t>cm</w:t>
      </w:r>
      <w:proofErr w:type="spellEnd"/>
      <w:r w:rsidRPr="00502FAE">
        <w:rPr>
          <w:sz w:val="24"/>
          <w:szCs w:val="24"/>
        </w:rPr>
        <w:t>. Gaziki o wymiarze 4 x 5 cm złożony i 16 x 10 cm po rozłożeniu, wykonany z włókniny o gramaturze 70 g/m2. Wyrób medyczny klasy I. Opakowanie zawiera 25 zestawów gazików</w:t>
      </w:r>
    </w:p>
    <w:p w:rsidR="00502FAE" w:rsidRPr="00502FAE" w:rsidRDefault="00502FAE" w:rsidP="00502FAE">
      <w:pPr>
        <w:jc w:val="both"/>
        <w:rPr>
          <w:b/>
          <w:sz w:val="24"/>
          <w:szCs w:val="24"/>
        </w:rPr>
      </w:pPr>
      <w:r w:rsidRPr="00502FAE">
        <w:rPr>
          <w:b/>
          <w:sz w:val="24"/>
          <w:szCs w:val="24"/>
        </w:rPr>
        <w:t>Odp.:</w:t>
      </w:r>
    </w:p>
    <w:p w:rsidR="005F0B36" w:rsidRDefault="005F0B36" w:rsidP="005F0B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6 poz. 1 zaoferowany zestaw gazików. </w:t>
      </w:r>
    </w:p>
    <w:p w:rsidR="00491708" w:rsidRDefault="00491708" w:rsidP="0087637F">
      <w:pPr>
        <w:jc w:val="both"/>
        <w:rPr>
          <w:sz w:val="24"/>
          <w:szCs w:val="24"/>
        </w:rPr>
      </w:pPr>
    </w:p>
    <w:p w:rsidR="0087637F" w:rsidRPr="00502FAE" w:rsidRDefault="0087637F" w:rsidP="0087637F">
      <w:pPr>
        <w:jc w:val="both"/>
        <w:rPr>
          <w:sz w:val="24"/>
          <w:szCs w:val="24"/>
          <w:u w:val="single"/>
        </w:rPr>
      </w:pPr>
      <w:r w:rsidRPr="00502FAE">
        <w:rPr>
          <w:sz w:val="24"/>
          <w:szCs w:val="24"/>
          <w:u w:val="single"/>
        </w:rPr>
        <w:t>Pakiet 6, poz. 2</w:t>
      </w:r>
    </w:p>
    <w:p w:rsidR="0087637F" w:rsidRPr="0087637F" w:rsidRDefault="00502FAE" w:rsidP="008763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87637F" w:rsidRPr="0087637F">
        <w:rPr>
          <w:sz w:val="24"/>
          <w:szCs w:val="24"/>
        </w:rPr>
        <w:t xml:space="preserve">Proszę o dopuszczenie gazików do dezynfekcji skóry z </w:t>
      </w:r>
      <w:proofErr w:type="spellStart"/>
      <w:r w:rsidR="0087637F" w:rsidRPr="0087637F">
        <w:rPr>
          <w:sz w:val="24"/>
          <w:szCs w:val="24"/>
        </w:rPr>
        <w:t>chlorheksydyną</w:t>
      </w:r>
      <w:proofErr w:type="spellEnd"/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wyrób medyczny klasy I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 xml:space="preserve">- wykonane z bardzo delikatnej włókniny wiskozowo-poliestrowej o gramaturze 50 g/m2 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nasączone 70 % alkoholem izopropylowym i 0,5% CHG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 xml:space="preserve">- doskonałe do przetarcia skóry - dezynfekuje i oczyszcza skórę przy skaleczeniach, pobraniach krwi, zadrapaniach, otarciach, szczepieniach ochronnych, iniekcjach, ale także sprzętu czy małych powierzchni przed zabiegiem z użyciem </w:t>
      </w:r>
      <w:proofErr w:type="spellStart"/>
      <w:r w:rsidRPr="0087637F">
        <w:rPr>
          <w:sz w:val="24"/>
          <w:szCs w:val="24"/>
        </w:rPr>
        <w:t>dermarollera</w:t>
      </w:r>
      <w:proofErr w:type="spellEnd"/>
      <w:r w:rsidRPr="0087637F">
        <w:rPr>
          <w:sz w:val="24"/>
          <w:szCs w:val="24"/>
        </w:rPr>
        <w:t xml:space="preserve">, kwasów czy innych drobnych zabiegów medycznych i kosmetycznych 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rozmiar gazika rozłożonego 16 x 10 cm (4 x 5 cm złożony)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każdy płatek pakowany w osobnej saszetce o wymiarze 6 x 7 cm</w:t>
      </w:r>
    </w:p>
    <w:p w:rsid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gaziki 4 krotnie złożone na 8 warstw</w:t>
      </w:r>
    </w:p>
    <w:p w:rsidR="005F0B36" w:rsidRPr="0087637F" w:rsidRDefault="005F0B36" w:rsidP="0087637F">
      <w:pPr>
        <w:jc w:val="both"/>
        <w:rPr>
          <w:sz w:val="24"/>
          <w:szCs w:val="24"/>
        </w:rPr>
      </w:pP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produkt wyłącznie do użytku zewnętrznego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 xml:space="preserve">- opakowanie zbiorcze 100 sztuk </w:t>
      </w:r>
    </w:p>
    <w:p w:rsidR="00502FAE" w:rsidRPr="00502FAE" w:rsidRDefault="00502FAE" w:rsidP="00502FAE">
      <w:pPr>
        <w:jc w:val="both"/>
        <w:rPr>
          <w:b/>
          <w:sz w:val="24"/>
          <w:szCs w:val="24"/>
        </w:rPr>
      </w:pPr>
      <w:r w:rsidRPr="00502FAE">
        <w:rPr>
          <w:b/>
          <w:sz w:val="24"/>
          <w:szCs w:val="24"/>
        </w:rPr>
        <w:t>Odp.:</w:t>
      </w:r>
    </w:p>
    <w:p w:rsidR="0087637F" w:rsidRPr="0087637F" w:rsidRDefault="005F0B36" w:rsidP="008763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6 poz. 2 </w:t>
      </w:r>
      <w:r w:rsidR="005C7DF3">
        <w:rPr>
          <w:sz w:val="24"/>
          <w:szCs w:val="24"/>
        </w:rPr>
        <w:t xml:space="preserve">zaoferowane </w:t>
      </w:r>
      <w:r w:rsidR="007E55FA" w:rsidRPr="0087637F">
        <w:rPr>
          <w:sz w:val="24"/>
          <w:szCs w:val="24"/>
        </w:rPr>
        <w:t>gazik</w:t>
      </w:r>
      <w:r w:rsidR="007E55FA">
        <w:rPr>
          <w:sz w:val="24"/>
          <w:szCs w:val="24"/>
        </w:rPr>
        <w:t>i</w:t>
      </w:r>
      <w:r w:rsidR="007E55FA" w:rsidRPr="0087637F">
        <w:rPr>
          <w:sz w:val="24"/>
          <w:szCs w:val="24"/>
        </w:rPr>
        <w:t xml:space="preserve"> do dezynfekcji skóry </w:t>
      </w:r>
      <w:r w:rsidR="005C7DF3">
        <w:rPr>
          <w:sz w:val="24"/>
          <w:szCs w:val="24"/>
        </w:rPr>
        <w:t xml:space="preserve">                   </w:t>
      </w:r>
      <w:r w:rsidR="007E55FA" w:rsidRPr="0087637F">
        <w:rPr>
          <w:sz w:val="24"/>
          <w:szCs w:val="24"/>
        </w:rPr>
        <w:t xml:space="preserve">z </w:t>
      </w:r>
      <w:proofErr w:type="spellStart"/>
      <w:r w:rsidR="007E55FA" w:rsidRPr="0087637F">
        <w:rPr>
          <w:sz w:val="24"/>
          <w:szCs w:val="24"/>
        </w:rPr>
        <w:t>chlorheksydyną</w:t>
      </w:r>
      <w:proofErr w:type="spellEnd"/>
      <w:r w:rsidR="005C7DF3">
        <w:rPr>
          <w:sz w:val="24"/>
          <w:szCs w:val="24"/>
        </w:rPr>
        <w:t>.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</w:p>
    <w:p w:rsidR="0087637F" w:rsidRPr="00491708" w:rsidRDefault="0087637F" w:rsidP="0087637F">
      <w:pPr>
        <w:jc w:val="both"/>
        <w:rPr>
          <w:sz w:val="24"/>
          <w:szCs w:val="24"/>
          <w:u w:val="single"/>
        </w:rPr>
      </w:pPr>
      <w:r w:rsidRPr="00491708">
        <w:rPr>
          <w:sz w:val="24"/>
          <w:szCs w:val="24"/>
          <w:u w:val="single"/>
        </w:rPr>
        <w:t>Pakiet 6, poz. 2</w:t>
      </w:r>
    </w:p>
    <w:p w:rsidR="0087637F" w:rsidRPr="0087637F" w:rsidRDefault="00491708" w:rsidP="008763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7637F" w:rsidRPr="0087637F">
        <w:rPr>
          <w:sz w:val="24"/>
          <w:szCs w:val="24"/>
        </w:rPr>
        <w:t xml:space="preserve">Proszę o dopuszczenie gazików do dezynfekcji skóry z </w:t>
      </w:r>
      <w:proofErr w:type="spellStart"/>
      <w:r w:rsidR="0087637F" w:rsidRPr="0087637F">
        <w:rPr>
          <w:sz w:val="24"/>
          <w:szCs w:val="24"/>
        </w:rPr>
        <w:t>chlorheksydyną</w:t>
      </w:r>
      <w:proofErr w:type="spellEnd"/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wyrób medyczny klasy I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 xml:space="preserve">- wykonane z bardzo delikatnej włókniny wiskozowo-poliestrowej o gramaturze 70 g/m2 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nasączone 70 % alkoholem izopropylowym i 0,5% CHG</w:t>
      </w:r>
    </w:p>
    <w:p w:rsidR="0087637F" w:rsidRPr="0087637F" w:rsidRDefault="0087637F" w:rsidP="00502FAE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 xml:space="preserve">- doskonałe do przetarcia skóry </w:t>
      </w:r>
      <w:r w:rsidR="00491708">
        <w:rPr>
          <w:sz w:val="24"/>
          <w:szCs w:val="24"/>
        </w:rPr>
        <w:t>–</w:t>
      </w:r>
      <w:r w:rsidRPr="0087637F">
        <w:rPr>
          <w:sz w:val="24"/>
          <w:szCs w:val="24"/>
        </w:rPr>
        <w:t xml:space="preserve"> dezynfekuje i oczyszcza skórę przy skaleczeniach, pobraniach krwi, zadrapaniach, otarciach, szczepieniach ochronnych, iniekcjach, ale także sprzętu czy małych powierzchni przed zabiegiem z użyciem </w:t>
      </w:r>
      <w:proofErr w:type="spellStart"/>
      <w:r w:rsidRPr="0087637F">
        <w:rPr>
          <w:sz w:val="24"/>
          <w:szCs w:val="24"/>
        </w:rPr>
        <w:t>dermarollera</w:t>
      </w:r>
      <w:proofErr w:type="spellEnd"/>
      <w:r w:rsidRPr="0087637F">
        <w:rPr>
          <w:sz w:val="24"/>
          <w:szCs w:val="24"/>
        </w:rPr>
        <w:t xml:space="preserve">, kwasów czy innych drobnych zabiegów medycznych i kosmetycznych 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rozmiar gazika rozłożonego 16 x 10 cm (4 x 5 cm złożony)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każdy płatek pakowany w osobnej saszetce o wymiarze 6 x 7 cm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gaziki 4 krotnie złożone na 8 warstw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>- produkt wyłącznie do użytku zewnętrznego</w:t>
      </w:r>
    </w:p>
    <w:p w:rsidR="0087637F" w:rsidRPr="0087637F" w:rsidRDefault="0087637F" w:rsidP="0087637F">
      <w:pPr>
        <w:jc w:val="both"/>
        <w:rPr>
          <w:sz w:val="24"/>
          <w:szCs w:val="24"/>
        </w:rPr>
      </w:pPr>
      <w:r w:rsidRPr="0087637F">
        <w:rPr>
          <w:sz w:val="24"/>
          <w:szCs w:val="24"/>
        </w:rPr>
        <w:t xml:space="preserve">- opakowanie zbiorcze 50 sztuk </w:t>
      </w:r>
    </w:p>
    <w:p w:rsidR="00502FAE" w:rsidRPr="00502FAE" w:rsidRDefault="00502FAE" w:rsidP="00502FAE">
      <w:pPr>
        <w:jc w:val="both"/>
        <w:rPr>
          <w:b/>
          <w:sz w:val="24"/>
          <w:szCs w:val="24"/>
        </w:rPr>
      </w:pPr>
      <w:r w:rsidRPr="00502FAE">
        <w:rPr>
          <w:b/>
          <w:sz w:val="24"/>
          <w:szCs w:val="24"/>
        </w:rPr>
        <w:t>Odp.:</w:t>
      </w:r>
    </w:p>
    <w:p w:rsidR="005C7DF3" w:rsidRPr="0087637F" w:rsidRDefault="005C7DF3" w:rsidP="005C7D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6 poz. 2 zaoferowane </w:t>
      </w:r>
      <w:r w:rsidRPr="0087637F">
        <w:rPr>
          <w:sz w:val="24"/>
          <w:szCs w:val="24"/>
        </w:rPr>
        <w:t>gazik</w:t>
      </w:r>
      <w:r>
        <w:rPr>
          <w:sz w:val="24"/>
          <w:szCs w:val="24"/>
        </w:rPr>
        <w:t>i</w:t>
      </w:r>
      <w:r w:rsidRPr="0087637F">
        <w:rPr>
          <w:sz w:val="24"/>
          <w:szCs w:val="24"/>
        </w:rPr>
        <w:t xml:space="preserve"> do dezynfekcji skóry </w:t>
      </w:r>
      <w:r>
        <w:rPr>
          <w:sz w:val="24"/>
          <w:szCs w:val="24"/>
        </w:rPr>
        <w:t xml:space="preserve">                   </w:t>
      </w:r>
      <w:r w:rsidRPr="0087637F">
        <w:rPr>
          <w:sz w:val="24"/>
          <w:szCs w:val="24"/>
        </w:rPr>
        <w:t xml:space="preserve">z </w:t>
      </w:r>
      <w:proofErr w:type="spellStart"/>
      <w:r w:rsidRPr="0087637F">
        <w:rPr>
          <w:sz w:val="24"/>
          <w:szCs w:val="24"/>
        </w:rPr>
        <w:t>chlorheksydyną</w:t>
      </w:r>
      <w:proofErr w:type="spellEnd"/>
      <w:r>
        <w:rPr>
          <w:sz w:val="24"/>
          <w:szCs w:val="24"/>
        </w:rPr>
        <w:t>.</w:t>
      </w:r>
    </w:p>
    <w:p w:rsidR="00502FAE" w:rsidRPr="0087637F" w:rsidRDefault="00502FAE" w:rsidP="0087637F">
      <w:pPr>
        <w:jc w:val="both"/>
        <w:rPr>
          <w:sz w:val="24"/>
          <w:szCs w:val="24"/>
        </w:rPr>
      </w:pPr>
    </w:p>
    <w:p w:rsidR="0087637F" w:rsidRPr="00491708" w:rsidRDefault="0087637F" w:rsidP="0087637F">
      <w:pPr>
        <w:jc w:val="both"/>
        <w:rPr>
          <w:sz w:val="24"/>
          <w:szCs w:val="24"/>
          <w:u w:val="single"/>
        </w:rPr>
      </w:pPr>
      <w:r w:rsidRPr="00491708">
        <w:rPr>
          <w:sz w:val="24"/>
          <w:szCs w:val="24"/>
          <w:u w:val="single"/>
        </w:rPr>
        <w:t>Pakiet 6, poz. 2</w:t>
      </w:r>
    </w:p>
    <w:p w:rsidR="0087637F" w:rsidRPr="0087637F" w:rsidRDefault="00491708" w:rsidP="008763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87637F" w:rsidRPr="0087637F">
        <w:rPr>
          <w:sz w:val="24"/>
          <w:szCs w:val="24"/>
        </w:rPr>
        <w:t xml:space="preserve">Proszę o dopuszczenie gazików w opakowaniach po 50 sztuk możliwość przeliczenia </w:t>
      </w:r>
      <w:r>
        <w:rPr>
          <w:sz w:val="24"/>
          <w:szCs w:val="24"/>
        </w:rPr>
        <w:t xml:space="preserve">                    </w:t>
      </w:r>
      <w:r w:rsidR="0087637F" w:rsidRPr="0087637F">
        <w:rPr>
          <w:sz w:val="24"/>
          <w:szCs w:val="24"/>
        </w:rPr>
        <w:t>w formularzu asortymentowo-cenowym.</w:t>
      </w:r>
    </w:p>
    <w:p w:rsidR="00502FAE" w:rsidRPr="00502FAE" w:rsidRDefault="00502FAE" w:rsidP="00502FAE">
      <w:pPr>
        <w:jc w:val="both"/>
        <w:rPr>
          <w:b/>
          <w:sz w:val="24"/>
          <w:szCs w:val="24"/>
        </w:rPr>
      </w:pPr>
      <w:r w:rsidRPr="00502FAE">
        <w:rPr>
          <w:b/>
          <w:sz w:val="24"/>
          <w:szCs w:val="24"/>
        </w:rPr>
        <w:t>Odp.:</w:t>
      </w:r>
    </w:p>
    <w:p w:rsidR="003B64F8" w:rsidRPr="0087637F" w:rsidRDefault="003B64F8" w:rsidP="003B64F8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6 poz. 2</w:t>
      </w:r>
      <w:r w:rsidRPr="003B64F8">
        <w:rPr>
          <w:sz w:val="24"/>
          <w:szCs w:val="24"/>
        </w:rPr>
        <w:t xml:space="preserve"> </w:t>
      </w:r>
      <w:r w:rsidRPr="0087637F">
        <w:rPr>
          <w:sz w:val="24"/>
          <w:szCs w:val="24"/>
        </w:rPr>
        <w:t>gazik</w:t>
      </w:r>
      <w:r>
        <w:rPr>
          <w:sz w:val="24"/>
          <w:szCs w:val="24"/>
        </w:rPr>
        <w:t>i</w:t>
      </w:r>
      <w:r w:rsidRPr="0087637F">
        <w:rPr>
          <w:sz w:val="24"/>
          <w:szCs w:val="24"/>
        </w:rPr>
        <w:t xml:space="preserve"> w opakowaniach po 50 sztuk </w:t>
      </w:r>
      <w:r>
        <w:rPr>
          <w:sz w:val="24"/>
          <w:szCs w:val="24"/>
        </w:rPr>
        <w:t xml:space="preserve">                       z </w:t>
      </w:r>
      <w:r w:rsidRPr="0087637F">
        <w:rPr>
          <w:sz w:val="24"/>
          <w:szCs w:val="24"/>
        </w:rPr>
        <w:t>możliwoś</w:t>
      </w:r>
      <w:r>
        <w:rPr>
          <w:sz w:val="24"/>
          <w:szCs w:val="24"/>
        </w:rPr>
        <w:t>cią</w:t>
      </w:r>
      <w:r w:rsidRPr="0087637F">
        <w:rPr>
          <w:sz w:val="24"/>
          <w:szCs w:val="24"/>
        </w:rPr>
        <w:t xml:space="preserve"> przeliczenia w formularzu asortymentowo-cenowym.</w:t>
      </w:r>
    </w:p>
    <w:p w:rsidR="0087637F" w:rsidRPr="0087637F" w:rsidRDefault="0087637F" w:rsidP="0020766B">
      <w:pPr>
        <w:jc w:val="both"/>
        <w:rPr>
          <w:sz w:val="24"/>
          <w:szCs w:val="24"/>
        </w:rPr>
      </w:pPr>
    </w:p>
    <w:p w:rsidR="0087637F" w:rsidRPr="0087637F" w:rsidRDefault="0087637F" w:rsidP="0020766B">
      <w:pPr>
        <w:jc w:val="both"/>
        <w:rPr>
          <w:sz w:val="24"/>
          <w:szCs w:val="24"/>
        </w:rPr>
      </w:pPr>
    </w:p>
    <w:p w:rsidR="00D37C11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B73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B737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B7370" w:rsidRPr="00B862CC">
      <w:rPr>
        <w:rFonts w:ascii="Arial" w:hAnsi="Arial"/>
        <w:sz w:val="18"/>
        <w:szCs w:val="24"/>
      </w:rPr>
      <w:fldChar w:fldCharType="separate"/>
    </w:r>
    <w:r w:rsidR="00083864">
      <w:rPr>
        <w:rFonts w:ascii="Arial" w:hAnsi="Arial"/>
        <w:noProof/>
        <w:sz w:val="18"/>
        <w:szCs w:val="24"/>
      </w:rPr>
      <w:t>1</w:t>
    </w:r>
    <w:r w:rsidR="004B737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B737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B7370" w:rsidRPr="00B862CC">
      <w:rPr>
        <w:rFonts w:ascii="Arial" w:hAnsi="Arial"/>
        <w:sz w:val="18"/>
        <w:szCs w:val="24"/>
      </w:rPr>
      <w:fldChar w:fldCharType="separate"/>
    </w:r>
    <w:r w:rsidR="00083864">
      <w:rPr>
        <w:rFonts w:ascii="Arial" w:hAnsi="Arial"/>
        <w:noProof/>
        <w:sz w:val="18"/>
        <w:szCs w:val="24"/>
      </w:rPr>
      <w:t>2</w:t>
    </w:r>
    <w:r w:rsidR="004B737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B737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83864" w:rsidRPr="0008386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ADB4E43"/>
    <w:multiLevelType w:val="hybridMultilevel"/>
    <w:tmpl w:val="FFDE8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3864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20766B"/>
    <w:rsid w:val="00256941"/>
    <w:rsid w:val="002777DA"/>
    <w:rsid w:val="0029606A"/>
    <w:rsid w:val="002F24DD"/>
    <w:rsid w:val="0032384F"/>
    <w:rsid w:val="00347AFD"/>
    <w:rsid w:val="003B5E73"/>
    <w:rsid w:val="003B64F8"/>
    <w:rsid w:val="004354FB"/>
    <w:rsid w:val="004848F3"/>
    <w:rsid w:val="00487247"/>
    <w:rsid w:val="00491708"/>
    <w:rsid w:val="004A75F2"/>
    <w:rsid w:val="004B7370"/>
    <w:rsid w:val="004E4B64"/>
    <w:rsid w:val="00502FAE"/>
    <w:rsid w:val="005144A9"/>
    <w:rsid w:val="00520165"/>
    <w:rsid w:val="00580F1E"/>
    <w:rsid w:val="005949C7"/>
    <w:rsid w:val="005B1B08"/>
    <w:rsid w:val="005C7DF3"/>
    <w:rsid w:val="005F0B36"/>
    <w:rsid w:val="00605F68"/>
    <w:rsid w:val="00616AC2"/>
    <w:rsid w:val="00632C3C"/>
    <w:rsid w:val="00655EB4"/>
    <w:rsid w:val="00662BDB"/>
    <w:rsid w:val="006A5621"/>
    <w:rsid w:val="006A5DF1"/>
    <w:rsid w:val="006B6FC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7E55FA"/>
    <w:rsid w:val="00843A88"/>
    <w:rsid w:val="00864A4B"/>
    <w:rsid w:val="00870F9F"/>
    <w:rsid w:val="0087637F"/>
    <w:rsid w:val="008804B6"/>
    <w:rsid w:val="00897AB0"/>
    <w:rsid w:val="008A3553"/>
    <w:rsid w:val="008B76CA"/>
    <w:rsid w:val="00957724"/>
    <w:rsid w:val="00965BDD"/>
    <w:rsid w:val="00967070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63D71"/>
    <w:rsid w:val="00CC5F30"/>
    <w:rsid w:val="00CF1D35"/>
    <w:rsid w:val="00D22FFA"/>
    <w:rsid w:val="00D37C11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569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2024-11-22T11:03:00Z</cp:lastPrinted>
  <dcterms:created xsi:type="dcterms:W3CDTF">2024-11-22T11:03:00Z</dcterms:created>
  <dcterms:modified xsi:type="dcterms:W3CDTF">2024-11-22T11:03:00Z</dcterms:modified>
</cp:coreProperties>
</file>