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666" w:rsidRPr="00BB41D0" w:rsidRDefault="005D7666" w:rsidP="005D7666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5D7666" w:rsidRPr="00BB41D0" w:rsidRDefault="005D7666" w:rsidP="005D7666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5D7666" w:rsidRPr="00BB41D0" w:rsidRDefault="005D7666" w:rsidP="005D7666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5D7666" w:rsidRPr="00BB41D0" w:rsidRDefault="005D7666" w:rsidP="005D7666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0A3C0D">
        <w:rPr>
          <w:sz w:val="24"/>
          <w:szCs w:val="24"/>
        </w:rPr>
        <w:t>27</w:t>
      </w:r>
      <w:r>
        <w:rPr>
          <w:sz w:val="24"/>
          <w:szCs w:val="24"/>
        </w:rPr>
        <w:t>.</w:t>
      </w:r>
      <w:r w:rsidR="000A3C0D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5D7666" w:rsidRPr="003F69B9" w:rsidRDefault="005D7666" w:rsidP="005D7666">
      <w:pPr>
        <w:pStyle w:val="Nagwek"/>
        <w:tabs>
          <w:tab w:val="clear" w:pos="4536"/>
          <w:tab w:val="clear" w:pos="9072"/>
          <w:tab w:val="right" w:pos="9214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1</w:t>
      </w:r>
      <w:r w:rsidR="000A3C0D">
        <w:rPr>
          <w:b/>
          <w:sz w:val="24"/>
          <w:szCs w:val="24"/>
        </w:rPr>
        <w:t>7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4</w:t>
      </w:r>
      <w:r w:rsidRPr="003F69B9">
        <w:rPr>
          <w:sz w:val="22"/>
          <w:szCs w:val="22"/>
        </w:rPr>
        <w:tab/>
        <w:t xml:space="preserve"> </w:t>
      </w:r>
    </w:p>
    <w:p w:rsidR="005D7666" w:rsidRPr="00CF07CB" w:rsidRDefault="005D7666" w:rsidP="005D766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5D7666" w:rsidRDefault="005D7666" w:rsidP="005D766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5D7666" w:rsidRPr="00A80738" w:rsidRDefault="005D7666" w:rsidP="005D766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5D7666" w:rsidRPr="00BB18D2" w:rsidRDefault="005D7666" w:rsidP="005D7666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5D7666" w:rsidRDefault="005D7666" w:rsidP="005D7666">
      <w:pPr>
        <w:jc w:val="both"/>
        <w:rPr>
          <w:bCs/>
          <w:i/>
          <w:sz w:val="24"/>
          <w:szCs w:val="24"/>
        </w:rPr>
      </w:pPr>
    </w:p>
    <w:p w:rsidR="005D7666" w:rsidRPr="0009616C" w:rsidRDefault="005D7666" w:rsidP="005D7666">
      <w:pPr>
        <w:spacing w:line="276" w:lineRule="auto"/>
        <w:jc w:val="both"/>
        <w:rPr>
          <w:sz w:val="24"/>
          <w:szCs w:val="24"/>
        </w:rPr>
      </w:pPr>
      <w:r w:rsidRPr="0009616C">
        <w:rPr>
          <w:bCs/>
          <w:i/>
          <w:sz w:val="24"/>
          <w:szCs w:val="24"/>
        </w:rPr>
        <w:t>dotyczy</w:t>
      </w:r>
      <w:r w:rsidRPr="0009616C">
        <w:rPr>
          <w:bCs/>
          <w:sz w:val="24"/>
          <w:szCs w:val="24"/>
        </w:rPr>
        <w:t xml:space="preserve">: </w:t>
      </w:r>
      <w:r w:rsidRPr="0009616C">
        <w:rPr>
          <w:sz w:val="24"/>
          <w:szCs w:val="24"/>
        </w:rPr>
        <w:t xml:space="preserve">postępowania o udzielenie zamówienia publicznego prowadzonego </w:t>
      </w:r>
    </w:p>
    <w:p w:rsidR="005D7666" w:rsidRPr="0009616C" w:rsidRDefault="005D7666" w:rsidP="005D7666">
      <w:pPr>
        <w:spacing w:line="276" w:lineRule="auto"/>
        <w:jc w:val="both"/>
        <w:rPr>
          <w:b/>
          <w:bCs/>
          <w:sz w:val="24"/>
          <w:szCs w:val="24"/>
        </w:rPr>
      </w:pPr>
      <w:r w:rsidRPr="0009616C">
        <w:rPr>
          <w:sz w:val="24"/>
          <w:szCs w:val="24"/>
        </w:rPr>
        <w:t xml:space="preserve">              </w:t>
      </w:r>
      <w:r w:rsidRPr="0009616C">
        <w:rPr>
          <w:b/>
          <w:sz w:val="24"/>
          <w:szCs w:val="24"/>
        </w:rPr>
        <w:t>w trybie podstawowym</w:t>
      </w:r>
      <w:r w:rsidRPr="0009616C">
        <w:rPr>
          <w:sz w:val="24"/>
          <w:szCs w:val="24"/>
        </w:rPr>
        <w:t xml:space="preserve"> (art. 275 </w:t>
      </w:r>
      <w:proofErr w:type="spellStart"/>
      <w:r w:rsidRPr="0009616C">
        <w:rPr>
          <w:sz w:val="24"/>
          <w:szCs w:val="24"/>
        </w:rPr>
        <w:t>pkt</w:t>
      </w:r>
      <w:proofErr w:type="spellEnd"/>
      <w:r w:rsidRPr="0009616C">
        <w:rPr>
          <w:sz w:val="24"/>
          <w:szCs w:val="24"/>
        </w:rPr>
        <w:t xml:space="preserve"> 1 ustawy </w:t>
      </w:r>
      <w:proofErr w:type="spellStart"/>
      <w:r w:rsidRPr="0009616C">
        <w:rPr>
          <w:sz w:val="24"/>
          <w:szCs w:val="24"/>
        </w:rPr>
        <w:t>Pzp</w:t>
      </w:r>
      <w:proofErr w:type="spellEnd"/>
      <w:r w:rsidRPr="0009616C">
        <w:rPr>
          <w:sz w:val="24"/>
          <w:szCs w:val="24"/>
        </w:rPr>
        <w:t xml:space="preserve">) pn: </w:t>
      </w:r>
    </w:p>
    <w:p w:rsidR="005D7666" w:rsidRPr="0009616C" w:rsidRDefault="005D7666" w:rsidP="005D7666">
      <w:pPr>
        <w:pStyle w:val="Tekstpodstawowywcity"/>
        <w:ind w:firstLine="0"/>
        <w:jc w:val="center"/>
        <w:rPr>
          <w:b/>
          <w:sz w:val="16"/>
          <w:szCs w:val="16"/>
        </w:rPr>
      </w:pPr>
    </w:p>
    <w:p w:rsidR="005D7666" w:rsidRPr="00B300B0" w:rsidRDefault="005D7666" w:rsidP="005D7666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DA6F95" w:rsidRPr="00DA6F95">
        <w:rPr>
          <w:b/>
          <w:bCs/>
          <w:szCs w:val="24"/>
        </w:rPr>
        <w:t>Dostawa środków dezynfekcyjnych i innych wyrobów medycznych</w:t>
      </w:r>
      <w:r w:rsidRPr="00B300B0">
        <w:rPr>
          <w:b/>
          <w:szCs w:val="24"/>
        </w:rPr>
        <w:t>”</w:t>
      </w:r>
    </w:p>
    <w:p w:rsidR="005D7666" w:rsidRPr="00B300B0" w:rsidRDefault="005D7666" w:rsidP="005D7666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 w:rsidR="000A3C0D">
        <w:rPr>
          <w:b/>
          <w:szCs w:val="24"/>
        </w:rPr>
        <w:t>17</w:t>
      </w:r>
      <w:r w:rsidRPr="00B300B0">
        <w:rPr>
          <w:b/>
          <w:szCs w:val="24"/>
        </w:rPr>
        <w:t>/P/2024</w:t>
      </w:r>
    </w:p>
    <w:p w:rsidR="005D7666" w:rsidRPr="00B300B0" w:rsidRDefault="005D7666" w:rsidP="005D7666">
      <w:pPr>
        <w:jc w:val="both"/>
        <w:rPr>
          <w:b/>
          <w:sz w:val="16"/>
          <w:szCs w:val="16"/>
        </w:rPr>
      </w:pPr>
    </w:p>
    <w:p w:rsidR="005D7666" w:rsidRPr="00CE306D" w:rsidRDefault="005D7666" w:rsidP="005D7666">
      <w:pPr>
        <w:jc w:val="both"/>
        <w:rPr>
          <w:sz w:val="16"/>
          <w:szCs w:val="16"/>
        </w:rPr>
      </w:pPr>
    </w:p>
    <w:p w:rsidR="005D7666" w:rsidRPr="00BB41D0" w:rsidRDefault="005D7666" w:rsidP="005D7666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>r. Prawo zamówień publicznych</w:t>
      </w:r>
      <w:r w:rsidRPr="00BB41D0">
        <w:rPr>
          <w:sz w:val="24"/>
          <w:szCs w:val="24"/>
        </w:rPr>
        <w:t xml:space="preserve"> (</w:t>
      </w:r>
      <w:proofErr w:type="spellStart"/>
      <w:r w:rsidR="000A3C0D">
        <w:rPr>
          <w:sz w:val="24"/>
          <w:szCs w:val="24"/>
        </w:rPr>
        <w:t>t.j</w:t>
      </w:r>
      <w:proofErr w:type="spellEnd"/>
      <w:r w:rsidR="000A3C0D">
        <w:rPr>
          <w:sz w:val="24"/>
          <w:szCs w:val="24"/>
        </w:rPr>
        <w:t xml:space="preserve">. </w:t>
      </w:r>
      <w:r w:rsidRPr="00BB41D0">
        <w:rPr>
          <w:sz w:val="24"/>
          <w:szCs w:val="24"/>
        </w:rPr>
        <w:t xml:space="preserve">Dz. U. </w:t>
      </w:r>
      <w:r w:rsidR="000A3C0D">
        <w:rPr>
          <w:sz w:val="24"/>
          <w:szCs w:val="24"/>
        </w:rPr>
        <w:t xml:space="preserve">z </w:t>
      </w:r>
      <w:r w:rsidRPr="00BB41D0">
        <w:rPr>
          <w:sz w:val="24"/>
          <w:szCs w:val="24"/>
        </w:rPr>
        <w:t>202</w:t>
      </w:r>
      <w:r w:rsidR="000A3C0D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Pr="00BB41D0">
        <w:rPr>
          <w:sz w:val="24"/>
          <w:szCs w:val="24"/>
        </w:rPr>
        <w:t>r. poz. 1</w:t>
      </w:r>
      <w:r w:rsidR="000A3C0D">
        <w:rPr>
          <w:sz w:val="24"/>
          <w:szCs w:val="24"/>
        </w:rPr>
        <w:t>320</w:t>
      </w:r>
      <w:r w:rsidRPr="00BB41D0">
        <w:rPr>
          <w:sz w:val="24"/>
          <w:szCs w:val="24"/>
        </w:rPr>
        <w:t>) udostępnia informację z otwarcia ofert.</w:t>
      </w:r>
    </w:p>
    <w:p w:rsidR="005D7666" w:rsidRPr="00BB41D0" w:rsidRDefault="005D7666" w:rsidP="005D7666">
      <w:pPr>
        <w:jc w:val="both"/>
        <w:rPr>
          <w:sz w:val="24"/>
          <w:szCs w:val="24"/>
        </w:rPr>
      </w:pPr>
    </w:p>
    <w:p w:rsidR="005D7666" w:rsidRDefault="005D7666" w:rsidP="005D7666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0A3C0D">
        <w:rPr>
          <w:b/>
          <w:sz w:val="24"/>
          <w:szCs w:val="24"/>
        </w:rPr>
        <w:t>27</w:t>
      </w:r>
      <w:r>
        <w:rPr>
          <w:b/>
          <w:sz w:val="24"/>
          <w:szCs w:val="24"/>
        </w:rPr>
        <w:t>.</w:t>
      </w:r>
      <w:r w:rsidR="000A3C0D">
        <w:rPr>
          <w:b/>
          <w:sz w:val="24"/>
          <w:szCs w:val="24"/>
        </w:rPr>
        <w:t>11</w:t>
      </w:r>
      <w:r>
        <w:rPr>
          <w:b/>
          <w:sz w:val="24"/>
          <w:szCs w:val="24"/>
        </w:rPr>
        <w:t>.</w:t>
      </w:r>
      <w:r w:rsidRPr="00BB41D0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4 r.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6D7539" w:rsidRDefault="006D7539" w:rsidP="005D7666">
      <w:pPr>
        <w:spacing w:line="276" w:lineRule="auto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418"/>
        <w:gridCol w:w="4394"/>
        <w:gridCol w:w="2410"/>
      </w:tblGrid>
      <w:tr w:rsidR="006B27ED" w:rsidRPr="00BB547B" w:rsidTr="006D7539">
        <w:tc>
          <w:tcPr>
            <w:tcW w:w="1134" w:type="dxa"/>
            <w:shd w:val="clear" w:color="auto" w:fill="F2F2F2"/>
            <w:vAlign w:val="center"/>
          </w:tcPr>
          <w:p w:rsidR="006B27ED" w:rsidRPr="006D7539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Oferta n</w:t>
            </w:r>
            <w:r w:rsidR="006B27ED" w:rsidRPr="006D7539">
              <w:rPr>
                <w:sz w:val="24"/>
                <w:szCs w:val="24"/>
              </w:rPr>
              <w:t>r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6B27ED" w:rsidRPr="006D7539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Część nr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6B27ED" w:rsidRPr="006D7539" w:rsidRDefault="006B27ED" w:rsidP="006D7539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Nazwa i adres </w:t>
            </w:r>
            <w:r w:rsidR="006D7539" w:rsidRPr="006D7539">
              <w:rPr>
                <w:sz w:val="24"/>
                <w:szCs w:val="24"/>
              </w:rPr>
              <w:t>W</w:t>
            </w:r>
            <w:r w:rsidRPr="006D7539">
              <w:rPr>
                <w:sz w:val="24"/>
                <w:szCs w:val="24"/>
              </w:rPr>
              <w:t>ykonawcy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6B27ED" w:rsidRPr="006D7539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Cena oferty</w:t>
            </w:r>
            <w:r w:rsidR="006D7539" w:rsidRPr="006D7539">
              <w:rPr>
                <w:sz w:val="24"/>
                <w:szCs w:val="24"/>
              </w:rPr>
              <w:t xml:space="preserve"> brutto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EURO TRADE TECHNOLOGY Sp. z o.o.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Mjr Siemiradzkiego 19 </w:t>
            </w:r>
          </w:p>
          <w:p w:rsidR="00D67BF0" w:rsidRPr="006D7539" w:rsidRDefault="00D67BF0" w:rsidP="00E066A8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64-920 Piła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3 564.00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16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6D7539">
              <w:rPr>
                <w:sz w:val="24"/>
                <w:szCs w:val="24"/>
              </w:rPr>
              <w:t>ABJ-VISION</w:t>
            </w:r>
            <w:proofErr w:type="spellEnd"/>
            <w:r w:rsidRPr="006D7539">
              <w:rPr>
                <w:sz w:val="24"/>
                <w:szCs w:val="24"/>
              </w:rPr>
              <w:t xml:space="preserve"> Sp. z o.o.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Główna 76 </w:t>
            </w:r>
          </w:p>
          <w:p w:rsidR="00D67BF0" w:rsidRPr="006D7539" w:rsidRDefault="00D67BF0" w:rsidP="00E066A8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95-041 Gałków Duży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1 080.00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CONSULTRONIX S</w:t>
            </w:r>
            <w:r w:rsidR="006D7539">
              <w:rPr>
                <w:sz w:val="24"/>
                <w:szCs w:val="24"/>
              </w:rPr>
              <w:t>p</w:t>
            </w:r>
            <w:r w:rsidRPr="006D7539">
              <w:rPr>
                <w:sz w:val="24"/>
                <w:szCs w:val="24"/>
              </w:rPr>
              <w:t>.</w:t>
            </w:r>
            <w:r w:rsidR="006D7539">
              <w:rPr>
                <w:sz w:val="24"/>
                <w:szCs w:val="24"/>
              </w:rPr>
              <w:t xml:space="preserve"> z o.o.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Przemysłowa 17 </w:t>
            </w:r>
          </w:p>
          <w:p w:rsidR="00D67BF0" w:rsidRPr="006D7539" w:rsidRDefault="00D67BF0" w:rsidP="00E066A8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32-083 Balice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405.00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16</w:t>
            </w:r>
          </w:p>
        </w:tc>
        <w:tc>
          <w:tcPr>
            <w:tcW w:w="4394" w:type="dxa"/>
            <w:shd w:val="clear" w:color="auto" w:fill="auto"/>
          </w:tcPr>
          <w:p w:rsidR="006D7539" w:rsidRPr="006D7539" w:rsidRDefault="006D7539" w:rsidP="006D7539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CONSULTRONIX S</w:t>
            </w:r>
            <w:r>
              <w:rPr>
                <w:sz w:val="24"/>
                <w:szCs w:val="24"/>
              </w:rPr>
              <w:t>p</w:t>
            </w:r>
            <w:r w:rsidRPr="006D753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z o.o.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Przemysłowa 17 </w:t>
            </w:r>
          </w:p>
          <w:p w:rsidR="00D67BF0" w:rsidRPr="006D7539" w:rsidRDefault="00D67BF0" w:rsidP="00E066A8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32-083 Balice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540.00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25</w:t>
            </w:r>
          </w:p>
        </w:tc>
        <w:tc>
          <w:tcPr>
            <w:tcW w:w="4394" w:type="dxa"/>
            <w:shd w:val="clear" w:color="auto" w:fill="auto"/>
          </w:tcPr>
          <w:p w:rsidR="006D7539" w:rsidRPr="006D7539" w:rsidRDefault="006D7539" w:rsidP="006D7539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CONSULTRONIX S</w:t>
            </w:r>
            <w:r>
              <w:rPr>
                <w:sz w:val="24"/>
                <w:szCs w:val="24"/>
              </w:rPr>
              <w:t>p</w:t>
            </w:r>
            <w:r w:rsidRPr="006D753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z o.o.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Przemysłowa 17 </w:t>
            </w:r>
          </w:p>
          <w:p w:rsidR="006D7539" w:rsidRPr="006D7539" w:rsidRDefault="00D67BF0" w:rsidP="006D7539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32-083 Balice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39 690.00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MEDILAB Firma Wytwórczo-Usługowa Sp. z o.o.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Niedźwiedzia 60 </w:t>
            </w:r>
          </w:p>
          <w:p w:rsidR="00D67BF0" w:rsidRPr="006D7539" w:rsidRDefault="00D67BF0" w:rsidP="00E066A8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15-531 Białystok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56 814.38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Inov8 I. Żebrowska Sp. K.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Mińska 48/1U </w:t>
            </w:r>
          </w:p>
          <w:p w:rsidR="00D67BF0" w:rsidRPr="006D7539" w:rsidRDefault="00D67BF0" w:rsidP="00E066A8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03-808 Warszawa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100 461.60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24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6D7539">
              <w:rPr>
                <w:sz w:val="24"/>
                <w:szCs w:val="24"/>
              </w:rPr>
              <w:t>Bausch</w:t>
            </w:r>
            <w:proofErr w:type="spellEnd"/>
            <w:r w:rsidRPr="006D7539">
              <w:rPr>
                <w:sz w:val="24"/>
                <w:szCs w:val="24"/>
              </w:rPr>
              <w:t xml:space="preserve"> &amp; </w:t>
            </w:r>
            <w:proofErr w:type="spellStart"/>
            <w:r w:rsidRPr="006D7539">
              <w:rPr>
                <w:sz w:val="24"/>
                <w:szCs w:val="24"/>
              </w:rPr>
              <w:t>Lomb</w:t>
            </w:r>
            <w:proofErr w:type="spellEnd"/>
            <w:r w:rsidRPr="006D7539">
              <w:rPr>
                <w:sz w:val="24"/>
                <w:szCs w:val="24"/>
              </w:rPr>
              <w:t xml:space="preserve"> Poland Sp. z o.o.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Marynarska 15 </w:t>
            </w:r>
          </w:p>
          <w:p w:rsidR="00D67BF0" w:rsidRPr="006D7539" w:rsidRDefault="00D67BF0" w:rsidP="00E066A8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02-674 Warszawa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68 040.00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25</w:t>
            </w:r>
          </w:p>
        </w:tc>
        <w:tc>
          <w:tcPr>
            <w:tcW w:w="4394" w:type="dxa"/>
            <w:shd w:val="clear" w:color="auto" w:fill="auto"/>
          </w:tcPr>
          <w:p w:rsidR="00E4485E" w:rsidRDefault="00D67BF0" w:rsidP="00A4070C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PANEP </w:t>
            </w:r>
            <w:proofErr w:type="spellStart"/>
            <w:r w:rsidRPr="006D7539">
              <w:rPr>
                <w:sz w:val="24"/>
                <w:szCs w:val="24"/>
              </w:rPr>
              <w:t>s.r.o</w:t>
            </w:r>
            <w:proofErr w:type="spellEnd"/>
            <w:r w:rsidRPr="006D7539">
              <w:rPr>
                <w:sz w:val="24"/>
                <w:szCs w:val="24"/>
              </w:rPr>
              <w:t xml:space="preserve">. </w:t>
            </w:r>
          </w:p>
          <w:p w:rsidR="00E4485E" w:rsidRDefault="00E4485E" w:rsidP="00A4070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Brnĕ</w:t>
            </w:r>
            <w:r w:rsidR="00A4070C">
              <w:rPr>
                <w:sz w:val="24"/>
                <w:szCs w:val="24"/>
              </w:rPr>
              <w:t>nská</w:t>
            </w:r>
            <w:proofErr w:type="spellEnd"/>
            <w:r w:rsidR="00A4070C">
              <w:rPr>
                <w:sz w:val="24"/>
                <w:szCs w:val="24"/>
              </w:rPr>
              <w:t xml:space="preserve"> 1246</w:t>
            </w:r>
          </w:p>
          <w:p w:rsidR="00E4485E" w:rsidRDefault="00A4070C" w:rsidP="00A407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665 01 </w:t>
            </w:r>
            <w:proofErr w:type="spellStart"/>
            <w:r>
              <w:rPr>
                <w:sz w:val="24"/>
                <w:szCs w:val="24"/>
              </w:rPr>
              <w:t>Rosice</w:t>
            </w:r>
            <w:proofErr w:type="spellEnd"/>
            <w:r>
              <w:rPr>
                <w:sz w:val="24"/>
                <w:szCs w:val="24"/>
              </w:rPr>
              <w:t xml:space="preserve"> u Brna, Republika Czeska</w:t>
            </w:r>
          </w:p>
          <w:p w:rsidR="00D67BF0" w:rsidRPr="00A4070C" w:rsidRDefault="00D67BF0" w:rsidP="00A4070C">
            <w:pPr>
              <w:rPr>
                <w:sz w:val="24"/>
                <w:szCs w:val="24"/>
                <w:u w:val="single"/>
              </w:rPr>
            </w:pPr>
            <w:r w:rsidRPr="00A4070C">
              <w:rPr>
                <w:sz w:val="24"/>
                <w:szCs w:val="24"/>
                <w:u w:val="single"/>
              </w:rPr>
              <w:t>Oddział w Polsce</w:t>
            </w:r>
          </w:p>
          <w:p w:rsidR="00A4070C" w:rsidRDefault="00A4070C" w:rsidP="00A4070C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PANEP </w:t>
            </w:r>
            <w:proofErr w:type="spellStart"/>
            <w:r w:rsidRPr="006D7539">
              <w:rPr>
                <w:sz w:val="24"/>
                <w:szCs w:val="24"/>
              </w:rPr>
              <w:t>s.r.o</w:t>
            </w:r>
            <w:proofErr w:type="spellEnd"/>
            <w:r w:rsidRPr="006D7539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Sp. z o.o.</w:t>
            </w:r>
          </w:p>
          <w:p w:rsidR="00D67BF0" w:rsidRPr="006D7539" w:rsidRDefault="00A4070C" w:rsidP="00E06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Karpacka</w:t>
            </w:r>
            <w:r w:rsidR="00D67BF0" w:rsidRPr="006D75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24/B6</w:t>
            </w:r>
            <w:r w:rsidR="00D67BF0" w:rsidRPr="006D7539">
              <w:rPr>
                <w:sz w:val="24"/>
                <w:szCs w:val="24"/>
              </w:rPr>
              <w:t xml:space="preserve"> </w:t>
            </w:r>
          </w:p>
          <w:p w:rsidR="00D67BF0" w:rsidRPr="006D7539" w:rsidRDefault="00D67BF0" w:rsidP="00440A3A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43-3</w:t>
            </w:r>
            <w:r w:rsidR="00440A3A">
              <w:rPr>
                <w:sz w:val="24"/>
                <w:szCs w:val="24"/>
              </w:rPr>
              <w:t>16</w:t>
            </w:r>
            <w:r w:rsidRPr="006D7539">
              <w:rPr>
                <w:sz w:val="24"/>
                <w:szCs w:val="24"/>
              </w:rPr>
              <w:t xml:space="preserve"> Bielsko-Biała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26 730.00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ALPINUS CHEMIA Sp. z o.o.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proofErr w:type="spellStart"/>
            <w:r w:rsidRPr="006D7539">
              <w:rPr>
                <w:sz w:val="24"/>
                <w:szCs w:val="24"/>
              </w:rPr>
              <w:t>Garbary</w:t>
            </w:r>
            <w:proofErr w:type="spellEnd"/>
            <w:r w:rsidRPr="006D7539">
              <w:rPr>
                <w:sz w:val="24"/>
                <w:szCs w:val="24"/>
              </w:rPr>
              <w:t xml:space="preserve"> 5D </w:t>
            </w:r>
          </w:p>
          <w:p w:rsidR="00D67BF0" w:rsidRPr="006D7539" w:rsidRDefault="00D67BF0" w:rsidP="00E066A8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80-050 Solec Kujawski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1 706.40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BIALMED Sp. z o.o.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Kazimierzowska 46/48/35 </w:t>
            </w:r>
          </w:p>
          <w:p w:rsidR="00D67BF0" w:rsidRPr="006D7539" w:rsidRDefault="00D67BF0" w:rsidP="00E066A8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02-546 Warszawa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103 160.77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12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BIALMED Sp. z o.o.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Kazimierzowska 46/48/35 </w:t>
            </w:r>
          </w:p>
          <w:p w:rsidR="00D67BF0" w:rsidRPr="006D7539" w:rsidRDefault="00D67BF0" w:rsidP="00E066A8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02-546 Warszawa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4 514.40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13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BIALMED Sp. z o.o.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Kazimierzowska 46/48/35 </w:t>
            </w:r>
          </w:p>
          <w:p w:rsidR="00D67BF0" w:rsidRPr="006D7539" w:rsidRDefault="00D67BF0" w:rsidP="00E066A8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02-546 Warszawa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820.80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440A3A" w:rsidP="00E066A8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proofErr w:type="spellStart"/>
            <w:r w:rsidR="00D67BF0" w:rsidRPr="006D7539">
              <w:rPr>
                <w:sz w:val="24"/>
                <w:szCs w:val="24"/>
              </w:rPr>
              <w:t>Greenpol</w:t>
            </w:r>
            <w:proofErr w:type="spellEnd"/>
            <w:r>
              <w:rPr>
                <w:sz w:val="24"/>
                <w:szCs w:val="24"/>
              </w:rPr>
              <w:t>”</w:t>
            </w:r>
            <w:r w:rsidR="00D67BF0" w:rsidRPr="006D7539">
              <w:rPr>
                <w:sz w:val="24"/>
                <w:szCs w:val="24"/>
              </w:rPr>
              <w:t xml:space="preserve"> Instytut Kształtowania Środowiska Sp. z o.o.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Stefana Żeromskiego 10/4 </w:t>
            </w:r>
          </w:p>
          <w:p w:rsidR="00D67BF0" w:rsidRPr="006D7539" w:rsidRDefault="00D67BF0" w:rsidP="00E066A8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65-066 Zielona Góra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6 717.60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MDT Sp.</w:t>
            </w:r>
            <w:r w:rsidR="00440A3A">
              <w:rPr>
                <w:sz w:val="24"/>
                <w:szCs w:val="24"/>
              </w:rPr>
              <w:t xml:space="preserve"> z o.o.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Skośna 12A </w:t>
            </w:r>
          </w:p>
          <w:p w:rsidR="00D67BF0" w:rsidRPr="006D7539" w:rsidRDefault="00D67BF0" w:rsidP="00E066A8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30-383 Kraków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540.00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19</w:t>
            </w:r>
          </w:p>
        </w:tc>
        <w:tc>
          <w:tcPr>
            <w:tcW w:w="4394" w:type="dxa"/>
            <w:shd w:val="clear" w:color="auto" w:fill="auto"/>
          </w:tcPr>
          <w:p w:rsidR="00440A3A" w:rsidRPr="006D7539" w:rsidRDefault="00440A3A" w:rsidP="00440A3A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MDT Sp.</w:t>
            </w:r>
            <w:r>
              <w:rPr>
                <w:sz w:val="24"/>
                <w:szCs w:val="24"/>
              </w:rPr>
              <w:t xml:space="preserve"> z o.o.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Skośna 12A </w:t>
            </w:r>
          </w:p>
          <w:p w:rsidR="00D67BF0" w:rsidRPr="006D7539" w:rsidRDefault="00D67BF0" w:rsidP="00E066A8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30-383 Kraków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3 300.05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26</w:t>
            </w:r>
          </w:p>
        </w:tc>
        <w:tc>
          <w:tcPr>
            <w:tcW w:w="4394" w:type="dxa"/>
            <w:shd w:val="clear" w:color="auto" w:fill="auto"/>
          </w:tcPr>
          <w:p w:rsidR="00440A3A" w:rsidRPr="006D7539" w:rsidRDefault="00440A3A" w:rsidP="00440A3A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MDT Sp.</w:t>
            </w:r>
            <w:r>
              <w:rPr>
                <w:sz w:val="24"/>
                <w:szCs w:val="24"/>
              </w:rPr>
              <w:t xml:space="preserve"> z o.o.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Skośna 12A </w:t>
            </w:r>
          </w:p>
          <w:p w:rsidR="00440A3A" w:rsidRDefault="00D67BF0" w:rsidP="001B01B6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30-383 Kraków</w:t>
            </w:r>
          </w:p>
          <w:p w:rsidR="001B01B6" w:rsidRDefault="001B01B6" w:rsidP="001B01B6">
            <w:pPr>
              <w:spacing w:after="80"/>
              <w:jc w:val="both"/>
              <w:rPr>
                <w:sz w:val="24"/>
                <w:szCs w:val="24"/>
              </w:rPr>
            </w:pPr>
          </w:p>
          <w:p w:rsidR="001B01B6" w:rsidRPr="006D7539" w:rsidRDefault="001B01B6" w:rsidP="001B01B6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7 117.20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OPTO</w:t>
            </w:r>
            <w:r w:rsidR="00455AF2">
              <w:rPr>
                <w:sz w:val="24"/>
                <w:szCs w:val="24"/>
              </w:rPr>
              <w:t>TECH</w:t>
            </w:r>
            <w:r w:rsidRPr="006D7539">
              <w:rPr>
                <w:sz w:val="24"/>
                <w:szCs w:val="24"/>
              </w:rPr>
              <w:t xml:space="preserve"> Sp.</w:t>
            </w:r>
            <w:r w:rsidR="00455AF2">
              <w:rPr>
                <w:sz w:val="24"/>
                <w:szCs w:val="24"/>
              </w:rPr>
              <w:t xml:space="preserve"> z o.o., Sp. K.</w:t>
            </w:r>
          </w:p>
          <w:p w:rsidR="00D67BF0" w:rsidRPr="006D7539" w:rsidRDefault="00455AF2" w:rsidP="00E066A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Wimmera</w:t>
            </w:r>
            <w:proofErr w:type="spellEnd"/>
            <w:r w:rsidR="00D67BF0" w:rsidRPr="006D75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67E</w:t>
            </w:r>
            <w:r w:rsidR="00D67BF0" w:rsidRPr="006D7539">
              <w:rPr>
                <w:sz w:val="24"/>
                <w:szCs w:val="24"/>
              </w:rPr>
              <w:t xml:space="preserve"> </w:t>
            </w:r>
          </w:p>
          <w:p w:rsidR="00D67BF0" w:rsidRPr="006D7539" w:rsidRDefault="00D67BF0" w:rsidP="00455AF2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32-0</w:t>
            </w:r>
            <w:r w:rsidR="00455AF2">
              <w:rPr>
                <w:sz w:val="24"/>
                <w:szCs w:val="24"/>
              </w:rPr>
              <w:t>05</w:t>
            </w:r>
            <w:r w:rsidRPr="006D7539">
              <w:rPr>
                <w:sz w:val="24"/>
                <w:szCs w:val="24"/>
              </w:rPr>
              <w:t xml:space="preserve"> </w:t>
            </w:r>
            <w:r w:rsidR="00455AF2">
              <w:rPr>
                <w:sz w:val="24"/>
                <w:szCs w:val="24"/>
              </w:rPr>
              <w:t>Niepołomice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1 242.00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16</w:t>
            </w:r>
          </w:p>
        </w:tc>
        <w:tc>
          <w:tcPr>
            <w:tcW w:w="4394" w:type="dxa"/>
            <w:shd w:val="clear" w:color="auto" w:fill="auto"/>
          </w:tcPr>
          <w:p w:rsidR="00455AF2" w:rsidRPr="006D7539" w:rsidRDefault="00455AF2" w:rsidP="00455AF2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OPTO</w:t>
            </w:r>
            <w:r>
              <w:rPr>
                <w:sz w:val="24"/>
                <w:szCs w:val="24"/>
              </w:rPr>
              <w:t>TECH</w:t>
            </w:r>
            <w:r w:rsidRPr="006D7539">
              <w:rPr>
                <w:sz w:val="24"/>
                <w:szCs w:val="24"/>
              </w:rPr>
              <w:t xml:space="preserve"> Sp.</w:t>
            </w:r>
            <w:r>
              <w:rPr>
                <w:sz w:val="24"/>
                <w:szCs w:val="24"/>
              </w:rPr>
              <w:t xml:space="preserve"> z o.o., Sp. K.</w:t>
            </w:r>
          </w:p>
          <w:p w:rsidR="00455AF2" w:rsidRPr="006D7539" w:rsidRDefault="00455AF2" w:rsidP="00455AF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Wimmera</w:t>
            </w:r>
            <w:proofErr w:type="spellEnd"/>
            <w:r w:rsidRPr="006D75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67E</w:t>
            </w:r>
            <w:r w:rsidRPr="006D7539">
              <w:rPr>
                <w:sz w:val="24"/>
                <w:szCs w:val="24"/>
              </w:rPr>
              <w:t xml:space="preserve"> </w:t>
            </w:r>
          </w:p>
          <w:p w:rsidR="00D67BF0" w:rsidRPr="006D7539" w:rsidRDefault="00455AF2" w:rsidP="00455AF2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32-0</w:t>
            </w:r>
            <w:r>
              <w:rPr>
                <w:sz w:val="24"/>
                <w:szCs w:val="24"/>
              </w:rPr>
              <w:t>05</w:t>
            </w:r>
            <w:r w:rsidRPr="006D75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Niepołomice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864.00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18</w:t>
            </w:r>
          </w:p>
        </w:tc>
        <w:tc>
          <w:tcPr>
            <w:tcW w:w="4394" w:type="dxa"/>
            <w:shd w:val="clear" w:color="auto" w:fill="auto"/>
          </w:tcPr>
          <w:p w:rsidR="00455AF2" w:rsidRPr="006D7539" w:rsidRDefault="00455AF2" w:rsidP="00455AF2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OPTO</w:t>
            </w:r>
            <w:r>
              <w:rPr>
                <w:sz w:val="24"/>
                <w:szCs w:val="24"/>
              </w:rPr>
              <w:t>TECH</w:t>
            </w:r>
            <w:r w:rsidRPr="006D7539">
              <w:rPr>
                <w:sz w:val="24"/>
                <w:szCs w:val="24"/>
              </w:rPr>
              <w:t xml:space="preserve"> Sp.</w:t>
            </w:r>
            <w:r>
              <w:rPr>
                <w:sz w:val="24"/>
                <w:szCs w:val="24"/>
              </w:rPr>
              <w:t xml:space="preserve"> z o.o., Sp. K.</w:t>
            </w:r>
          </w:p>
          <w:p w:rsidR="00455AF2" w:rsidRPr="006D7539" w:rsidRDefault="00455AF2" w:rsidP="00455AF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Wimmera</w:t>
            </w:r>
            <w:proofErr w:type="spellEnd"/>
            <w:r w:rsidRPr="006D75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67E</w:t>
            </w:r>
            <w:r w:rsidRPr="006D7539">
              <w:rPr>
                <w:sz w:val="24"/>
                <w:szCs w:val="24"/>
              </w:rPr>
              <w:t xml:space="preserve"> </w:t>
            </w:r>
          </w:p>
          <w:p w:rsidR="00D67BF0" w:rsidRPr="006D7539" w:rsidRDefault="00455AF2" w:rsidP="00455AF2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32-0</w:t>
            </w:r>
            <w:r>
              <w:rPr>
                <w:sz w:val="24"/>
                <w:szCs w:val="24"/>
              </w:rPr>
              <w:t>05</w:t>
            </w:r>
            <w:r w:rsidRPr="006D75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Niepołomice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14 590.80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25</w:t>
            </w:r>
          </w:p>
        </w:tc>
        <w:tc>
          <w:tcPr>
            <w:tcW w:w="4394" w:type="dxa"/>
            <w:shd w:val="clear" w:color="auto" w:fill="auto"/>
          </w:tcPr>
          <w:p w:rsidR="00455AF2" w:rsidRDefault="00455AF2" w:rsidP="00E066A8">
            <w:pPr>
              <w:spacing w:before="80" w:after="40"/>
              <w:rPr>
                <w:sz w:val="24"/>
                <w:szCs w:val="24"/>
              </w:rPr>
            </w:pPr>
            <w:r w:rsidRPr="00F43EDA">
              <w:rPr>
                <w:b/>
                <w:sz w:val="24"/>
                <w:szCs w:val="24"/>
                <w:u w:val="single"/>
              </w:rPr>
              <w:t>Konsorcjum firm</w:t>
            </w:r>
            <w:r>
              <w:rPr>
                <w:sz w:val="24"/>
                <w:szCs w:val="24"/>
              </w:rPr>
              <w:t>:</w:t>
            </w:r>
          </w:p>
          <w:p w:rsidR="00455AF2" w:rsidRDefault="00455AF2" w:rsidP="00E066A8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CITONET ŚLĄSKI Sp. z o.o.</w:t>
            </w:r>
          </w:p>
          <w:p w:rsidR="00455AF2" w:rsidRDefault="00F43EDA" w:rsidP="00E066A8">
            <w:pPr>
              <w:spacing w:before="80" w:after="4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Wojkowicka</w:t>
            </w:r>
            <w:proofErr w:type="spellEnd"/>
            <w:r>
              <w:rPr>
                <w:sz w:val="24"/>
                <w:szCs w:val="24"/>
              </w:rPr>
              <w:t xml:space="preserve"> 35, 41-250 Czeladź</w:t>
            </w:r>
          </w:p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Toruńskie Zakłady Materiałów Opatrunkowych S</w:t>
            </w:r>
            <w:r w:rsidR="00F43EDA">
              <w:rPr>
                <w:sz w:val="24"/>
                <w:szCs w:val="24"/>
              </w:rPr>
              <w:t>.</w:t>
            </w:r>
            <w:r w:rsidRPr="006D7539">
              <w:rPr>
                <w:sz w:val="24"/>
                <w:szCs w:val="24"/>
              </w:rPr>
              <w:t>A</w:t>
            </w:r>
            <w:r w:rsidR="00F43EDA">
              <w:rPr>
                <w:sz w:val="24"/>
                <w:szCs w:val="24"/>
              </w:rPr>
              <w:t>.</w:t>
            </w:r>
          </w:p>
          <w:p w:rsidR="00D67BF0" w:rsidRPr="006D7539" w:rsidRDefault="00D67BF0" w:rsidP="00F43EDA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Żółkiewskiego 20/26</w:t>
            </w:r>
            <w:r w:rsidR="00F43EDA">
              <w:rPr>
                <w:sz w:val="24"/>
                <w:szCs w:val="24"/>
              </w:rPr>
              <w:t xml:space="preserve">, </w:t>
            </w:r>
            <w:r w:rsidRPr="006D7539">
              <w:rPr>
                <w:sz w:val="24"/>
                <w:szCs w:val="24"/>
              </w:rPr>
              <w:t>87-100 Toruń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32 659.20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UNITEDMED </w:t>
            </w:r>
            <w:r w:rsidR="00F43EDA">
              <w:rPr>
                <w:sz w:val="24"/>
                <w:szCs w:val="24"/>
              </w:rPr>
              <w:t>P.S.A.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Wronia 28 </w:t>
            </w:r>
          </w:p>
          <w:p w:rsidR="00D67BF0" w:rsidRPr="006D7539" w:rsidRDefault="00D67BF0" w:rsidP="00E066A8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87-800 Włocławek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22 020.00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Centrum Zaopatrzenia Medycznego "CEZAL" S.A. Wrocław</w:t>
            </w:r>
          </w:p>
          <w:p w:rsidR="00D67BF0" w:rsidRPr="006D7539" w:rsidRDefault="00D67BF0" w:rsidP="00F43EDA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Widna 4</w:t>
            </w:r>
            <w:r w:rsidR="00F43EDA">
              <w:rPr>
                <w:sz w:val="24"/>
                <w:szCs w:val="24"/>
              </w:rPr>
              <w:t xml:space="preserve">, </w:t>
            </w:r>
            <w:r w:rsidRPr="006D7539">
              <w:rPr>
                <w:sz w:val="24"/>
                <w:szCs w:val="24"/>
              </w:rPr>
              <w:t>50-543 Wrocław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98 429.55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F43EDA" w:rsidRPr="006D7539" w:rsidRDefault="00F43EDA" w:rsidP="00F43EDA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Centrum Zaopatrzenia Medycznego "CEZAL" S.A. Wrocław</w:t>
            </w:r>
          </w:p>
          <w:p w:rsidR="00D67BF0" w:rsidRPr="006D7539" w:rsidRDefault="00F43EDA" w:rsidP="00F43EDA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Widna 4</w:t>
            </w:r>
            <w:r>
              <w:rPr>
                <w:sz w:val="24"/>
                <w:szCs w:val="24"/>
              </w:rPr>
              <w:t xml:space="preserve">, </w:t>
            </w:r>
            <w:r w:rsidRPr="006D7539">
              <w:rPr>
                <w:sz w:val="24"/>
                <w:szCs w:val="24"/>
              </w:rPr>
              <w:t>50-543 Wrocław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15 502.14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F43EDA" w:rsidRPr="006D7539" w:rsidRDefault="00F43EDA" w:rsidP="00F43EDA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Centrum Zaopatrzenia Medycznego "CEZAL" S.A. Wrocław</w:t>
            </w:r>
          </w:p>
          <w:p w:rsidR="00D67BF0" w:rsidRPr="006D7539" w:rsidRDefault="00F43EDA" w:rsidP="00F43EDA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Widna 4</w:t>
            </w:r>
            <w:r>
              <w:rPr>
                <w:sz w:val="24"/>
                <w:szCs w:val="24"/>
              </w:rPr>
              <w:t xml:space="preserve">, </w:t>
            </w:r>
            <w:r w:rsidRPr="006D7539">
              <w:rPr>
                <w:sz w:val="24"/>
                <w:szCs w:val="24"/>
              </w:rPr>
              <w:t>50-543 Wrocław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84 325.95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F43EDA" w:rsidRPr="006D7539" w:rsidRDefault="00F43EDA" w:rsidP="00F43EDA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Centrum Zaopatrzenia Medycznego "CEZAL" S.A. Wrocław</w:t>
            </w:r>
          </w:p>
          <w:p w:rsidR="00D67BF0" w:rsidRPr="006D7539" w:rsidRDefault="00F43EDA" w:rsidP="00F43EDA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Widna 4</w:t>
            </w:r>
            <w:r>
              <w:rPr>
                <w:sz w:val="24"/>
                <w:szCs w:val="24"/>
              </w:rPr>
              <w:t xml:space="preserve">, </w:t>
            </w:r>
            <w:r w:rsidRPr="006D7539">
              <w:rPr>
                <w:sz w:val="24"/>
                <w:szCs w:val="24"/>
              </w:rPr>
              <w:t>50-543 Wrocław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15 288.52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J.</w:t>
            </w:r>
            <w:r w:rsidR="00E6540F">
              <w:rPr>
                <w:sz w:val="24"/>
                <w:szCs w:val="24"/>
              </w:rPr>
              <w:t xml:space="preserve"> </w:t>
            </w:r>
            <w:proofErr w:type="spellStart"/>
            <w:r w:rsidRPr="006D7539">
              <w:rPr>
                <w:sz w:val="24"/>
                <w:szCs w:val="24"/>
              </w:rPr>
              <w:t>Chodacki</w:t>
            </w:r>
            <w:proofErr w:type="spellEnd"/>
            <w:r w:rsidRPr="006D7539">
              <w:rPr>
                <w:sz w:val="24"/>
                <w:szCs w:val="24"/>
              </w:rPr>
              <w:t>,</w:t>
            </w:r>
            <w:r w:rsidR="00E6540F">
              <w:rPr>
                <w:sz w:val="24"/>
                <w:szCs w:val="24"/>
              </w:rPr>
              <w:t xml:space="preserve"> </w:t>
            </w:r>
            <w:r w:rsidRPr="006D7539">
              <w:rPr>
                <w:sz w:val="24"/>
                <w:szCs w:val="24"/>
              </w:rPr>
              <w:t>A.</w:t>
            </w:r>
            <w:r w:rsidR="00E6540F">
              <w:rPr>
                <w:sz w:val="24"/>
                <w:szCs w:val="24"/>
              </w:rPr>
              <w:t xml:space="preserve"> </w:t>
            </w:r>
            <w:r w:rsidRPr="006D7539">
              <w:rPr>
                <w:sz w:val="24"/>
                <w:szCs w:val="24"/>
              </w:rPr>
              <w:t>Misztal "MEDICA" Sp</w:t>
            </w:r>
            <w:r w:rsidR="00E6540F">
              <w:rPr>
                <w:sz w:val="24"/>
                <w:szCs w:val="24"/>
              </w:rPr>
              <w:t>.</w:t>
            </w:r>
            <w:r w:rsidRPr="006D7539">
              <w:rPr>
                <w:sz w:val="24"/>
                <w:szCs w:val="24"/>
              </w:rPr>
              <w:t xml:space="preserve"> J</w:t>
            </w:r>
            <w:r w:rsidR="00E6540F">
              <w:rPr>
                <w:sz w:val="24"/>
                <w:szCs w:val="24"/>
              </w:rPr>
              <w:t>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Przemysłowa 4a </w:t>
            </w:r>
          </w:p>
          <w:p w:rsidR="00D67BF0" w:rsidRPr="006D7539" w:rsidRDefault="00D67BF0" w:rsidP="00E066A8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59-300 Lubin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2 419.20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Hurtownia Farmaceutyczna MEDIFARM Sp. z o.o.</w:t>
            </w:r>
          </w:p>
          <w:p w:rsidR="00D67BF0" w:rsidRPr="006D7539" w:rsidRDefault="00D67BF0" w:rsidP="00E6540F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Bławatków 6</w:t>
            </w:r>
            <w:r w:rsidR="00E6540F">
              <w:rPr>
                <w:sz w:val="24"/>
                <w:szCs w:val="24"/>
              </w:rPr>
              <w:t xml:space="preserve">, </w:t>
            </w:r>
            <w:r w:rsidRPr="006D7539">
              <w:rPr>
                <w:sz w:val="24"/>
                <w:szCs w:val="24"/>
              </w:rPr>
              <w:t>43-100 Tychy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16 550.13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Hurtownia Farmaceutyczna MEDIFARM Sp. z o.o.</w:t>
            </w:r>
          </w:p>
          <w:p w:rsidR="00D67BF0" w:rsidRDefault="00D67BF0" w:rsidP="00E6540F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Bławatków 6</w:t>
            </w:r>
            <w:r w:rsidR="00E6540F">
              <w:rPr>
                <w:sz w:val="24"/>
                <w:szCs w:val="24"/>
              </w:rPr>
              <w:t xml:space="preserve">, </w:t>
            </w:r>
            <w:r w:rsidRPr="006D7539">
              <w:rPr>
                <w:sz w:val="24"/>
                <w:szCs w:val="24"/>
              </w:rPr>
              <w:t>43-100 Tychy</w:t>
            </w:r>
          </w:p>
          <w:p w:rsidR="001B01B6" w:rsidRPr="006D7539" w:rsidRDefault="001B01B6" w:rsidP="00E6540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74 366.38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Hurtownia Farmaceutyczna MEDIFARM Sp. z o.o.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Bławatków 6 </w:t>
            </w:r>
          </w:p>
          <w:p w:rsidR="00D67BF0" w:rsidRPr="006D7539" w:rsidRDefault="00D67BF0" w:rsidP="00E066A8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43-100 Tychy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14 267.46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Hurtownia Farmaceutyczna MEDIFARM Sp. z o.o.</w:t>
            </w:r>
          </w:p>
          <w:p w:rsidR="00D67BF0" w:rsidRPr="006D7539" w:rsidRDefault="00D67BF0" w:rsidP="00E6540F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Bławatków 6</w:t>
            </w:r>
            <w:r w:rsidR="00E6540F">
              <w:rPr>
                <w:sz w:val="24"/>
                <w:szCs w:val="24"/>
              </w:rPr>
              <w:t xml:space="preserve">, </w:t>
            </w:r>
            <w:r w:rsidRPr="006D7539">
              <w:rPr>
                <w:sz w:val="24"/>
                <w:szCs w:val="24"/>
              </w:rPr>
              <w:t>43-100 Tychy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10 229.79 zł</w:t>
            </w:r>
          </w:p>
        </w:tc>
      </w:tr>
      <w:tr w:rsidR="00D67BF0" w:rsidRPr="00BB547B" w:rsidTr="006D7539">
        <w:tc>
          <w:tcPr>
            <w:tcW w:w="1134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D67BF0" w:rsidRPr="006D7539" w:rsidRDefault="00D67BF0" w:rsidP="00E066A8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6D7539">
              <w:rPr>
                <w:sz w:val="24"/>
                <w:szCs w:val="24"/>
              </w:rPr>
              <w:t>Maga-Herba</w:t>
            </w:r>
            <w:proofErr w:type="spellEnd"/>
            <w:r w:rsidRPr="006D7539">
              <w:rPr>
                <w:sz w:val="24"/>
                <w:szCs w:val="24"/>
              </w:rPr>
              <w:t xml:space="preserve"> Janusz Olszówka Sp. J.</w:t>
            </w:r>
          </w:p>
          <w:p w:rsidR="00D67BF0" w:rsidRPr="006D7539" w:rsidRDefault="00D67BF0" w:rsidP="00E066A8">
            <w:pPr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 xml:space="preserve">Kolejowa 46 </w:t>
            </w:r>
          </w:p>
          <w:p w:rsidR="00D67BF0" w:rsidRPr="006D7539" w:rsidRDefault="00D67BF0" w:rsidP="00E066A8">
            <w:pPr>
              <w:spacing w:after="80"/>
              <w:jc w:val="both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05-870 Błonie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67BF0" w:rsidRPr="006D7539" w:rsidRDefault="00D67BF0" w:rsidP="00E066A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D7539">
              <w:rPr>
                <w:sz w:val="24"/>
                <w:szCs w:val="24"/>
              </w:rPr>
              <w:t>2 376.00 zł</w:t>
            </w:r>
          </w:p>
        </w:tc>
      </w:tr>
      <w:bookmarkEnd w:id="0"/>
    </w:tbl>
    <w:p w:rsidR="008B4DBA" w:rsidRDefault="008B4DBA" w:rsidP="008B4DBA">
      <w:pPr>
        <w:jc w:val="right"/>
        <w:rPr>
          <w:i/>
          <w:sz w:val="24"/>
          <w:szCs w:val="24"/>
        </w:rPr>
      </w:pPr>
    </w:p>
    <w:p w:rsidR="008B4DBA" w:rsidRDefault="008B4DBA" w:rsidP="008B4DBA">
      <w:pPr>
        <w:jc w:val="right"/>
        <w:rPr>
          <w:i/>
          <w:sz w:val="24"/>
          <w:szCs w:val="24"/>
        </w:rPr>
      </w:pPr>
    </w:p>
    <w:p w:rsidR="008B4DBA" w:rsidRDefault="008B4DBA" w:rsidP="008B4DBA">
      <w:pPr>
        <w:jc w:val="right"/>
        <w:rPr>
          <w:i/>
          <w:sz w:val="24"/>
          <w:szCs w:val="24"/>
        </w:rPr>
      </w:pPr>
    </w:p>
    <w:p w:rsidR="008B4DBA" w:rsidRDefault="008B4DBA" w:rsidP="008B4DBA">
      <w:pPr>
        <w:jc w:val="right"/>
        <w:rPr>
          <w:i/>
          <w:sz w:val="24"/>
          <w:szCs w:val="24"/>
        </w:rPr>
      </w:pPr>
    </w:p>
    <w:p w:rsidR="008B4DBA" w:rsidRDefault="008B4DBA" w:rsidP="008B4DBA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8B4DBA" w:rsidRDefault="008B4DBA" w:rsidP="008B4DBA">
      <w:pPr>
        <w:jc w:val="right"/>
        <w:rPr>
          <w:i/>
          <w:sz w:val="24"/>
          <w:szCs w:val="24"/>
        </w:rPr>
      </w:pPr>
    </w:p>
    <w:p w:rsidR="008B4DBA" w:rsidRDefault="008B4DBA" w:rsidP="008B4DBA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8B4DBA" w:rsidRDefault="008B4DBA" w:rsidP="008B4DBA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236D3" w:rsidRPr="00BB547B" w:rsidRDefault="00C236D3" w:rsidP="006D7539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6D753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993" w:left="1134" w:header="142" w:footer="34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0EC" w:rsidRDefault="001920EC">
      <w:r>
        <w:separator/>
      </w:r>
    </w:p>
  </w:endnote>
  <w:endnote w:type="continuationSeparator" w:id="0">
    <w:p w:rsidR="001920EC" w:rsidRDefault="001920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E32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6E32B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6E32BA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6E32BA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45CBF">
      <w:rPr>
        <w:rFonts w:ascii="Arial" w:eastAsia="Calibri" w:hAnsi="Arial"/>
        <w:noProof/>
        <w:sz w:val="18"/>
        <w:szCs w:val="18"/>
        <w:lang w:eastAsia="en-US"/>
      </w:rPr>
      <w:t>1</w:t>
    </w:r>
    <w:r w:rsidR="006E32BA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6E32BA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6E32BA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45CBF">
      <w:rPr>
        <w:rFonts w:ascii="Arial" w:eastAsia="Calibri" w:hAnsi="Arial"/>
        <w:noProof/>
        <w:sz w:val="18"/>
        <w:szCs w:val="18"/>
        <w:lang w:eastAsia="en-US"/>
      </w:rPr>
      <w:t>4</w:t>
    </w:r>
    <w:r w:rsidR="006E32BA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E32B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E32BA">
      <w:rPr>
        <w:rStyle w:val="Numerstrony"/>
      </w:rPr>
      <w:fldChar w:fldCharType="separate"/>
    </w:r>
    <w:r>
      <w:rPr>
        <w:rStyle w:val="Numerstrony"/>
        <w:noProof/>
      </w:rPr>
      <w:t>1</w:t>
    </w:r>
    <w:r w:rsidR="006E32BA">
      <w:rPr>
        <w:rStyle w:val="Numerstrony"/>
      </w:rPr>
      <w:fldChar w:fldCharType="end"/>
    </w:r>
    <w:r>
      <w:rPr>
        <w:rStyle w:val="Numerstrony"/>
      </w:rPr>
      <w:t>/</w:t>
    </w:r>
    <w:r w:rsidR="006E32B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E32BA">
      <w:rPr>
        <w:rStyle w:val="Numerstrony"/>
      </w:rPr>
      <w:fldChar w:fldCharType="separate"/>
    </w:r>
    <w:r w:rsidR="00F45CBF">
      <w:rPr>
        <w:rStyle w:val="Numerstrony"/>
        <w:noProof/>
      </w:rPr>
      <w:t>4</w:t>
    </w:r>
    <w:r w:rsidR="006E32B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0EC" w:rsidRDefault="001920EC">
      <w:r>
        <w:separator/>
      </w:r>
    </w:p>
  </w:footnote>
  <w:footnote w:type="continuationSeparator" w:id="0">
    <w:p w:rsidR="001920EC" w:rsidRDefault="001920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C0D" w:rsidRDefault="006E32BA" w:rsidP="000A3C0D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7BF0"/>
    <w:rsid w:val="00007727"/>
    <w:rsid w:val="00017720"/>
    <w:rsid w:val="00035488"/>
    <w:rsid w:val="000A3C0D"/>
    <w:rsid w:val="000D7F25"/>
    <w:rsid w:val="000E00E5"/>
    <w:rsid w:val="000E7307"/>
    <w:rsid w:val="00173B20"/>
    <w:rsid w:val="001920EC"/>
    <w:rsid w:val="001B01B6"/>
    <w:rsid w:val="001C69FF"/>
    <w:rsid w:val="0023318D"/>
    <w:rsid w:val="002E5E9F"/>
    <w:rsid w:val="00311661"/>
    <w:rsid w:val="003D72FD"/>
    <w:rsid w:val="00423179"/>
    <w:rsid w:val="00440A3A"/>
    <w:rsid w:val="00455AF2"/>
    <w:rsid w:val="00490DC0"/>
    <w:rsid w:val="00493F8C"/>
    <w:rsid w:val="004C7E9B"/>
    <w:rsid w:val="0054465E"/>
    <w:rsid w:val="005614F2"/>
    <w:rsid w:val="00577BC6"/>
    <w:rsid w:val="005A632E"/>
    <w:rsid w:val="005D7666"/>
    <w:rsid w:val="006226CC"/>
    <w:rsid w:val="0069085C"/>
    <w:rsid w:val="006B27ED"/>
    <w:rsid w:val="006D7539"/>
    <w:rsid w:val="006E32BA"/>
    <w:rsid w:val="00843263"/>
    <w:rsid w:val="00861E75"/>
    <w:rsid w:val="008B4DBA"/>
    <w:rsid w:val="00986737"/>
    <w:rsid w:val="009D19BD"/>
    <w:rsid w:val="009F189D"/>
    <w:rsid w:val="00A4070C"/>
    <w:rsid w:val="00A80738"/>
    <w:rsid w:val="00BB547B"/>
    <w:rsid w:val="00C236D3"/>
    <w:rsid w:val="00C659E2"/>
    <w:rsid w:val="00C82837"/>
    <w:rsid w:val="00CA3D66"/>
    <w:rsid w:val="00CB0802"/>
    <w:rsid w:val="00CB7C4D"/>
    <w:rsid w:val="00D46D1D"/>
    <w:rsid w:val="00D665F5"/>
    <w:rsid w:val="00D67BF0"/>
    <w:rsid w:val="00D7128F"/>
    <w:rsid w:val="00DA6F95"/>
    <w:rsid w:val="00E4485E"/>
    <w:rsid w:val="00E6540F"/>
    <w:rsid w:val="00EA3476"/>
    <w:rsid w:val="00F16C60"/>
    <w:rsid w:val="00F43EDA"/>
    <w:rsid w:val="00F45CBF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5D7666"/>
  </w:style>
  <w:style w:type="character" w:customStyle="1" w:styleId="TekstpodstawowywcityZnak">
    <w:name w:val="Tekst podstawowy wcięty Znak"/>
    <w:basedOn w:val="Domylnaczcionkaakapitu"/>
    <w:link w:val="Tekstpodstawowywcity"/>
    <w:rsid w:val="005D766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4</Pages>
  <Words>591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2024-11-27T16:10:00Z</cp:lastPrinted>
  <dcterms:created xsi:type="dcterms:W3CDTF">2024-11-27T16:28:00Z</dcterms:created>
  <dcterms:modified xsi:type="dcterms:W3CDTF">2024-11-27T16:28:00Z</dcterms:modified>
</cp:coreProperties>
</file>