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E94" w:rsidRPr="00A7226F" w:rsidRDefault="00A20E94" w:rsidP="00A20E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A20E94" w:rsidRPr="00A7226F" w:rsidRDefault="00A20E94" w:rsidP="00A20E9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A20E94" w:rsidRPr="00A7226F" w:rsidRDefault="00A20E94" w:rsidP="00A20E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A20E94" w:rsidRDefault="00A20E94" w:rsidP="00A20E9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923454">
        <w:rPr>
          <w:sz w:val="24"/>
        </w:rPr>
        <w:t>27</w:t>
      </w:r>
      <w:r>
        <w:rPr>
          <w:sz w:val="24"/>
        </w:rPr>
        <w:t>.</w:t>
      </w:r>
      <w:r w:rsidR="00923454">
        <w:rPr>
          <w:sz w:val="24"/>
        </w:rPr>
        <w:t>11</w:t>
      </w:r>
      <w:r>
        <w:rPr>
          <w:sz w:val="24"/>
        </w:rPr>
        <w:t>.2024 r.</w:t>
      </w:r>
    </w:p>
    <w:p w:rsidR="00A20E94" w:rsidRDefault="00A20E94" w:rsidP="00A20E9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6E6362">
        <w:rPr>
          <w:b/>
          <w:sz w:val="24"/>
          <w:szCs w:val="24"/>
        </w:rPr>
        <w:t>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A20E94" w:rsidRDefault="00A20E94" w:rsidP="00A20E9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20E94" w:rsidRPr="00493ED9" w:rsidRDefault="00A20E94" w:rsidP="00A20E94">
      <w:pPr>
        <w:pStyle w:val="Nagwek"/>
        <w:tabs>
          <w:tab w:val="clear" w:pos="4536"/>
          <w:tab w:val="clear" w:pos="9072"/>
        </w:tabs>
      </w:pPr>
    </w:p>
    <w:p w:rsidR="00A20E94" w:rsidRPr="000B6CF4" w:rsidRDefault="00A20E94" w:rsidP="00A20E9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A20E94" w:rsidRPr="000B6CF4" w:rsidRDefault="00A20E94" w:rsidP="00A20E9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A20E94" w:rsidRPr="000D0A27" w:rsidRDefault="00A20E94" w:rsidP="00A20E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A20E94" w:rsidRDefault="00A20E94" w:rsidP="00A20E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20E94" w:rsidRDefault="00A20E94" w:rsidP="00A20E9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A20E94" w:rsidRDefault="00A20E94" w:rsidP="00A20E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A20E94" w:rsidRDefault="00A20E94" w:rsidP="00A20E94">
      <w:pPr>
        <w:jc w:val="center"/>
        <w:rPr>
          <w:b/>
          <w:sz w:val="24"/>
          <w:szCs w:val="24"/>
        </w:rPr>
      </w:pPr>
    </w:p>
    <w:p w:rsidR="00A20E94" w:rsidRPr="00B300B0" w:rsidRDefault="00A20E94" w:rsidP="00A20E94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FB1051" w:rsidRPr="00FB1051">
        <w:rPr>
          <w:b/>
          <w:bCs/>
          <w:szCs w:val="24"/>
        </w:rPr>
        <w:t>Dostawa środków dezynfekcyjnych i innych wyrobów medycznych</w:t>
      </w:r>
      <w:r w:rsidRPr="00B300B0">
        <w:rPr>
          <w:b/>
          <w:szCs w:val="24"/>
        </w:rPr>
        <w:t>”</w:t>
      </w:r>
    </w:p>
    <w:p w:rsidR="00A20E94" w:rsidRPr="00B300B0" w:rsidRDefault="00A20E94" w:rsidP="00A20E94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FB1051">
        <w:rPr>
          <w:b/>
          <w:szCs w:val="24"/>
        </w:rPr>
        <w:t>7</w:t>
      </w:r>
      <w:r w:rsidRPr="00B300B0">
        <w:rPr>
          <w:b/>
          <w:szCs w:val="24"/>
        </w:rPr>
        <w:t>/P/2024</w:t>
      </w:r>
    </w:p>
    <w:p w:rsidR="00A20E94" w:rsidRDefault="00A20E94" w:rsidP="00A20E94">
      <w:pPr>
        <w:jc w:val="center"/>
        <w:rPr>
          <w:sz w:val="22"/>
          <w:szCs w:val="22"/>
        </w:rPr>
      </w:pPr>
    </w:p>
    <w:p w:rsidR="00A20E94" w:rsidRDefault="00A20E94" w:rsidP="00A20E94">
      <w:pPr>
        <w:jc w:val="both"/>
        <w:rPr>
          <w:sz w:val="24"/>
          <w:szCs w:val="24"/>
        </w:rPr>
      </w:pPr>
    </w:p>
    <w:p w:rsidR="00A20E94" w:rsidRDefault="00A20E94" w:rsidP="00A20E9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 w:rsidR="00FB1051"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 w:rsidR="00FB1051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 w:rsidR="00FB1051">
        <w:rPr>
          <w:sz w:val="24"/>
          <w:szCs w:val="24"/>
        </w:rPr>
        <w:t>t.j</w:t>
      </w:r>
      <w:proofErr w:type="spellEnd"/>
      <w:r w:rsidR="00FB105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FB1051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FB1051">
        <w:rPr>
          <w:sz w:val="24"/>
          <w:szCs w:val="24"/>
        </w:rPr>
        <w:t>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2866DA" w:rsidRDefault="002866DA" w:rsidP="00A20E94">
      <w:pPr>
        <w:jc w:val="both"/>
        <w:rPr>
          <w:sz w:val="24"/>
          <w:szCs w:val="24"/>
        </w:rPr>
      </w:pPr>
    </w:p>
    <w:tbl>
      <w:tblPr>
        <w:tblW w:w="9214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 zamówienia w wysokości 111 996.00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 zamówienia w wysokości 20 152.80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3 zamówienia w wysokości 98 888.40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4 zamówienia w wysokości 97 100.07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5 zamówienia w wysokości 20 493.00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6 zamówienia w wysokości 4 320.00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7 zamówienia w wysokości 30 423.60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8 zamówienia w wysokości 17 226.15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9 zamówienia w wysokości 6 966.00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10 zamówienia w wysokości 19 656.00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11 zamówienia w wysokości 1 188.00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12 zamówienia w wysokości 4 968.00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13 zamówienia w wysokości 1 080.00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14 zamówienia w wysokości 810.00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15 zamówienia w wysokości 14 904.00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16 zamówienia w wysokości 1 026.00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lastRenderedPageBreak/>
              <w:t>części 17 zamówienia w wysokości 104 911.20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18 zamówienia w wysokości 7 560.00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19 zamówienia w wysokości 3 672.00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20 zamówienia w wysokości 8 100.00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21 zamówienia w wysokości 3 075.00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22 zamówienia w wysokości 7 995.00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23 zamówienia w wysokości 4 320.00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24 zamówienia w wysokości 81 000.00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25 zamówienia w wysokości 64 800.00 zł brutto;</w:t>
            </w:r>
          </w:p>
        </w:tc>
      </w:tr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FB2B5E" w:rsidRDefault="00DE6043" w:rsidP="001A6332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FB2B5E">
              <w:rPr>
                <w:sz w:val="24"/>
                <w:szCs w:val="24"/>
              </w:rPr>
              <w:t>części 26 zamówienia w wysokości 7 452.00 zł brutto</w:t>
            </w:r>
            <w:r w:rsidR="00FB2B5E" w:rsidRPr="00FB2B5E">
              <w:rPr>
                <w:sz w:val="24"/>
                <w:szCs w:val="24"/>
              </w:rPr>
              <w:t>.</w:t>
            </w:r>
          </w:p>
        </w:tc>
      </w:tr>
    </w:tbl>
    <w:p w:rsidR="00890B92" w:rsidRPr="00FB2B5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1A6332" w:rsidRDefault="001A6332" w:rsidP="001A633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1A6332" w:rsidRDefault="001A6332" w:rsidP="001A6332">
      <w:pPr>
        <w:jc w:val="right"/>
        <w:rPr>
          <w:i/>
          <w:sz w:val="24"/>
          <w:szCs w:val="24"/>
        </w:rPr>
      </w:pPr>
    </w:p>
    <w:p w:rsidR="001A6332" w:rsidRDefault="001A6332" w:rsidP="001A633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A6332" w:rsidRDefault="001A6332" w:rsidP="001A633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510EC8" w:rsidRPr="00FB2B5E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FB2B5E" w:rsidSect="006E636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718" w:rsidRDefault="00EF7718">
      <w:r>
        <w:separator/>
      </w:r>
    </w:p>
  </w:endnote>
  <w:endnote w:type="continuationSeparator" w:id="0">
    <w:p w:rsidR="00EF7718" w:rsidRDefault="00EF7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D10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D10C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D10CB" w:rsidRPr="00B862CC">
      <w:rPr>
        <w:rFonts w:ascii="Arial" w:hAnsi="Arial"/>
        <w:sz w:val="18"/>
        <w:szCs w:val="24"/>
      </w:rPr>
      <w:fldChar w:fldCharType="separate"/>
    </w:r>
    <w:r w:rsidR="00811241">
      <w:rPr>
        <w:rFonts w:ascii="Arial" w:hAnsi="Arial"/>
        <w:noProof/>
        <w:sz w:val="18"/>
        <w:szCs w:val="24"/>
      </w:rPr>
      <w:t>2</w:t>
    </w:r>
    <w:r w:rsidR="00ED10C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D10C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D10CB" w:rsidRPr="00B862CC">
      <w:rPr>
        <w:rFonts w:ascii="Arial" w:hAnsi="Arial"/>
        <w:sz w:val="18"/>
        <w:szCs w:val="24"/>
      </w:rPr>
      <w:fldChar w:fldCharType="separate"/>
    </w:r>
    <w:r w:rsidR="00811241">
      <w:rPr>
        <w:rFonts w:ascii="Arial" w:hAnsi="Arial"/>
        <w:noProof/>
        <w:sz w:val="18"/>
        <w:szCs w:val="24"/>
      </w:rPr>
      <w:t>2</w:t>
    </w:r>
    <w:r w:rsidR="00ED10CB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D10C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10CB">
      <w:rPr>
        <w:rStyle w:val="Numerstrony"/>
      </w:rPr>
      <w:fldChar w:fldCharType="separate"/>
    </w:r>
    <w:r>
      <w:rPr>
        <w:rStyle w:val="Numerstrony"/>
        <w:noProof/>
      </w:rPr>
      <w:t>1</w:t>
    </w:r>
    <w:r w:rsidR="00ED10CB">
      <w:rPr>
        <w:rStyle w:val="Numerstrony"/>
      </w:rPr>
      <w:fldChar w:fldCharType="end"/>
    </w:r>
    <w:r>
      <w:rPr>
        <w:rStyle w:val="Numerstrony"/>
      </w:rPr>
      <w:t>/</w:t>
    </w:r>
    <w:r w:rsidR="00ED10C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10CB">
      <w:rPr>
        <w:rStyle w:val="Numerstrony"/>
      </w:rPr>
      <w:fldChar w:fldCharType="separate"/>
    </w:r>
    <w:r w:rsidR="00811241">
      <w:rPr>
        <w:rStyle w:val="Numerstrony"/>
        <w:noProof/>
      </w:rPr>
      <w:t>2</w:t>
    </w:r>
    <w:r w:rsidR="00ED10C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718" w:rsidRDefault="00EF7718">
      <w:r>
        <w:separator/>
      </w:r>
    </w:p>
  </w:footnote>
  <w:footnote w:type="continuationSeparator" w:id="0">
    <w:p w:rsidR="00EF7718" w:rsidRDefault="00EF7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043" w:rsidRDefault="00ED10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043"/>
    <w:rsid w:val="00007727"/>
    <w:rsid w:val="00017720"/>
    <w:rsid w:val="000309A6"/>
    <w:rsid w:val="00035488"/>
    <w:rsid w:val="000D7F25"/>
    <w:rsid w:val="000E00E5"/>
    <w:rsid w:val="00173B20"/>
    <w:rsid w:val="001A0FA2"/>
    <w:rsid w:val="001A6332"/>
    <w:rsid w:val="001C69FF"/>
    <w:rsid w:val="0023318D"/>
    <w:rsid w:val="00254CA3"/>
    <w:rsid w:val="002866DA"/>
    <w:rsid w:val="0037092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6362"/>
    <w:rsid w:val="00702FC0"/>
    <w:rsid w:val="007F3AEE"/>
    <w:rsid w:val="00804A9B"/>
    <w:rsid w:val="00811241"/>
    <w:rsid w:val="00843263"/>
    <w:rsid w:val="00861E75"/>
    <w:rsid w:val="00890B92"/>
    <w:rsid w:val="00904708"/>
    <w:rsid w:val="00923454"/>
    <w:rsid w:val="009D19BD"/>
    <w:rsid w:val="009F189D"/>
    <w:rsid w:val="00A20E94"/>
    <w:rsid w:val="00A47FF6"/>
    <w:rsid w:val="00A80738"/>
    <w:rsid w:val="00B402E4"/>
    <w:rsid w:val="00BE7129"/>
    <w:rsid w:val="00C236D3"/>
    <w:rsid w:val="00C659E2"/>
    <w:rsid w:val="00C902DE"/>
    <w:rsid w:val="00CB0802"/>
    <w:rsid w:val="00D7128F"/>
    <w:rsid w:val="00DB0AC8"/>
    <w:rsid w:val="00DE6043"/>
    <w:rsid w:val="00EA3476"/>
    <w:rsid w:val="00ED10CB"/>
    <w:rsid w:val="00EF7718"/>
    <w:rsid w:val="00F95C33"/>
    <w:rsid w:val="00FB1051"/>
    <w:rsid w:val="00FB2B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20E94"/>
  </w:style>
  <w:style w:type="character" w:customStyle="1" w:styleId="TekstpodstawowywcityZnak">
    <w:name w:val="Tekst podstawowy wcięty Znak"/>
    <w:basedOn w:val="Domylnaczcionkaakapitu"/>
    <w:link w:val="Tekstpodstawowywcity"/>
    <w:rsid w:val="00A20E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2024-11-27T16:02:00Z</cp:lastPrinted>
  <dcterms:created xsi:type="dcterms:W3CDTF">2024-11-27T16:08:00Z</dcterms:created>
  <dcterms:modified xsi:type="dcterms:W3CDTF">2024-11-27T16:08:00Z</dcterms:modified>
</cp:coreProperties>
</file>