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9A49C3">
        <w:rPr>
          <w:b/>
          <w:bCs/>
          <w:sz w:val="24"/>
          <w:szCs w:val="24"/>
        </w:rPr>
        <w:t>8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9A49C3">
        <w:rPr>
          <w:sz w:val="24"/>
          <w:szCs w:val="24"/>
        </w:rPr>
        <w:t>0</w:t>
      </w:r>
      <w:r w:rsidR="00036507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9A49C3">
        <w:rPr>
          <w:sz w:val="24"/>
          <w:szCs w:val="24"/>
        </w:rPr>
        <w:t>12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Default="00C16F5D" w:rsidP="00C16F5D">
      <w:pPr>
        <w:rPr>
          <w:sz w:val="16"/>
          <w:szCs w:val="16"/>
        </w:rPr>
      </w:pPr>
    </w:p>
    <w:p w:rsidR="00036507" w:rsidRPr="00605F68" w:rsidRDefault="00036507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036507" w:rsidRDefault="00036507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8D57E2">
        <w:rPr>
          <w:rFonts w:ascii="Times New Roman" w:hAnsi="Times New Roman"/>
          <w:sz w:val="24"/>
          <w:szCs w:val="24"/>
        </w:rPr>
        <w:t>3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C16F5D" w:rsidRDefault="00C16F5D" w:rsidP="007420AD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9A49C3" w:rsidRPr="009A49C3">
        <w:rPr>
          <w:b/>
          <w:bCs/>
          <w:i/>
          <w:sz w:val="22"/>
          <w:szCs w:val="22"/>
        </w:rPr>
        <w:t>Dostawa materiałów do procesów sterylizacji</w:t>
      </w:r>
      <w:r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 w:rsidR="009A49C3">
        <w:rPr>
          <w:b/>
          <w:i/>
          <w:sz w:val="22"/>
          <w:szCs w:val="22"/>
        </w:rPr>
        <w:t>8</w:t>
      </w:r>
      <w:r>
        <w:rPr>
          <w:b/>
          <w:i/>
          <w:sz w:val="22"/>
          <w:szCs w:val="22"/>
        </w:rPr>
        <w:t>/P/2024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sz w:val="24"/>
          <w:szCs w:val="24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353B8C" w:rsidRPr="00353B8C" w:rsidRDefault="00353B8C" w:rsidP="00353B8C">
      <w:pPr>
        <w:jc w:val="both"/>
        <w:rPr>
          <w:sz w:val="24"/>
          <w:szCs w:val="24"/>
        </w:rPr>
      </w:pPr>
      <w:r w:rsidRPr="00353B8C">
        <w:rPr>
          <w:sz w:val="24"/>
          <w:szCs w:val="24"/>
        </w:rPr>
        <w:t xml:space="preserve">Dotyczy Pakiet nr 3, pozycja nr 1a: </w:t>
      </w:r>
    </w:p>
    <w:p w:rsidR="00353B8C" w:rsidRPr="00036507" w:rsidRDefault="00353B8C" w:rsidP="00036507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036507">
        <w:rPr>
          <w:sz w:val="24"/>
          <w:szCs w:val="24"/>
        </w:rPr>
        <w:t>Czy w miejsce rękawa o szerokości 420-440 mm Zamawiający dopuści rękaw 400</w:t>
      </w:r>
      <w:r w:rsidR="00CE1582">
        <w:rPr>
          <w:sz w:val="24"/>
          <w:szCs w:val="24"/>
        </w:rPr>
        <w:t xml:space="preserve"> </w:t>
      </w:r>
      <w:r w:rsidRPr="00036507">
        <w:rPr>
          <w:sz w:val="24"/>
          <w:szCs w:val="24"/>
        </w:rPr>
        <w:t xml:space="preserve">mm? </w:t>
      </w:r>
    </w:p>
    <w:p w:rsidR="00353B8C" w:rsidRPr="0050420C" w:rsidRDefault="00353B8C" w:rsidP="00353B8C">
      <w:pPr>
        <w:jc w:val="both"/>
        <w:rPr>
          <w:b/>
          <w:sz w:val="24"/>
          <w:szCs w:val="24"/>
        </w:rPr>
      </w:pPr>
      <w:r w:rsidRPr="0050420C">
        <w:rPr>
          <w:b/>
          <w:sz w:val="24"/>
          <w:szCs w:val="24"/>
        </w:rPr>
        <w:t>Odp.:</w:t>
      </w:r>
    </w:p>
    <w:p w:rsidR="00353B8C" w:rsidRDefault="00036507" w:rsidP="00353B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 poz. 1a </w:t>
      </w:r>
      <w:r w:rsidRPr="00353B8C">
        <w:rPr>
          <w:sz w:val="24"/>
          <w:szCs w:val="24"/>
        </w:rPr>
        <w:t>rękaw 400</w:t>
      </w:r>
      <w:r>
        <w:rPr>
          <w:sz w:val="24"/>
          <w:szCs w:val="24"/>
        </w:rPr>
        <w:t xml:space="preserve"> </w:t>
      </w:r>
      <w:proofErr w:type="spellStart"/>
      <w:r w:rsidRPr="00353B8C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353B8C" w:rsidRPr="00353B8C" w:rsidRDefault="00353B8C" w:rsidP="00353B8C">
      <w:pPr>
        <w:jc w:val="both"/>
        <w:rPr>
          <w:sz w:val="24"/>
          <w:szCs w:val="24"/>
        </w:rPr>
      </w:pPr>
    </w:p>
    <w:p w:rsidR="00353B8C" w:rsidRPr="00353B8C" w:rsidRDefault="00353B8C" w:rsidP="00353B8C">
      <w:pPr>
        <w:jc w:val="both"/>
        <w:rPr>
          <w:sz w:val="24"/>
          <w:szCs w:val="24"/>
        </w:rPr>
      </w:pPr>
      <w:r w:rsidRPr="00353B8C">
        <w:rPr>
          <w:sz w:val="24"/>
          <w:szCs w:val="24"/>
        </w:rPr>
        <w:t xml:space="preserve">Dotyczy Pakiet nr 3, pozycja nr 1i: </w:t>
      </w:r>
    </w:p>
    <w:p w:rsidR="00353B8C" w:rsidRPr="00036507" w:rsidRDefault="00353B8C" w:rsidP="00036507">
      <w:pPr>
        <w:pStyle w:val="Akapitzlist"/>
        <w:numPr>
          <w:ilvl w:val="0"/>
          <w:numId w:val="15"/>
        </w:numPr>
        <w:ind w:left="284" w:hanging="284"/>
        <w:jc w:val="both"/>
        <w:rPr>
          <w:sz w:val="24"/>
          <w:szCs w:val="24"/>
        </w:rPr>
      </w:pPr>
      <w:r w:rsidRPr="00036507">
        <w:rPr>
          <w:sz w:val="24"/>
          <w:szCs w:val="24"/>
        </w:rPr>
        <w:t>Czy w miejsce rękawa o szerokości 50 mm Zamawiający dopuści rękaw 55</w:t>
      </w:r>
      <w:r w:rsidR="00CE1582">
        <w:rPr>
          <w:sz w:val="24"/>
          <w:szCs w:val="24"/>
        </w:rPr>
        <w:t xml:space="preserve"> </w:t>
      </w:r>
      <w:r w:rsidRPr="00036507">
        <w:rPr>
          <w:sz w:val="24"/>
          <w:szCs w:val="24"/>
        </w:rPr>
        <w:t>mm?</w:t>
      </w:r>
    </w:p>
    <w:p w:rsidR="00353B8C" w:rsidRPr="0050420C" w:rsidRDefault="00353B8C" w:rsidP="00353B8C">
      <w:pPr>
        <w:jc w:val="both"/>
        <w:rPr>
          <w:b/>
          <w:sz w:val="24"/>
          <w:szCs w:val="24"/>
        </w:rPr>
      </w:pPr>
      <w:r w:rsidRPr="0050420C">
        <w:rPr>
          <w:b/>
          <w:sz w:val="24"/>
          <w:szCs w:val="24"/>
        </w:rPr>
        <w:t>Odp.:</w:t>
      </w:r>
    </w:p>
    <w:p w:rsidR="00353B8C" w:rsidRDefault="00CE1582" w:rsidP="005042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3 poz. 1i </w:t>
      </w:r>
      <w:r w:rsidRPr="00036507">
        <w:rPr>
          <w:sz w:val="24"/>
          <w:szCs w:val="24"/>
        </w:rPr>
        <w:t>rękaw 55</w:t>
      </w:r>
      <w:r>
        <w:rPr>
          <w:sz w:val="24"/>
          <w:szCs w:val="24"/>
        </w:rPr>
        <w:t xml:space="preserve"> </w:t>
      </w:r>
      <w:proofErr w:type="spellStart"/>
      <w:r w:rsidRPr="00036507">
        <w:rPr>
          <w:sz w:val="24"/>
          <w:szCs w:val="24"/>
        </w:rPr>
        <w:t>mm</w:t>
      </w:r>
      <w:proofErr w:type="spellEnd"/>
      <w:r>
        <w:rPr>
          <w:sz w:val="24"/>
          <w:szCs w:val="24"/>
        </w:rPr>
        <w:t>.</w:t>
      </w:r>
    </w:p>
    <w:p w:rsidR="00353B8C" w:rsidRDefault="00353B8C" w:rsidP="0050420C">
      <w:pPr>
        <w:jc w:val="both"/>
        <w:rPr>
          <w:sz w:val="24"/>
          <w:szCs w:val="24"/>
        </w:rPr>
      </w:pPr>
    </w:p>
    <w:p w:rsidR="00353B8C" w:rsidRDefault="00353B8C" w:rsidP="0050420C">
      <w:pPr>
        <w:jc w:val="both"/>
        <w:rPr>
          <w:sz w:val="24"/>
          <w:szCs w:val="24"/>
        </w:rPr>
      </w:pPr>
    </w:p>
    <w:p w:rsidR="0050420C" w:rsidRDefault="0050420C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16F5D" w:rsidRDefault="006F58BB" w:rsidP="00AA3490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  <w:r>
        <w:rPr>
          <w:i/>
          <w:sz w:val="24"/>
          <w:szCs w:val="24"/>
        </w:rPr>
        <w:t xml:space="preserve">  </w:t>
      </w:r>
    </w:p>
    <w:p w:rsidR="00C16F5D" w:rsidRDefault="00C16F5D" w:rsidP="00C16F5D">
      <w:pPr>
        <w:jc w:val="both"/>
        <w:rPr>
          <w:sz w:val="24"/>
          <w:szCs w:val="24"/>
        </w:rPr>
      </w:pPr>
    </w:p>
    <w:sectPr w:rsidR="00C16F5D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60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860E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860E4" w:rsidRPr="00B862CC">
      <w:rPr>
        <w:rFonts w:ascii="Arial" w:hAnsi="Arial"/>
        <w:sz w:val="18"/>
        <w:szCs w:val="24"/>
      </w:rPr>
      <w:fldChar w:fldCharType="separate"/>
    </w:r>
    <w:r w:rsidR="000E2F03">
      <w:rPr>
        <w:rFonts w:ascii="Arial" w:hAnsi="Arial"/>
        <w:noProof/>
        <w:sz w:val="18"/>
        <w:szCs w:val="24"/>
      </w:rPr>
      <w:t>1</w:t>
    </w:r>
    <w:r w:rsidR="006860E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860E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860E4" w:rsidRPr="00B862CC">
      <w:rPr>
        <w:rFonts w:ascii="Arial" w:hAnsi="Arial"/>
        <w:sz w:val="18"/>
        <w:szCs w:val="24"/>
      </w:rPr>
      <w:fldChar w:fldCharType="separate"/>
    </w:r>
    <w:r w:rsidR="000E2F03">
      <w:rPr>
        <w:rFonts w:ascii="Arial" w:hAnsi="Arial"/>
        <w:noProof/>
        <w:sz w:val="18"/>
        <w:szCs w:val="24"/>
      </w:rPr>
      <w:t>1</w:t>
    </w:r>
    <w:r w:rsidR="006860E4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860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E1582" w:rsidRPr="00CE158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D92165"/>
    <w:multiLevelType w:val="hybridMultilevel"/>
    <w:tmpl w:val="0BB8E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0"/>
  </w:num>
  <w:num w:numId="5">
    <w:abstractNumId w:val="1"/>
  </w:num>
  <w:num w:numId="6">
    <w:abstractNumId w:val="4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8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36507"/>
    <w:rsid w:val="000A1097"/>
    <w:rsid w:val="000A577D"/>
    <w:rsid w:val="000E2A8F"/>
    <w:rsid w:val="000E2F03"/>
    <w:rsid w:val="00103397"/>
    <w:rsid w:val="0012774F"/>
    <w:rsid w:val="00144B7A"/>
    <w:rsid w:val="00147AE3"/>
    <w:rsid w:val="00161872"/>
    <w:rsid w:val="00164A72"/>
    <w:rsid w:val="00180C6E"/>
    <w:rsid w:val="0029606A"/>
    <w:rsid w:val="002A0C67"/>
    <w:rsid w:val="002F24DD"/>
    <w:rsid w:val="0032384F"/>
    <w:rsid w:val="00347AFD"/>
    <w:rsid w:val="00353B8C"/>
    <w:rsid w:val="0042376C"/>
    <w:rsid w:val="004354FB"/>
    <w:rsid w:val="004848F3"/>
    <w:rsid w:val="004A75F2"/>
    <w:rsid w:val="004D0D14"/>
    <w:rsid w:val="004E4B64"/>
    <w:rsid w:val="0050420C"/>
    <w:rsid w:val="005144A9"/>
    <w:rsid w:val="00520165"/>
    <w:rsid w:val="00580F1E"/>
    <w:rsid w:val="005B1B08"/>
    <w:rsid w:val="005F4FED"/>
    <w:rsid w:val="00605F68"/>
    <w:rsid w:val="00632C3C"/>
    <w:rsid w:val="00640543"/>
    <w:rsid w:val="00655EB4"/>
    <w:rsid w:val="00662BDB"/>
    <w:rsid w:val="006860E4"/>
    <w:rsid w:val="006A5621"/>
    <w:rsid w:val="006A5DF1"/>
    <w:rsid w:val="006B7198"/>
    <w:rsid w:val="006D4AB3"/>
    <w:rsid w:val="006E7A06"/>
    <w:rsid w:val="006F3B81"/>
    <w:rsid w:val="006F58BB"/>
    <w:rsid w:val="007420AD"/>
    <w:rsid w:val="0075270B"/>
    <w:rsid w:val="00770C2B"/>
    <w:rsid w:val="0078622A"/>
    <w:rsid w:val="007D066E"/>
    <w:rsid w:val="007D7198"/>
    <w:rsid w:val="00843A88"/>
    <w:rsid w:val="00864A4B"/>
    <w:rsid w:val="0087056B"/>
    <w:rsid w:val="00870F9F"/>
    <w:rsid w:val="008804B6"/>
    <w:rsid w:val="00897AB0"/>
    <w:rsid w:val="008A3553"/>
    <w:rsid w:val="008D57E2"/>
    <w:rsid w:val="00957724"/>
    <w:rsid w:val="009615EE"/>
    <w:rsid w:val="00965BDD"/>
    <w:rsid w:val="009A49C3"/>
    <w:rsid w:val="009F715A"/>
    <w:rsid w:val="00A8719D"/>
    <w:rsid w:val="00A905AC"/>
    <w:rsid w:val="00A96CD6"/>
    <w:rsid w:val="00AA3490"/>
    <w:rsid w:val="00B35C26"/>
    <w:rsid w:val="00B73AF1"/>
    <w:rsid w:val="00BA6584"/>
    <w:rsid w:val="00BE7BFD"/>
    <w:rsid w:val="00C14B55"/>
    <w:rsid w:val="00C16F5D"/>
    <w:rsid w:val="00C370F2"/>
    <w:rsid w:val="00C44EEC"/>
    <w:rsid w:val="00C46732"/>
    <w:rsid w:val="00CC5F30"/>
    <w:rsid w:val="00CE1582"/>
    <w:rsid w:val="00D023DD"/>
    <w:rsid w:val="00D22FFA"/>
    <w:rsid w:val="00D7249D"/>
    <w:rsid w:val="00D8461B"/>
    <w:rsid w:val="00D915F2"/>
    <w:rsid w:val="00DA359D"/>
    <w:rsid w:val="00DA5533"/>
    <w:rsid w:val="00DF32E8"/>
    <w:rsid w:val="00DF53CA"/>
    <w:rsid w:val="00E15A81"/>
    <w:rsid w:val="00E21B49"/>
    <w:rsid w:val="00E2789F"/>
    <w:rsid w:val="00E72428"/>
    <w:rsid w:val="00E74BC3"/>
    <w:rsid w:val="00E77DEC"/>
    <w:rsid w:val="00E935D6"/>
    <w:rsid w:val="00E97CED"/>
    <w:rsid w:val="00EA14B3"/>
    <w:rsid w:val="00EA416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2024-12-03T08:24:00Z</cp:lastPrinted>
  <dcterms:created xsi:type="dcterms:W3CDTF">2024-12-03T08:39:00Z</dcterms:created>
  <dcterms:modified xsi:type="dcterms:W3CDTF">2024-12-03T08:39:00Z</dcterms:modified>
</cp:coreProperties>
</file>