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886" w:rsidRPr="00BB41D0" w:rsidRDefault="009C3886" w:rsidP="009C3886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9C3886" w:rsidRPr="00BB41D0" w:rsidRDefault="009C3886" w:rsidP="009C3886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9C3886" w:rsidRPr="00BB41D0" w:rsidRDefault="009C3886" w:rsidP="009C3886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9C3886" w:rsidRPr="00BB41D0" w:rsidRDefault="009C3886" w:rsidP="009C3886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146619">
        <w:rPr>
          <w:sz w:val="24"/>
          <w:szCs w:val="24"/>
        </w:rPr>
        <w:t>06</w:t>
      </w:r>
      <w:r>
        <w:rPr>
          <w:sz w:val="24"/>
          <w:szCs w:val="24"/>
        </w:rPr>
        <w:t>.1</w:t>
      </w:r>
      <w:r w:rsidR="00146619">
        <w:rPr>
          <w:sz w:val="24"/>
          <w:szCs w:val="24"/>
        </w:rPr>
        <w:t>2</w:t>
      </w:r>
      <w:r>
        <w:rPr>
          <w:sz w:val="24"/>
          <w:szCs w:val="24"/>
        </w:rPr>
        <w:t>.2024 r.</w:t>
      </w:r>
    </w:p>
    <w:p w:rsidR="009C3886" w:rsidRPr="003F69B9" w:rsidRDefault="009C3886" w:rsidP="009C3886">
      <w:pPr>
        <w:pStyle w:val="Nagwek"/>
        <w:tabs>
          <w:tab w:val="clear" w:pos="4536"/>
          <w:tab w:val="clear" w:pos="9072"/>
          <w:tab w:val="right" w:pos="9214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1</w:t>
      </w:r>
      <w:r w:rsidR="00D57957">
        <w:rPr>
          <w:b/>
          <w:sz w:val="24"/>
          <w:szCs w:val="24"/>
        </w:rPr>
        <w:t>8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4</w:t>
      </w:r>
      <w:r w:rsidRPr="003F69B9">
        <w:rPr>
          <w:sz w:val="22"/>
          <w:szCs w:val="22"/>
        </w:rPr>
        <w:tab/>
        <w:t xml:space="preserve"> </w:t>
      </w:r>
    </w:p>
    <w:p w:rsidR="009C3886" w:rsidRDefault="009C3886" w:rsidP="009C388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C523F4" w:rsidRPr="00CF07CB" w:rsidRDefault="00C523F4" w:rsidP="00C523F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9C3886" w:rsidRDefault="009C3886" w:rsidP="009C388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9C3886" w:rsidRPr="00A80738" w:rsidRDefault="009C3886" w:rsidP="009C388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9C3886" w:rsidRPr="00BB18D2" w:rsidRDefault="009C3886" w:rsidP="009C3886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9C3886" w:rsidRDefault="009C3886" w:rsidP="009C3886">
      <w:pPr>
        <w:jc w:val="both"/>
        <w:rPr>
          <w:bCs/>
          <w:i/>
          <w:sz w:val="24"/>
          <w:szCs w:val="24"/>
        </w:rPr>
      </w:pPr>
    </w:p>
    <w:p w:rsidR="00C523F4" w:rsidRDefault="00C523F4" w:rsidP="009C3886">
      <w:pPr>
        <w:jc w:val="both"/>
        <w:rPr>
          <w:bCs/>
          <w:i/>
          <w:sz w:val="24"/>
          <w:szCs w:val="24"/>
        </w:rPr>
      </w:pPr>
    </w:p>
    <w:p w:rsidR="009C3886" w:rsidRPr="0009616C" w:rsidRDefault="009C3886" w:rsidP="009C3886">
      <w:pPr>
        <w:spacing w:line="276" w:lineRule="auto"/>
        <w:jc w:val="both"/>
        <w:rPr>
          <w:sz w:val="24"/>
          <w:szCs w:val="24"/>
        </w:rPr>
      </w:pPr>
      <w:r w:rsidRPr="0009616C">
        <w:rPr>
          <w:bCs/>
          <w:i/>
          <w:sz w:val="24"/>
          <w:szCs w:val="24"/>
        </w:rPr>
        <w:t>dotyczy</w:t>
      </w:r>
      <w:r w:rsidRPr="0009616C">
        <w:rPr>
          <w:bCs/>
          <w:sz w:val="24"/>
          <w:szCs w:val="24"/>
        </w:rPr>
        <w:t xml:space="preserve">: </w:t>
      </w:r>
      <w:r w:rsidRPr="0009616C">
        <w:rPr>
          <w:sz w:val="24"/>
          <w:szCs w:val="24"/>
        </w:rPr>
        <w:t xml:space="preserve">postępowania o udzielenie zamówienia publicznego prowadzonego </w:t>
      </w:r>
    </w:p>
    <w:p w:rsidR="009C3886" w:rsidRPr="0009616C" w:rsidRDefault="009C3886" w:rsidP="009C3886">
      <w:pPr>
        <w:spacing w:line="276" w:lineRule="auto"/>
        <w:jc w:val="both"/>
        <w:rPr>
          <w:b/>
          <w:bCs/>
          <w:sz w:val="24"/>
          <w:szCs w:val="24"/>
        </w:rPr>
      </w:pPr>
      <w:r w:rsidRPr="0009616C">
        <w:rPr>
          <w:sz w:val="24"/>
          <w:szCs w:val="24"/>
        </w:rPr>
        <w:t xml:space="preserve">              </w:t>
      </w:r>
      <w:r w:rsidRPr="0009616C">
        <w:rPr>
          <w:b/>
          <w:sz w:val="24"/>
          <w:szCs w:val="24"/>
        </w:rPr>
        <w:t>w trybie podstawowym</w:t>
      </w:r>
      <w:r w:rsidRPr="0009616C">
        <w:rPr>
          <w:sz w:val="24"/>
          <w:szCs w:val="24"/>
        </w:rPr>
        <w:t xml:space="preserve"> (art. 275 </w:t>
      </w:r>
      <w:proofErr w:type="spellStart"/>
      <w:r w:rsidRPr="0009616C">
        <w:rPr>
          <w:sz w:val="24"/>
          <w:szCs w:val="24"/>
        </w:rPr>
        <w:t>pkt</w:t>
      </w:r>
      <w:proofErr w:type="spellEnd"/>
      <w:r w:rsidRPr="0009616C">
        <w:rPr>
          <w:sz w:val="24"/>
          <w:szCs w:val="24"/>
        </w:rPr>
        <w:t xml:space="preserve"> 1 ustawy </w:t>
      </w:r>
      <w:proofErr w:type="spellStart"/>
      <w:r w:rsidRPr="0009616C">
        <w:rPr>
          <w:sz w:val="24"/>
          <w:szCs w:val="24"/>
        </w:rPr>
        <w:t>Pzp</w:t>
      </w:r>
      <w:proofErr w:type="spellEnd"/>
      <w:r w:rsidRPr="0009616C">
        <w:rPr>
          <w:sz w:val="24"/>
          <w:szCs w:val="24"/>
        </w:rPr>
        <w:t xml:space="preserve">) pn: </w:t>
      </w:r>
    </w:p>
    <w:p w:rsidR="009C3886" w:rsidRPr="0009616C" w:rsidRDefault="009C3886" w:rsidP="009C3886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9C3886" w:rsidRPr="00B300B0" w:rsidRDefault="009C3886" w:rsidP="009C3886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146619" w:rsidRPr="00146619">
        <w:rPr>
          <w:b/>
          <w:bCs/>
          <w:szCs w:val="24"/>
        </w:rPr>
        <w:t>Dostawa materiałów do procesów sterylizacji</w:t>
      </w:r>
      <w:r w:rsidRPr="00B300B0">
        <w:rPr>
          <w:b/>
          <w:szCs w:val="24"/>
        </w:rPr>
        <w:t>”</w:t>
      </w:r>
    </w:p>
    <w:p w:rsidR="009C3886" w:rsidRPr="00B300B0" w:rsidRDefault="009C3886" w:rsidP="009C3886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>
        <w:rPr>
          <w:b/>
          <w:szCs w:val="24"/>
        </w:rPr>
        <w:t>1</w:t>
      </w:r>
      <w:r w:rsidR="00146619">
        <w:rPr>
          <w:b/>
          <w:szCs w:val="24"/>
        </w:rPr>
        <w:t>8</w:t>
      </w:r>
      <w:r w:rsidRPr="00B300B0">
        <w:rPr>
          <w:b/>
          <w:szCs w:val="24"/>
        </w:rPr>
        <w:t>/P/2024</w:t>
      </w:r>
    </w:p>
    <w:p w:rsidR="009C3886" w:rsidRPr="00B300B0" w:rsidRDefault="009C3886" w:rsidP="009C3886">
      <w:pPr>
        <w:jc w:val="both"/>
        <w:rPr>
          <w:b/>
          <w:sz w:val="16"/>
          <w:szCs w:val="16"/>
        </w:rPr>
      </w:pPr>
    </w:p>
    <w:p w:rsidR="009C3886" w:rsidRPr="00CE306D" w:rsidRDefault="009C3886" w:rsidP="009C3886">
      <w:pPr>
        <w:jc w:val="both"/>
        <w:rPr>
          <w:sz w:val="16"/>
          <w:szCs w:val="16"/>
        </w:rPr>
      </w:pPr>
    </w:p>
    <w:p w:rsidR="009C3886" w:rsidRPr="00BB41D0" w:rsidRDefault="009C3886" w:rsidP="009C3886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>r. Prawo zamówień publicznych</w:t>
      </w:r>
      <w:r w:rsidRPr="00BB41D0"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r w:rsidRPr="00BB41D0">
        <w:rPr>
          <w:sz w:val="24"/>
          <w:szCs w:val="24"/>
        </w:rPr>
        <w:t xml:space="preserve">Dz. U. </w:t>
      </w:r>
      <w:r>
        <w:rPr>
          <w:sz w:val="24"/>
          <w:szCs w:val="24"/>
        </w:rPr>
        <w:t xml:space="preserve">z </w:t>
      </w:r>
      <w:r w:rsidRPr="00BB41D0">
        <w:rPr>
          <w:sz w:val="24"/>
          <w:szCs w:val="24"/>
        </w:rPr>
        <w:t>202</w:t>
      </w:r>
      <w:r>
        <w:rPr>
          <w:sz w:val="24"/>
          <w:szCs w:val="24"/>
        </w:rPr>
        <w:t xml:space="preserve">4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320</w:t>
      </w:r>
      <w:r w:rsidRPr="00BB41D0">
        <w:rPr>
          <w:sz w:val="24"/>
          <w:szCs w:val="24"/>
        </w:rPr>
        <w:t>) udostępnia informację z otwarcia ofert.</w:t>
      </w:r>
    </w:p>
    <w:p w:rsidR="009C3886" w:rsidRPr="00BB41D0" w:rsidRDefault="009C3886" w:rsidP="009C3886">
      <w:pPr>
        <w:jc w:val="both"/>
        <w:rPr>
          <w:sz w:val="24"/>
          <w:szCs w:val="24"/>
        </w:rPr>
      </w:pPr>
    </w:p>
    <w:p w:rsidR="009C3886" w:rsidRDefault="009C3886" w:rsidP="009C3886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146619">
        <w:rPr>
          <w:b/>
          <w:sz w:val="24"/>
          <w:szCs w:val="24"/>
        </w:rPr>
        <w:t>06</w:t>
      </w:r>
      <w:r>
        <w:rPr>
          <w:b/>
          <w:sz w:val="24"/>
          <w:szCs w:val="24"/>
        </w:rPr>
        <w:t>.1</w:t>
      </w:r>
      <w:r w:rsidR="00146619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4 r.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9401DF" w:rsidRDefault="009401DF" w:rsidP="009C3886">
      <w:pPr>
        <w:spacing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401DF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Oferta n</w:t>
            </w:r>
            <w:r w:rsidR="006B27ED" w:rsidRPr="009401DF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401DF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401DF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401DF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Cena oferty</w:t>
            </w:r>
          </w:p>
        </w:tc>
      </w:tr>
      <w:tr w:rsidR="00603769" w:rsidRPr="00BB547B" w:rsidTr="00335E65"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603769" w:rsidRPr="009401DF" w:rsidRDefault="00603769" w:rsidP="00335E65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9401DF">
              <w:rPr>
                <w:sz w:val="24"/>
                <w:szCs w:val="24"/>
              </w:rPr>
              <w:t>Aesculap</w:t>
            </w:r>
            <w:proofErr w:type="spellEnd"/>
            <w:r w:rsidRPr="009401DF">
              <w:rPr>
                <w:sz w:val="24"/>
                <w:szCs w:val="24"/>
              </w:rPr>
              <w:t xml:space="preserve"> </w:t>
            </w:r>
            <w:proofErr w:type="spellStart"/>
            <w:r w:rsidRPr="009401DF">
              <w:rPr>
                <w:sz w:val="24"/>
                <w:szCs w:val="24"/>
              </w:rPr>
              <w:t>Chifa</w:t>
            </w:r>
            <w:proofErr w:type="spellEnd"/>
            <w:r w:rsidRPr="009401DF">
              <w:rPr>
                <w:sz w:val="24"/>
                <w:szCs w:val="24"/>
              </w:rPr>
              <w:t xml:space="preserve"> Sp</w:t>
            </w:r>
            <w:r w:rsidR="00E25D79">
              <w:rPr>
                <w:sz w:val="24"/>
                <w:szCs w:val="24"/>
              </w:rPr>
              <w:t>. z o.o.</w:t>
            </w:r>
          </w:p>
          <w:p w:rsidR="00603769" w:rsidRPr="009401DF" w:rsidRDefault="00603769" w:rsidP="00335E65">
            <w:pPr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 xml:space="preserve">Tysiąclecia 14 </w:t>
            </w:r>
          </w:p>
          <w:p w:rsidR="00603769" w:rsidRPr="009401DF" w:rsidRDefault="00603769" w:rsidP="00335E65">
            <w:pPr>
              <w:spacing w:after="80"/>
              <w:jc w:val="both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2 932.20 zł</w:t>
            </w:r>
          </w:p>
        </w:tc>
      </w:tr>
      <w:tr w:rsidR="00603769" w:rsidRPr="00BB547B" w:rsidTr="00335E65"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E25D79" w:rsidRPr="009401DF" w:rsidRDefault="00E25D79" w:rsidP="00E25D79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9401DF">
              <w:rPr>
                <w:sz w:val="24"/>
                <w:szCs w:val="24"/>
              </w:rPr>
              <w:t>Aesculap</w:t>
            </w:r>
            <w:proofErr w:type="spellEnd"/>
            <w:r w:rsidRPr="009401DF">
              <w:rPr>
                <w:sz w:val="24"/>
                <w:szCs w:val="24"/>
              </w:rPr>
              <w:t xml:space="preserve"> </w:t>
            </w:r>
            <w:proofErr w:type="spellStart"/>
            <w:r w:rsidRPr="009401DF">
              <w:rPr>
                <w:sz w:val="24"/>
                <w:szCs w:val="24"/>
              </w:rPr>
              <w:t>Chifa</w:t>
            </w:r>
            <w:proofErr w:type="spellEnd"/>
            <w:r w:rsidRPr="009401DF">
              <w:rPr>
                <w:sz w:val="24"/>
                <w:szCs w:val="24"/>
              </w:rPr>
              <w:t xml:space="preserve"> Sp</w:t>
            </w:r>
            <w:r>
              <w:rPr>
                <w:sz w:val="24"/>
                <w:szCs w:val="24"/>
              </w:rPr>
              <w:t>. z o.o.</w:t>
            </w:r>
          </w:p>
          <w:p w:rsidR="00E25D79" w:rsidRPr="009401DF" w:rsidRDefault="00E25D79" w:rsidP="00E25D79">
            <w:pPr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 xml:space="preserve">Tysiąclecia 14 </w:t>
            </w:r>
          </w:p>
          <w:p w:rsidR="00603769" w:rsidRPr="009401DF" w:rsidRDefault="00E25D79" w:rsidP="00E25D79">
            <w:pPr>
              <w:spacing w:after="80"/>
              <w:jc w:val="both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1 972.08 zł</w:t>
            </w:r>
          </w:p>
        </w:tc>
      </w:tr>
      <w:tr w:rsidR="00603769" w:rsidRPr="00BB547B" w:rsidTr="00335E65"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603769" w:rsidRPr="009401DF" w:rsidRDefault="00603769" w:rsidP="00335E65">
            <w:pPr>
              <w:spacing w:before="80" w:after="40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CONSULTRONIX S</w:t>
            </w:r>
            <w:r w:rsidR="00E25D79">
              <w:rPr>
                <w:sz w:val="24"/>
                <w:szCs w:val="24"/>
              </w:rPr>
              <w:t>p</w:t>
            </w:r>
            <w:r w:rsidRPr="009401DF">
              <w:rPr>
                <w:sz w:val="24"/>
                <w:szCs w:val="24"/>
              </w:rPr>
              <w:t>.</w:t>
            </w:r>
            <w:r w:rsidR="00E25D79">
              <w:rPr>
                <w:sz w:val="24"/>
                <w:szCs w:val="24"/>
              </w:rPr>
              <w:t xml:space="preserve"> z o.o.</w:t>
            </w:r>
          </w:p>
          <w:p w:rsidR="00603769" w:rsidRPr="009401DF" w:rsidRDefault="00603769" w:rsidP="00335E65">
            <w:pPr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 xml:space="preserve">Przemysłowa 17 </w:t>
            </w:r>
          </w:p>
          <w:p w:rsidR="00603769" w:rsidRPr="009401DF" w:rsidRDefault="00603769" w:rsidP="00335E65">
            <w:pPr>
              <w:spacing w:after="80"/>
              <w:jc w:val="both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32-083 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33 048.00 zł</w:t>
            </w:r>
          </w:p>
        </w:tc>
      </w:tr>
      <w:tr w:rsidR="00603769" w:rsidRPr="00BB547B" w:rsidTr="00335E65"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03769" w:rsidRPr="009401DF" w:rsidRDefault="00603769" w:rsidP="00335E65">
            <w:pPr>
              <w:spacing w:before="80" w:after="40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Krajowe Towarzystwo Gospodarcze SEMIGAT S.A.</w:t>
            </w:r>
          </w:p>
          <w:p w:rsidR="00603769" w:rsidRPr="009401DF" w:rsidRDefault="00603769" w:rsidP="00335E65">
            <w:pPr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 xml:space="preserve">Ratuszowa 11 </w:t>
            </w:r>
            <w:r w:rsidR="0050149B">
              <w:rPr>
                <w:sz w:val="24"/>
                <w:szCs w:val="24"/>
              </w:rPr>
              <w:t>lok. 318</w:t>
            </w:r>
          </w:p>
          <w:p w:rsidR="00603769" w:rsidRPr="009401DF" w:rsidRDefault="00603769" w:rsidP="00335E65">
            <w:pPr>
              <w:spacing w:after="80"/>
              <w:jc w:val="both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03-450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17 196.84 zł</w:t>
            </w:r>
          </w:p>
        </w:tc>
      </w:tr>
      <w:tr w:rsidR="00603769" w:rsidRPr="00BB547B" w:rsidTr="00335E65"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603769" w:rsidRPr="009401DF" w:rsidRDefault="00603769" w:rsidP="00335E65">
            <w:pPr>
              <w:spacing w:before="80" w:after="40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INFORMER MED Sp. z o.o.</w:t>
            </w:r>
          </w:p>
          <w:p w:rsidR="00603769" w:rsidRPr="009401DF" w:rsidRDefault="00603769" w:rsidP="00335E65">
            <w:pPr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 xml:space="preserve">Winogrady 118 </w:t>
            </w:r>
          </w:p>
          <w:p w:rsidR="00603769" w:rsidRDefault="00603769" w:rsidP="00335E65">
            <w:pPr>
              <w:spacing w:after="80"/>
              <w:jc w:val="both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61-626 Poznań</w:t>
            </w:r>
          </w:p>
          <w:p w:rsidR="0050149B" w:rsidRPr="009401DF" w:rsidRDefault="0050149B" w:rsidP="00335E65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745.20 zł</w:t>
            </w:r>
          </w:p>
        </w:tc>
      </w:tr>
      <w:tr w:rsidR="00603769" w:rsidRPr="00BB547B" w:rsidTr="00335E65"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603769" w:rsidRPr="009401DF" w:rsidRDefault="00603769" w:rsidP="00335E65">
            <w:pPr>
              <w:spacing w:before="80" w:after="40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INFORMER MED Sp. z o.o.</w:t>
            </w:r>
          </w:p>
          <w:p w:rsidR="00603769" w:rsidRPr="009401DF" w:rsidRDefault="00603769" w:rsidP="00335E65">
            <w:pPr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 xml:space="preserve">Winogrady 118 </w:t>
            </w:r>
          </w:p>
          <w:p w:rsidR="00603769" w:rsidRPr="009401DF" w:rsidRDefault="00603769" w:rsidP="00335E65">
            <w:pPr>
              <w:spacing w:after="80"/>
              <w:jc w:val="both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61-626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1 652.40 zł</w:t>
            </w:r>
          </w:p>
        </w:tc>
      </w:tr>
      <w:tr w:rsidR="00603769" w:rsidRPr="00BB547B" w:rsidTr="00335E65"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B1247E" w:rsidRDefault="00B1247E" w:rsidP="00335E65">
            <w:pPr>
              <w:spacing w:before="80" w:after="40"/>
              <w:rPr>
                <w:sz w:val="24"/>
                <w:szCs w:val="24"/>
              </w:rPr>
            </w:pPr>
            <w:r w:rsidRPr="00C523F4">
              <w:rPr>
                <w:b/>
                <w:sz w:val="24"/>
                <w:szCs w:val="24"/>
                <w:u w:val="single"/>
              </w:rPr>
              <w:t>Konsorcjum firm</w:t>
            </w:r>
            <w:r w:rsidRPr="00B1247E">
              <w:rPr>
                <w:b/>
                <w:sz w:val="24"/>
                <w:szCs w:val="24"/>
              </w:rPr>
              <w:t>:</w:t>
            </w:r>
          </w:p>
          <w:p w:rsidR="00C523F4" w:rsidRDefault="00C523F4" w:rsidP="00C523F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Citonet</w:t>
            </w:r>
            <w:proofErr w:type="spellEnd"/>
            <w:r>
              <w:rPr>
                <w:sz w:val="24"/>
                <w:szCs w:val="24"/>
              </w:rPr>
              <w:t xml:space="preserve"> Śląski Sp. z o.o.</w:t>
            </w:r>
          </w:p>
          <w:p w:rsidR="00C523F4" w:rsidRDefault="00C523F4" w:rsidP="00C523F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Wojkowicka</w:t>
            </w:r>
            <w:proofErr w:type="spellEnd"/>
            <w:r>
              <w:rPr>
                <w:sz w:val="24"/>
                <w:szCs w:val="24"/>
              </w:rPr>
              <w:t xml:space="preserve"> 35, 41-250 Czeladź</w:t>
            </w:r>
          </w:p>
          <w:p w:rsidR="00603769" w:rsidRPr="009401DF" w:rsidRDefault="00603769" w:rsidP="00C523F4">
            <w:pPr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Toruńskie Zakłady Materiałów Opatrunkowych S.A.</w:t>
            </w:r>
          </w:p>
          <w:p w:rsidR="00603769" w:rsidRPr="009401DF" w:rsidRDefault="00603769" w:rsidP="00C523F4">
            <w:pPr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 xml:space="preserve">Żółkiewskiego 20/26 </w:t>
            </w:r>
          </w:p>
          <w:p w:rsidR="00603769" w:rsidRPr="009401DF" w:rsidRDefault="00603769" w:rsidP="00335E65">
            <w:pPr>
              <w:spacing w:after="80"/>
              <w:jc w:val="both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16 533.72 zł</w:t>
            </w:r>
          </w:p>
        </w:tc>
      </w:tr>
      <w:tr w:rsidR="00603769" w:rsidRPr="00BB547B" w:rsidTr="00335E65"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C523F4" w:rsidRDefault="00C523F4" w:rsidP="00C523F4">
            <w:pPr>
              <w:spacing w:before="80" w:after="40"/>
              <w:rPr>
                <w:sz w:val="24"/>
                <w:szCs w:val="24"/>
              </w:rPr>
            </w:pPr>
            <w:r w:rsidRPr="00C523F4">
              <w:rPr>
                <w:b/>
                <w:sz w:val="24"/>
                <w:szCs w:val="24"/>
                <w:u w:val="single"/>
              </w:rPr>
              <w:t>Konsorcjum firm</w:t>
            </w:r>
            <w:r w:rsidRPr="00B1247E">
              <w:rPr>
                <w:b/>
                <w:sz w:val="24"/>
                <w:szCs w:val="24"/>
              </w:rPr>
              <w:t>:</w:t>
            </w:r>
          </w:p>
          <w:p w:rsidR="00C523F4" w:rsidRDefault="00C523F4" w:rsidP="00C523F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Citonet</w:t>
            </w:r>
            <w:proofErr w:type="spellEnd"/>
            <w:r>
              <w:rPr>
                <w:sz w:val="24"/>
                <w:szCs w:val="24"/>
              </w:rPr>
              <w:t xml:space="preserve"> Śląski Sp. z o.o.</w:t>
            </w:r>
          </w:p>
          <w:p w:rsidR="00C523F4" w:rsidRDefault="00C523F4" w:rsidP="00C523F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Wojkowicka</w:t>
            </w:r>
            <w:proofErr w:type="spellEnd"/>
            <w:r>
              <w:rPr>
                <w:sz w:val="24"/>
                <w:szCs w:val="24"/>
              </w:rPr>
              <w:t xml:space="preserve"> 35, 41-250 Czeladź</w:t>
            </w:r>
          </w:p>
          <w:p w:rsidR="00C523F4" w:rsidRPr="009401DF" w:rsidRDefault="00C523F4" w:rsidP="00C523F4">
            <w:pPr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Toruńskie Zakłady Materiałów Opatrunkowych S.A.</w:t>
            </w:r>
          </w:p>
          <w:p w:rsidR="00C523F4" w:rsidRPr="009401DF" w:rsidRDefault="00C523F4" w:rsidP="00C523F4">
            <w:pPr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 xml:space="preserve">Żółkiewskiego 20/26 </w:t>
            </w:r>
          </w:p>
          <w:p w:rsidR="00603769" w:rsidRPr="009401DF" w:rsidRDefault="00C523F4" w:rsidP="00C523F4">
            <w:pPr>
              <w:spacing w:after="80"/>
              <w:jc w:val="both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1 496.91 zł</w:t>
            </w:r>
          </w:p>
        </w:tc>
      </w:tr>
      <w:tr w:rsidR="00603769" w:rsidRPr="00BB547B" w:rsidTr="00335E65"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03769" w:rsidRPr="009401DF" w:rsidRDefault="00603769" w:rsidP="00335E65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9401DF">
              <w:rPr>
                <w:sz w:val="24"/>
                <w:szCs w:val="24"/>
              </w:rPr>
              <w:t>MEDIA-MED</w:t>
            </w:r>
            <w:proofErr w:type="spellEnd"/>
            <w:r w:rsidRPr="009401DF">
              <w:rPr>
                <w:sz w:val="24"/>
                <w:szCs w:val="24"/>
              </w:rPr>
              <w:t xml:space="preserve"> Sp. z o.o.</w:t>
            </w:r>
          </w:p>
          <w:p w:rsidR="00603769" w:rsidRPr="009401DF" w:rsidRDefault="00603769" w:rsidP="00335E65">
            <w:pPr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 xml:space="preserve">Promienistych 7 </w:t>
            </w:r>
          </w:p>
          <w:p w:rsidR="00603769" w:rsidRPr="009401DF" w:rsidRDefault="00603769" w:rsidP="00335E65">
            <w:pPr>
              <w:spacing w:after="80"/>
              <w:jc w:val="both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31-481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142 020.75 zł</w:t>
            </w:r>
          </w:p>
        </w:tc>
      </w:tr>
      <w:tr w:rsidR="00603769" w:rsidRPr="00BB547B" w:rsidTr="00335E65"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603769" w:rsidRPr="009401DF" w:rsidRDefault="00603769" w:rsidP="00335E65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9401DF">
              <w:rPr>
                <w:sz w:val="24"/>
                <w:szCs w:val="24"/>
              </w:rPr>
              <w:t>MEDIA-MED</w:t>
            </w:r>
            <w:proofErr w:type="spellEnd"/>
            <w:r w:rsidRPr="009401DF">
              <w:rPr>
                <w:sz w:val="24"/>
                <w:szCs w:val="24"/>
              </w:rPr>
              <w:t xml:space="preserve"> Sp. z o.o.</w:t>
            </w:r>
          </w:p>
          <w:p w:rsidR="00603769" w:rsidRPr="009401DF" w:rsidRDefault="00603769" w:rsidP="00335E65">
            <w:pPr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 xml:space="preserve">Promienistych 7 </w:t>
            </w:r>
          </w:p>
          <w:p w:rsidR="00603769" w:rsidRPr="009401DF" w:rsidRDefault="00603769" w:rsidP="00335E65">
            <w:pPr>
              <w:spacing w:after="80"/>
              <w:jc w:val="both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31-481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03769" w:rsidRPr="009401DF" w:rsidRDefault="00603769" w:rsidP="00335E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401DF">
              <w:rPr>
                <w:sz w:val="24"/>
                <w:szCs w:val="24"/>
              </w:rPr>
              <w:t>20 165.76 zł</w:t>
            </w:r>
          </w:p>
        </w:tc>
      </w:tr>
      <w:bookmarkEnd w:id="0"/>
    </w:tbl>
    <w:p w:rsidR="00E25D79" w:rsidRDefault="00E25D79" w:rsidP="00E25D79">
      <w:pPr>
        <w:jc w:val="right"/>
        <w:rPr>
          <w:i/>
          <w:sz w:val="24"/>
          <w:szCs w:val="24"/>
        </w:rPr>
      </w:pPr>
    </w:p>
    <w:p w:rsidR="00E25D79" w:rsidRDefault="00E25D79" w:rsidP="00E25D79">
      <w:pPr>
        <w:jc w:val="right"/>
        <w:rPr>
          <w:i/>
          <w:sz w:val="24"/>
          <w:szCs w:val="24"/>
        </w:rPr>
      </w:pPr>
    </w:p>
    <w:p w:rsidR="00E25D79" w:rsidRDefault="00E25D79" w:rsidP="00E25D79">
      <w:pPr>
        <w:jc w:val="right"/>
        <w:rPr>
          <w:i/>
          <w:sz w:val="24"/>
          <w:szCs w:val="24"/>
        </w:rPr>
      </w:pPr>
    </w:p>
    <w:p w:rsidR="00E25D79" w:rsidRDefault="00E25D79" w:rsidP="00E25D79">
      <w:pPr>
        <w:jc w:val="right"/>
        <w:rPr>
          <w:i/>
          <w:sz w:val="24"/>
          <w:szCs w:val="24"/>
        </w:rPr>
      </w:pPr>
    </w:p>
    <w:p w:rsidR="00E25D79" w:rsidRDefault="00E25D79" w:rsidP="00E25D7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E25D79" w:rsidRDefault="00E25D79" w:rsidP="00E25D79">
      <w:pPr>
        <w:jc w:val="right"/>
        <w:rPr>
          <w:i/>
          <w:sz w:val="24"/>
          <w:szCs w:val="24"/>
        </w:rPr>
      </w:pPr>
    </w:p>
    <w:p w:rsidR="00E25D79" w:rsidRDefault="00E25D79" w:rsidP="00E25D7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E25D79" w:rsidRDefault="00E25D79" w:rsidP="00E25D79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E25D79" w:rsidRPr="00FB2B5E" w:rsidRDefault="00E25D79" w:rsidP="00E25D79">
      <w:pPr>
        <w:spacing w:before="120" w:after="120"/>
        <w:jc w:val="both"/>
        <w:rPr>
          <w:sz w:val="22"/>
          <w:szCs w:val="22"/>
        </w:rPr>
      </w:pPr>
    </w:p>
    <w:p w:rsidR="00C236D3" w:rsidRPr="00BB547B" w:rsidRDefault="00C236D3" w:rsidP="009401DF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D5795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276" w:header="0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86A" w:rsidRDefault="00F7086A">
      <w:r>
        <w:separator/>
      </w:r>
    </w:p>
  </w:endnote>
  <w:endnote w:type="continuationSeparator" w:id="0">
    <w:p w:rsidR="00F7086A" w:rsidRDefault="00F708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630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5630EF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5630EF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5630EF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D275C">
      <w:rPr>
        <w:rFonts w:ascii="Arial" w:eastAsia="Calibri" w:hAnsi="Arial"/>
        <w:noProof/>
        <w:sz w:val="18"/>
        <w:szCs w:val="18"/>
        <w:lang w:eastAsia="en-US"/>
      </w:rPr>
      <w:t>2</w:t>
    </w:r>
    <w:r w:rsidR="005630EF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5630EF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5630EF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D275C">
      <w:rPr>
        <w:rFonts w:ascii="Arial" w:eastAsia="Calibri" w:hAnsi="Arial"/>
        <w:noProof/>
        <w:sz w:val="18"/>
        <w:szCs w:val="18"/>
        <w:lang w:eastAsia="en-US"/>
      </w:rPr>
      <w:t>2</w:t>
    </w:r>
    <w:r w:rsidR="005630EF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630E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630EF">
      <w:rPr>
        <w:rStyle w:val="Numerstrony"/>
      </w:rPr>
      <w:fldChar w:fldCharType="separate"/>
    </w:r>
    <w:r>
      <w:rPr>
        <w:rStyle w:val="Numerstrony"/>
        <w:noProof/>
      </w:rPr>
      <w:t>1</w:t>
    </w:r>
    <w:r w:rsidR="005630EF">
      <w:rPr>
        <w:rStyle w:val="Numerstrony"/>
      </w:rPr>
      <w:fldChar w:fldCharType="end"/>
    </w:r>
    <w:r>
      <w:rPr>
        <w:rStyle w:val="Numerstrony"/>
      </w:rPr>
      <w:t>/</w:t>
    </w:r>
    <w:r w:rsidR="005630E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630EF">
      <w:rPr>
        <w:rStyle w:val="Numerstrony"/>
      </w:rPr>
      <w:fldChar w:fldCharType="separate"/>
    </w:r>
    <w:r w:rsidR="00C523F4">
      <w:rPr>
        <w:rStyle w:val="Numerstrony"/>
        <w:noProof/>
      </w:rPr>
      <w:t>2</w:t>
    </w:r>
    <w:r w:rsidR="005630E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86A" w:rsidRDefault="00F7086A">
      <w:r>
        <w:separator/>
      </w:r>
    </w:p>
  </w:footnote>
  <w:footnote w:type="continuationSeparator" w:id="0">
    <w:p w:rsidR="00F7086A" w:rsidRDefault="00F708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769" w:rsidRDefault="00DA0FA5" w:rsidP="00D57957">
    <w:pPr>
      <w:pStyle w:val="Nagwek"/>
      <w:jc w:val="center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03769"/>
    <w:rsid w:val="00007727"/>
    <w:rsid w:val="00017720"/>
    <w:rsid w:val="00035488"/>
    <w:rsid w:val="000D7F25"/>
    <w:rsid w:val="000E00E5"/>
    <w:rsid w:val="00146619"/>
    <w:rsid w:val="00173B20"/>
    <w:rsid w:val="001C69FF"/>
    <w:rsid w:val="0023318D"/>
    <w:rsid w:val="003B1481"/>
    <w:rsid w:val="003D72FD"/>
    <w:rsid w:val="00423179"/>
    <w:rsid w:val="00490DC0"/>
    <w:rsid w:val="00493F8C"/>
    <w:rsid w:val="004C7E9B"/>
    <w:rsid w:val="0050149B"/>
    <w:rsid w:val="005614F2"/>
    <w:rsid w:val="005630EF"/>
    <w:rsid w:val="00577BC6"/>
    <w:rsid w:val="005A632E"/>
    <w:rsid w:val="00603769"/>
    <w:rsid w:val="00641EFB"/>
    <w:rsid w:val="0069085C"/>
    <w:rsid w:val="006B27ED"/>
    <w:rsid w:val="008177CE"/>
    <w:rsid w:val="00826DAA"/>
    <w:rsid w:val="00843263"/>
    <w:rsid w:val="00861E75"/>
    <w:rsid w:val="009401DF"/>
    <w:rsid w:val="00986737"/>
    <w:rsid w:val="009C3886"/>
    <w:rsid w:val="009D19BD"/>
    <w:rsid w:val="009E079B"/>
    <w:rsid w:val="009F189D"/>
    <w:rsid w:val="00A80738"/>
    <w:rsid w:val="00B1247E"/>
    <w:rsid w:val="00BB547B"/>
    <w:rsid w:val="00C236D3"/>
    <w:rsid w:val="00C523F4"/>
    <w:rsid w:val="00C659E2"/>
    <w:rsid w:val="00C82837"/>
    <w:rsid w:val="00CA3D66"/>
    <w:rsid w:val="00CB0802"/>
    <w:rsid w:val="00D57957"/>
    <w:rsid w:val="00D665F5"/>
    <w:rsid w:val="00D7128F"/>
    <w:rsid w:val="00DA0FA5"/>
    <w:rsid w:val="00E25D79"/>
    <w:rsid w:val="00EA3476"/>
    <w:rsid w:val="00EC1FA1"/>
    <w:rsid w:val="00ED275C"/>
    <w:rsid w:val="00F16C60"/>
    <w:rsid w:val="00F7086A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9C3886"/>
  </w:style>
  <w:style w:type="character" w:customStyle="1" w:styleId="TekstpodstawowywcityZnak">
    <w:name w:val="Tekst podstawowy wcięty Znak"/>
    <w:basedOn w:val="Domylnaczcionkaakapitu"/>
    <w:link w:val="Tekstpodstawowywcity"/>
    <w:rsid w:val="009C388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2024-12-06T10:59:00Z</cp:lastPrinted>
  <dcterms:created xsi:type="dcterms:W3CDTF">2024-12-06T12:31:00Z</dcterms:created>
  <dcterms:modified xsi:type="dcterms:W3CDTF">2024-12-06T12:31:00Z</dcterms:modified>
</cp:coreProperties>
</file>