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43916" w14:textId="77777777" w:rsidR="00081D13" w:rsidRPr="00353FDC" w:rsidRDefault="00125A5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84637309"/>
      <w:r w:rsidRPr="00125A57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125A57">
        <w:rPr>
          <w:rFonts w:ascii="Arial" w:hAnsi="Arial" w:cs="Arial"/>
        </w:rPr>
        <w:t>2024-12-09</w:t>
      </w:r>
    </w:p>
    <w:p w14:paraId="259EFA87" w14:textId="77777777" w:rsidR="00081D13" w:rsidRPr="00353FDC" w:rsidRDefault="00125A5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25A57">
        <w:rPr>
          <w:rFonts w:ascii="Arial" w:hAnsi="Arial" w:cs="Arial"/>
          <w:b/>
          <w:bCs/>
        </w:rPr>
        <w:t>Samodzielny Publiczny Zespół Opieki Zdrowotnej w Kolbuszowej</w:t>
      </w:r>
    </w:p>
    <w:p w14:paraId="5EFDD858" w14:textId="77777777" w:rsidR="00081D13" w:rsidRPr="00353FDC" w:rsidRDefault="00125A57" w:rsidP="00081D13">
      <w:pPr>
        <w:spacing w:line="360" w:lineRule="auto"/>
        <w:ind w:right="3969"/>
        <w:rPr>
          <w:rFonts w:ascii="Arial" w:hAnsi="Arial" w:cs="Arial"/>
        </w:rPr>
      </w:pPr>
      <w:r w:rsidRPr="00125A57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125A57">
        <w:rPr>
          <w:rFonts w:ascii="Arial" w:hAnsi="Arial" w:cs="Arial"/>
        </w:rPr>
        <w:t>4</w:t>
      </w:r>
    </w:p>
    <w:p w14:paraId="4B6196DD" w14:textId="77777777" w:rsidR="00081D13" w:rsidRPr="00353FDC" w:rsidRDefault="00125A57" w:rsidP="00081D13">
      <w:pPr>
        <w:ind w:right="3969"/>
        <w:rPr>
          <w:rFonts w:ascii="Arial" w:hAnsi="Arial" w:cs="Arial"/>
        </w:rPr>
      </w:pPr>
      <w:r w:rsidRPr="00125A57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125A57">
        <w:rPr>
          <w:rFonts w:ascii="Arial" w:hAnsi="Arial" w:cs="Arial"/>
        </w:rPr>
        <w:t>Kolbuszowa</w:t>
      </w:r>
    </w:p>
    <w:p w14:paraId="79E56F87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1F486AD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CDF85C5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3501DB29" w14:textId="77777777" w:rsidTr="00C13EA9">
        <w:tc>
          <w:tcPr>
            <w:tcW w:w="10065" w:type="dxa"/>
            <w:shd w:val="clear" w:color="auto" w:fill="F2F2F2"/>
            <w:hideMark/>
          </w:tcPr>
          <w:p w14:paraId="361BB833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0764A00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34182B9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2340A9FB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003FDF2" w14:textId="77777777" w:rsidTr="00081D13">
        <w:tc>
          <w:tcPr>
            <w:tcW w:w="2269" w:type="dxa"/>
            <w:shd w:val="clear" w:color="auto" w:fill="auto"/>
          </w:tcPr>
          <w:p w14:paraId="02C5D38F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A51D276" w14:textId="77777777" w:rsidR="00081D13" w:rsidRPr="00353FDC" w:rsidRDefault="00125A5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25A57">
              <w:rPr>
                <w:rFonts w:ascii="Arial" w:hAnsi="Arial" w:cs="Arial"/>
                <w:bCs/>
              </w:rPr>
              <w:t>Usługa odbioru i utylizacji odpadów poszpitalnych niebezpiecznych tj. odpady z diagnozowania, leczenia i profilaktyki medycznej o kodzie: 180103*, 180102*, 180109, 180182*, 150110*.</w:t>
            </w:r>
          </w:p>
        </w:tc>
      </w:tr>
      <w:tr w:rsidR="00125A57" w:rsidRPr="00353FDC" w14:paraId="05C4EC76" w14:textId="77777777" w:rsidTr="009772FD">
        <w:tc>
          <w:tcPr>
            <w:tcW w:w="2269" w:type="dxa"/>
            <w:shd w:val="clear" w:color="auto" w:fill="auto"/>
          </w:tcPr>
          <w:p w14:paraId="2431E7E2" w14:textId="77777777" w:rsidR="00125A57" w:rsidRPr="00353FDC" w:rsidRDefault="00125A57" w:rsidP="009772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999A112" w14:textId="77777777" w:rsidR="00125A57" w:rsidRPr="00353FDC" w:rsidRDefault="00125A57" w:rsidP="009772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25A57">
              <w:rPr>
                <w:rFonts w:ascii="Arial" w:hAnsi="Arial" w:cs="Arial"/>
                <w:bCs/>
              </w:rPr>
              <w:t>Eap-2412/22/24/M</w:t>
            </w:r>
          </w:p>
        </w:tc>
      </w:tr>
    </w:tbl>
    <w:p w14:paraId="6EB011D4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73A8DD3C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25A57" w:rsidRPr="00125A57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25A57" w:rsidRPr="00125A57">
        <w:rPr>
          <w:rFonts w:ascii="Arial" w:hAnsi="Arial" w:cs="Arial"/>
        </w:rPr>
        <w:t>(</w:t>
      </w:r>
      <w:proofErr w:type="spellStart"/>
      <w:r w:rsidR="00125A57" w:rsidRPr="00125A57">
        <w:rPr>
          <w:rFonts w:ascii="Arial" w:hAnsi="Arial" w:cs="Arial"/>
        </w:rPr>
        <w:t>t.j</w:t>
      </w:r>
      <w:proofErr w:type="spellEnd"/>
      <w:r w:rsidR="00125A57" w:rsidRPr="00125A57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25A57" w:rsidRPr="00E1738E" w14:paraId="2310FFF0" w14:textId="77777777" w:rsidTr="009772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03C444E" w14:textId="77777777" w:rsidR="00125A57" w:rsidRDefault="00125A57" w:rsidP="009772F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25A57">
              <w:rPr>
                <w:rFonts w:ascii="Arial" w:hAnsi="Arial" w:cs="Arial"/>
                <w:b/>
              </w:rPr>
              <w:lastRenderedPageBreak/>
              <w:t xml:space="preserve">REMONDIS </w:t>
            </w:r>
            <w:proofErr w:type="spellStart"/>
            <w:r w:rsidRPr="00125A57">
              <w:rPr>
                <w:rFonts w:ascii="Arial" w:hAnsi="Arial" w:cs="Arial"/>
                <w:b/>
              </w:rPr>
              <w:t>Medison</w:t>
            </w:r>
            <w:proofErr w:type="spellEnd"/>
            <w:r w:rsidRPr="00125A57">
              <w:rPr>
                <w:rFonts w:ascii="Arial" w:hAnsi="Arial" w:cs="Arial"/>
                <w:b/>
              </w:rPr>
              <w:t xml:space="preserve"> Sp. z o.o.</w:t>
            </w:r>
          </w:p>
          <w:p w14:paraId="13152168" w14:textId="77777777" w:rsidR="00125A57" w:rsidRPr="00AC1F4A" w:rsidRDefault="00125A57" w:rsidP="009772F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25A57">
              <w:rPr>
                <w:rFonts w:ascii="Arial" w:hAnsi="Arial" w:cs="Arial"/>
                <w:bCs/>
              </w:rPr>
              <w:t>Puszkina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25A57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CAF47AF" w14:textId="77777777" w:rsidR="00125A57" w:rsidRPr="00E1738E" w:rsidRDefault="00125A57" w:rsidP="009772F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25A57">
              <w:rPr>
                <w:rFonts w:ascii="Arial" w:hAnsi="Arial" w:cs="Arial"/>
                <w:bCs/>
              </w:rPr>
              <w:t>42-530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25A57">
              <w:rPr>
                <w:rFonts w:ascii="Arial" w:hAnsi="Arial" w:cs="Arial"/>
                <w:bCs/>
              </w:rPr>
              <w:t>Dąbrowa Górnicza</w:t>
            </w:r>
          </w:p>
          <w:p w14:paraId="5B5DC131" w14:textId="77777777" w:rsidR="00125A57" w:rsidRPr="00BC506C" w:rsidRDefault="00125A57" w:rsidP="009772F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125A57">
              <w:rPr>
                <w:rFonts w:ascii="Arial" w:hAnsi="Arial" w:cs="Arial"/>
                <w:b/>
              </w:rPr>
              <w:t>360 006.57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36C94C9E" w14:textId="77777777" w:rsidR="00125A57" w:rsidRPr="00E1738E" w:rsidRDefault="00125A57" w:rsidP="009772F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638D1EBD" w14:textId="77777777" w:rsidR="00125A57" w:rsidRPr="00125A57" w:rsidRDefault="00125A57" w:rsidP="009772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25A57">
              <w:rPr>
                <w:rFonts w:ascii="Arial" w:hAnsi="Arial" w:cs="Arial"/>
              </w:rPr>
              <w:t xml:space="preserve">treść wybranej oferty odpowiada treści SWZ, </w:t>
            </w:r>
          </w:p>
          <w:p w14:paraId="37E13498" w14:textId="77777777" w:rsidR="00125A57" w:rsidRPr="00125A57" w:rsidRDefault="00125A57" w:rsidP="009772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25A57">
              <w:rPr>
                <w:rFonts w:ascii="Arial" w:hAnsi="Arial" w:cs="Arial"/>
              </w:rPr>
              <w:t>-</w:t>
            </w:r>
            <w:r w:rsidRPr="00125A57">
              <w:rPr>
                <w:rFonts w:ascii="Arial" w:hAnsi="Arial" w:cs="Arial"/>
              </w:rPr>
              <w:tab/>
              <w:t>wybrana oferta spełnia wszystkie wymagania Zamawiającego opisane w SWZ i uzyskała największą ilość punktów - 100 pkt. /wyliczenie wg. wzoru zamieszczonego w SWZ / przy kryterium oceny:</w:t>
            </w:r>
          </w:p>
          <w:p w14:paraId="55AB6F54" w14:textId="77777777" w:rsidR="00125A57" w:rsidRPr="00125A57" w:rsidRDefault="00125A57" w:rsidP="009772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25A57">
              <w:rPr>
                <w:rFonts w:ascii="Arial" w:hAnsi="Arial" w:cs="Arial"/>
              </w:rPr>
              <w:t>I. Kryterium: Cena oferty - 60 punktów</w:t>
            </w:r>
          </w:p>
          <w:p w14:paraId="2CDAC7A1" w14:textId="77777777" w:rsidR="00125A57" w:rsidRPr="00125A57" w:rsidRDefault="00125A57" w:rsidP="009772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25A57">
              <w:rPr>
                <w:rFonts w:ascii="Arial" w:hAnsi="Arial" w:cs="Arial"/>
              </w:rPr>
              <w:t>II. Kryterium: Odległość 35 (km) - ilość km od miejsca wytwarzania odpadów do najbliższej instalacji, miejsca przeznaczonego do ich utylizacji - 40 pkt.</w:t>
            </w:r>
          </w:p>
          <w:p w14:paraId="6029245B" w14:textId="77777777" w:rsidR="00125A57" w:rsidRPr="00125A57" w:rsidRDefault="00125A57" w:rsidP="009772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25A57">
              <w:rPr>
                <w:rFonts w:ascii="Arial" w:hAnsi="Arial" w:cs="Arial"/>
              </w:rPr>
              <w:t>- oferta wpłynęła do Zamawiającego w wyznaczonym terminie , a Wykonawca  ją składający nie podlega wykluczeniu z postępowania.</w:t>
            </w:r>
          </w:p>
          <w:p w14:paraId="2564B218" w14:textId="77777777" w:rsidR="00125A57" w:rsidRPr="00E1738E" w:rsidRDefault="00125A57" w:rsidP="009772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25A57">
              <w:rPr>
                <w:rFonts w:ascii="Arial" w:hAnsi="Arial" w:cs="Arial"/>
              </w:rPr>
              <w:t>- kwota oferty nie przekraczała kwoty jaką Zamawiający zamierza przeznaczyć na sfinansowanie zamówienia</w:t>
            </w:r>
          </w:p>
        </w:tc>
      </w:tr>
    </w:tbl>
    <w:p w14:paraId="5E375D06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3118"/>
        <w:gridCol w:w="2268"/>
      </w:tblGrid>
      <w:tr w:rsidR="008005B8" w:rsidRPr="008567C7" w14:paraId="664F053A" w14:textId="77777777" w:rsidTr="008005B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CF889EC" w14:textId="77777777" w:rsidR="008005B8" w:rsidRPr="00553EDC" w:rsidRDefault="008005B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5CFD4F0" w14:textId="77777777" w:rsidR="008005B8" w:rsidRPr="00553EDC" w:rsidRDefault="008005B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128C97E" w14:textId="77777777" w:rsidR="008005B8" w:rsidRPr="00553EDC" w:rsidRDefault="008005B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25A5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14C69322" w14:textId="77777777" w:rsidR="008005B8" w:rsidRPr="00553EDC" w:rsidRDefault="008005B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25A57">
              <w:rPr>
                <w:rFonts w:ascii="Arial" w:hAnsi="Arial" w:cs="Arial"/>
                <w:bCs/>
                <w:sz w:val="24"/>
                <w:szCs w:val="24"/>
              </w:rPr>
              <w:t>Odległość (km) od miejsca wytwarzania odpadów do miejsca ich unieszkodliwiania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10108F1D" w14:textId="77777777" w:rsidR="008005B8" w:rsidRPr="00553EDC" w:rsidRDefault="008005B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8005B8" w:rsidRPr="008567C7" w14:paraId="533F64E4" w14:textId="77777777" w:rsidTr="008005B8">
        <w:tc>
          <w:tcPr>
            <w:tcW w:w="851" w:type="dxa"/>
            <w:vAlign w:val="center"/>
          </w:tcPr>
          <w:p w14:paraId="00887D08" w14:textId="77777777" w:rsidR="008005B8" w:rsidRPr="00553EDC" w:rsidRDefault="008005B8" w:rsidP="009772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5A5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0F315228" w14:textId="77777777" w:rsidR="008005B8" w:rsidRPr="00553EDC" w:rsidRDefault="008005B8" w:rsidP="009772F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25A57">
              <w:rPr>
                <w:rFonts w:ascii="Arial" w:hAnsi="Arial" w:cs="Arial"/>
                <w:b/>
                <w:sz w:val="22"/>
                <w:szCs w:val="22"/>
              </w:rPr>
              <w:t xml:space="preserve">REMONDIS </w:t>
            </w:r>
            <w:proofErr w:type="spellStart"/>
            <w:r w:rsidRPr="00125A57">
              <w:rPr>
                <w:rFonts w:ascii="Arial" w:hAnsi="Arial" w:cs="Arial"/>
                <w:b/>
                <w:sz w:val="22"/>
                <w:szCs w:val="22"/>
              </w:rPr>
              <w:t>Medison</w:t>
            </w:r>
            <w:proofErr w:type="spellEnd"/>
            <w:r w:rsidRPr="00125A57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72298F7D" w14:textId="77777777" w:rsidR="008005B8" w:rsidRPr="00553EDC" w:rsidRDefault="008005B8" w:rsidP="009772F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5A57">
              <w:rPr>
                <w:rFonts w:ascii="Arial" w:hAnsi="Arial" w:cs="Arial"/>
                <w:bCs/>
                <w:sz w:val="22"/>
                <w:szCs w:val="22"/>
              </w:rPr>
              <w:t>Puszkina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5A57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F729447" w14:textId="77777777" w:rsidR="008005B8" w:rsidRPr="00553EDC" w:rsidRDefault="008005B8" w:rsidP="009772F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5A57">
              <w:rPr>
                <w:rFonts w:ascii="Arial" w:hAnsi="Arial" w:cs="Arial"/>
                <w:bCs/>
                <w:sz w:val="22"/>
                <w:szCs w:val="22"/>
              </w:rPr>
              <w:t>42-530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5A57">
              <w:rPr>
                <w:rFonts w:ascii="Arial" w:hAnsi="Arial" w:cs="Arial"/>
                <w:bCs/>
                <w:sz w:val="22"/>
                <w:szCs w:val="22"/>
              </w:rPr>
              <w:t>Dąbrowa Górnicza</w:t>
            </w:r>
          </w:p>
        </w:tc>
        <w:tc>
          <w:tcPr>
            <w:tcW w:w="1134" w:type="dxa"/>
            <w:vAlign w:val="center"/>
          </w:tcPr>
          <w:p w14:paraId="29AF2C34" w14:textId="77777777" w:rsidR="008005B8" w:rsidRPr="00553EDC" w:rsidRDefault="008005B8" w:rsidP="009772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5A57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14:paraId="403F9A83" w14:textId="77777777" w:rsidR="008005B8" w:rsidRPr="00553EDC" w:rsidRDefault="008005B8" w:rsidP="009772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5A57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04ABF0BE" w14:textId="77777777" w:rsidR="008005B8" w:rsidRPr="00553EDC" w:rsidRDefault="008005B8" w:rsidP="009772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5A5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20E5DB0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3C2D0121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259120D0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4BA48C86" w14:textId="6F342FCE" w:rsidR="008642B3" w:rsidRDefault="00125A57" w:rsidP="00005838">
      <w:pPr>
        <w:jc w:val="right"/>
        <w:rPr>
          <w:rFonts w:ascii="Arial" w:hAnsi="Arial" w:cs="Arial"/>
        </w:rPr>
      </w:pPr>
      <w:r w:rsidRPr="00125A57">
        <w:rPr>
          <w:rFonts w:ascii="Arial" w:hAnsi="Arial" w:cs="Arial"/>
        </w:rPr>
        <w:t xml:space="preserve">  </w:t>
      </w:r>
      <w:bookmarkEnd w:id="0"/>
      <w:r w:rsidR="008005B8">
        <w:rPr>
          <w:rFonts w:ascii="Arial" w:hAnsi="Arial" w:cs="Arial"/>
        </w:rPr>
        <w:t>Dyrektor SP ZOZ Kolbuszowa</w:t>
      </w:r>
    </w:p>
    <w:p w14:paraId="401ADDF5" w14:textId="09E1023A" w:rsidR="008005B8" w:rsidRPr="00005838" w:rsidRDefault="008005B8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  <w:bookmarkEnd w:id="1"/>
    </w:p>
    <w:sectPr w:rsidR="008005B8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27847" w14:textId="77777777" w:rsidR="00AC202E" w:rsidRDefault="00AC202E">
      <w:r>
        <w:separator/>
      </w:r>
    </w:p>
  </w:endnote>
  <w:endnote w:type="continuationSeparator" w:id="0">
    <w:p w14:paraId="4CC8E815" w14:textId="77777777" w:rsidR="00AC202E" w:rsidRDefault="00AC2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73DAC" w14:textId="77777777" w:rsidR="00125A57" w:rsidRDefault="00125A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CB7E1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EF70C5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90350" w14:textId="77777777" w:rsidR="00125A57" w:rsidRDefault="00125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12713" w14:textId="77777777" w:rsidR="00AC202E" w:rsidRDefault="00AC202E">
      <w:r>
        <w:separator/>
      </w:r>
    </w:p>
  </w:footnote>
  <w:footnote w:type="continuationSeparator" w:id="0">
    <w:p w14:paraId="3E84F000" w14:textId="77777777" w:rsidR="00AC202E" w:rsidRDefault="00AC2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6EC6" w14:textId="77777777" w:rsidR="00125A57" w:rsidRDefault="00125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9DDAA" w14:textId="77777777" w:rsidR="00125A57" w:rsidRDefault="00125A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F737B" w14:textId="77777777" w:rsidR="00125A57" w:rsidRDefault="00125A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02E"/>
    <w:rsid w:val="00005838"/>
    <w:rsid w:val="00022322"/>
    <w:rsid w:val="00042497"/>
    <w:rsid w:val="00081D13"/>
    <w:rsid w:val="000C1E6F"/>
    <w:rsid w:val="000E4E56"/>
    <w:rsid w:val="00125A5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05B8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202E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789C44"/>
  <w15:chartTrackingRefBased/>
  <w15:docId w15:val="{AD58F913-97A9-4188-A96B-C1B256F15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2024-12-09T10:47:00Z</cp:lastPrinted>
  <dcterms:created xsi:type="dcterms:W3CDTF">2024-12-09T10:48:00Z</dcterms:created>
  <dcterms:modified xsi:type="dcterms:W3CDTF">2024-12-09T10:48:00Z</dcterms:modified>
</cp:coreProperties>
</file>