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BF86F" w14:textId="77777777" w:rsidR="003E6519" w:rsidRPr="009432A1" w:rsidRDefault="00591FC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4977221"/>
      <w:r w:rsidRPr="00591FC8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91FC8">
        <w:rPr>
          <w:rFonts w:ascii="Arial" w:hAnsi="Arial" w:cs="Arial"/>
          <w:sz w:val="24"/>
          <w:szCs w:val="24"/>
        </w:rPr>
        <w:t>2024-12-13</w:t>
      </w:r>
    </w:p>
    <w:p w14:paraId="75F69F40" w14:textId="77777777" w:rsidR="003E6519" w:rsidRPr="009432A1" w:rsidRDefault="00591FC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1FC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11484DDE" w14:textId="77777777" w:rsidR="003E6519" w:rsidRPr="009432A1" w:rsidRDefault="00591FC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91FC8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91FC8">
        <w:rPr>
          <w:rFonts w:ascii="Arial" w:hAnsi="Arial" w:cs="Arial"/>
          <w:sz w:val="24"/>
          <w:szCs w:val="24"/>
        </w:rPr>
        <w:t>4</w:t>
      </w:r>
    </w:p>
    <w:p w14:paraId="1DDFFB9E" w14:textId="77777777" w:rsidR="003E6519" w:rsidRPr="009432A1" w:rsidRDefault="00591FC8" w:rsidP="003E6519">
      <w:pPr>
        <w:rPr>
          <w:rFonts w:ascii="Arial" w:hAnsi="Arial" w:cs="Arial"/>
          <w:sz w:val="24"/>
          <w:szCs w:val="24"/>
        </w:rPr>
      </w:pPr>
      <w:r w:rsidRPr="00591FC8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91FC8">
        <w:rPr>
          <w:rFonts w:ascii="Arial" w:hAnsi="Arial" w:cs="Arial"/>
          <w:sz w:val="24"/>
          <w:szCs w:val="24"/>
        </w:rPr>
        <w:t>Kolbuszowa</w:t>
      </w:r>
    </w:p>
    <w:p w14:paraId="34C49831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0F67B0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66E469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09CD9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221D17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F9789F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393B00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97A5818" w14:textId="77777777" w:rsidTr="001A0FA2">
        <w:tc>
          <w:tcPr>
            <w:tcW w:w="2269" w:type="dxa"/>
            <w:shd w:val="clear" w:color="auto" w:fill="auto"/>
          </w:tcPr>
          <w:p w14:paraId="23D4CF5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230B6E" w14:textId="77777777" w:rsidR="003E6519" w:rsidRPr="004E4B64" w:rsidRDefault="00591FC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1FC8">
              <w:rPr>
                <w:rFonts w:ascii="Arial" w:hAnsi="Arial" w:cs="Arial"/>
                <w:bCs/>
                <w:sz w:val="24"/>
                <w:szCs w:val="24"/>
              </w:rPr>
              <w:t>Dostawa sprzętu medycznego jednorazowego użytku  w 15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91FC8" w:rsidRPr="004E4B64" w14:paraId="59EB9444" w14:textId="77777777" w:rsidTr="00354874">
        <w:tc>
          <w:tcPr>
            <w:tcW w:w="2269" w:type="dxa"/>
            <w:shd w:val="clear" w:color="auto" w:fill="auto"/>
          </w:tcPr>
          <w:p w14:paraId="65928874" w14:textId="77777777" w:rsidR="00591FC8" w:rsidRPr="004E4B64" w:rsidRDefault="00591FC8" w:rsidP="0035487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89AE2C" w14:textId="77777777" w:rsidR="00591FC8" w:rsidRPr="004E4B64" w:rsidRDefault="00591FC8" w:rsidP="0035487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1FC8">
              <w:rPr>
                <w:rFonts w:ascii="Arial" w:hAnsi="Arial" w:cs="Arial"/>
                <w:bCs/>
                <w:sz w:val="24"/>
                <w:szCs w:val="24"/>
              </w:rPr>
              <w:t>Eap-2412/25/24/M</w:t>
            </w:r>
          </w:p>
        </w:tc>
      </w:tr>
    </w:tbl>
    <w:p w14:paraId="3DA3DD1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91FC8" w:rsidRPr="00591FC8">
        <w:rPr>
          <w:rFonts w:ascii="Arial" w:hAnsi="Arial" w:cs="Arial"/>
          <w:sz w:val="24"/>
          <w:szCs w:val="24"/>
        </w:rPr>
        <w:t>(</w:t>
      </w:r>
      <w:proofErr w:type="spellStart"/>
      <w:r w:rsidR="00591FC8" w:rsidRPr="00591FC8">
        <w:rPr>
          <w:rFonts w:ascii="Arial" w:hAnsi="Arial" w:cs="Arial"/>
          <w:sz w:val="24"/>
          <w:szCs w:val="24"/>
        </w:rPr>
        <w:t>t.j</w:t>
      </w:r>
      <w:proofErr w:type="spellEnd"/>
      <w:r w:rsidR="00591FC8" w:rsidRPr="00591FC8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91FC8" w:rsidRPr="00C902DE" w14:paraId="0CFF95CD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652314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1 zamówienia w wysokości 130 000.00 zł brutto;</w:t>
            </w:r>
          </w:p>
        </w:tc>
      </w:tr>
      <w:tr w:rsidR="00591FC8" w:rsidRPr="00C902DE" w14:paraId="7FED10C3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22A3A7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2 zamówienia w wysokości 125 000.00 zł brutto;</w:t>
            </w:r>
          </w:p>
        </w:tc>
      </w:tr>
      <w:tr w:rsidR="00591FC8" w:rsidRPr="00C902DE" w14:paraId="2093C1C9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8F38A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3 zamówienia w wysokości 170 000.00 zł brutto;</w:t>
            </w:r>
          </w:p>
        </w:tc>
      </w:tr>
      <w:tr w:rsidR="00591FC8" w:rsidRPr="00C902DE" w14:paraId="020E16A0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7E0EE3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4 zamówienia w wysokości 115 000.00 zł brutto;</w:t>
            </w:r>
          </w:p>
        </w:tc>
      </w:tr>
      <w:tr w:rsidR="00591FC8" w:rsidRPr="00C902DE" w14:paraId="5652660B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86AAC6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5 zamówienia w wysokości 280 000.00 zł brutto;</w:t>
            </w:r>
          </w:p>
        </w:tc>
      </w:tr>
      <w:tr w:rsidR="00591FC8" w:rsidRPr="00C902DE" w14:paraId="4AF7EBAD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2184FF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6 zamówienia w wysokości 80 000.00 zł brutto;</w:t>
            </w:r>
          </w:p>
        </w:tc>
      </w:tr>
      <w:tr w:rsidR="00591FC8" w:rsidRPr="00C902DE" w14:paraId="71D938DA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1918CD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7 zamówienia w wysokości 4 000.00 zł brutto;</w:t>
            </w:r>
          </w:p>
        </w:tc>
      </w:tr>
      <w:tr w:rsidR="00591FC8" w:rsidRPr="00C902DE" w14:paraId="48E6953D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66EEDE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8 zamówienia w wysokości 15 000.00 zł brutto;</w:t>
            </w:r>
          </w:p>
        </w:tc>
      </w:tr>
      <w:tr w:rsidR="00591FC8" w:rsidRPr="00C902DE" w14:paraId="57828EED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F80FCA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9 zamówienia w wysokości 30 000.00 zł brutto;</w:t>
            </w:r>
          </w:p>
        </w:tc>
      </w:tr>
      <w:tr w:rsidR="00591FC8" w:rsidRPr="00C902DE" w14:paraId="32BA3D71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B1EC12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10 zamówienia w wysokości 5 000.00 zł brutto;</w:t>
            </w:r>
          </w:p>
        </w:tc>
      </w:tr>
      <w:tr w:rsidR="00591FC8" w:rsidRPr="00C902DE" w14:paraId="32BD9A00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D3D5CB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11 zamówienia w wysokości 105 000.00 zł brutto;</w:t>
            </w:r>
          </w:p>
        </w:tc>
      </w:tr>
      <w:tr w:rsidR="00591FC8" w:rsidRPr="00C902DE" w14:paraId="0A6D9905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C9AFE4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12 zamówienia w wysokości 7 000.00 zł brutto;</w:t>
            </w:r>
          </w:p>
        </w:tc>
      </w:tr>
      <w:tr w:rsidR="00591FC8" w:rsidRPr="00C902DE" w14:paraId="2F62532B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940A77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85 000.00 zł brutto;</w:t>
            </w:r>
          </w:p>
        </w:tc>
      </w:tr>
      <w:tr w:rsidR="00591FC8" w:rsidRPr="00C902DE" w14:paraId="060212F3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1D6D96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14 zamówienia w wysokości 16 000.00 zł brutto;</w:t>
            </w:r>
          </w:p>
        </w:tc>
      </w:tr>
      <w:tr w:rsidR="00591FC8" w:rsidRPr="00C902DE" w14:paraId="730E4AB9" w14:textId="77777777" w:rsidTr="0035487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9DA6A2" w14:textId="77777777" w:rsidR="00591FC8" w:rsidRPr="00C902DE" w:rsidRDefault="00591FC8" w:rsidP="0035487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91FC8">
              <w:rPr>
                <w:rFonts w:ascii="Arial" w:hAnsi="Arial" w:cs="Arial"/>
                <w:sz w:val="24"/>
                <w:szCs w:val="24"/>
              </w:rPr>
              <w:t>części 15 zamówienia w wysokości 5 000.00 zł brutto;</w:t>
            </w:r>
          </w:p>
        </w:tc>
      </w:tr>
    </w:tbl>
    <w:p w14:paraId="06558C0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AEA977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C20B79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33EE6DE" w14:textId="56BD7AA8" w:rsidR="00C236D3" w:rsidRDefault="00591FC8" w:rsidP="00173B20">
      <w:pPr>
        <w:jc w:val="right"/>
        <w:rPr>
          <w:rFonts w:ascii="Arial" w:hAnsi="Arial" w:cs="Arial"/>
          <w:sz w:val="24"/>
          <w:szCs w:val="24"/>
        </w:rPr>
      </w:pPr>
      <w:r w:rsidRPr="00591FC8">
        <w:rPr>
          <w:rFonts w:ascii="Arial" w:hAnsi="Arial" w:cs="Arial"/>
          <w:sz w:val="24"/>
          <w:szCs w:val="24"/>
        </w:rPr>
        <w:t xml:space="preserve">  </w:t>
      </w:r>
      <w:r w:rsidR="00105CA4">
        <w:rPr>
          <w:rFonts w:ascii="Arial" w:hAnsi="Arial" w:cs="Arial"/>
          <w:sz w:val="24"/>
          <w:szCs w:val="24"/>
        </w:rPr>
        <w:t>Dyrektor SP ZOZ Kolbuszowa</w:t>
      </w:r>
    </w:p>
    <w:p w14:paraId="3E175174" w14:textId="652A4F19" w:rsidR="00105CA4" w:rsidRPr="003E6519" w:rsidRDefault="00105CA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105CA4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7750F" w14:textId="77777777" w:rsidR="00C53D03" w:rsidRDefault="00C53D03">
      <w:r>
        <w:separator/>
      </w:r>
    </w:p>
  </w:endnote>
  <w:endnote w:type="continuationSeparator" w:id="0">
    <w:p w14:paraId="73FC94F4" w14:textId="77777777" w:rsidR="00C53D03" w:rsidRDefault="00C53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995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E77A9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0AC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85510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E9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06887" w14:textId="77777777" w:rsidR="009F189D" w:rsidRDefault="009F189D">
    <w:pPr>
      <w:pStyle w:val="Stopka"/>
      <w:tabs>
        <w:tab w:val="clear" w:pos="4536"/>
      </w:tabs>
      <w:jc w:val="center"/>
    </w:pPr>
  </w:p>
  <w:p w14:paraId="6946BF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32E2A" w14:textId="77777777" w:rsidR="00C53D03" w:rsidRDefault="00C53D03">
      <w:r>
        <w:separator/>
      </w:r>
    </w:p>
  </w:footnote>
  <w:footnote w:type="continuationSeparator" w:id="0">
    <w:p w14:paraId="45A476F6" w14:textId="77777777" w:rsidR="00C53D03" w:rsidRDefault="00C53D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589AF" w14:textId="77777777" w:rsidR="00591FC8" w:rsidRDefault="00591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10C0D" w14:textId="77777777" w:rsidR="00591FC8" w:rsidRDefault="00591F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BCE8" w14:textId="77777777" w:rsidR="00591FC8" w:rsidRDefault="00591F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D03"/>
    <w:rsid w:val="00007727"/>
    <w:rsid w:val="00017720"/>
    <w:rsid w:val="00035488"/>
    <w:rsid w:val="000D7F25"/>
    <w:rsid w:val="000E00E5"/>
    <w:rsid w:val="00105CA4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91FC8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53D0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72609"/>
  <w15:chartTrackingRefBased/>
  <w15:docId w15:val="{81EE6CDA-82D5-4E4C-BE90-9EB5380EB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2024-12-13T09:12:00Z</cp:lastPrinted>
  <dcterms:created xsi:type="dcterms:W3CDTF">2024-12-13T09:14:00Z</dcterms:created>
  <dcterms:modified xsi:type="dcterms:W3CDTF">2024-12-13T09:14:00Z</dcterms:modified>
</cp:coreProperties>
</file>